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69A" w:rsidRDefault="008D369A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2393950</wp:posOffset>
            </wp:positionH>
            <wp:positionV relativeFrom="paragraph">
              <wp:posOffset>1403350</wp:posOffset>
            </wp:positionV>
            <wp:extent cx="1148080" cy="563245"/>
            <wp:effectExtent l="0" t="0" r="0" b="8255"/>
            <wp:wrapNone/>
            <wp:docPr id="6" name="Picture 6" descr="https://encrypted-tbn1.gstatic.com/images?q=tbn:ANd9GcTJ9tqxeGI21DlLf8WYJ-nfu3kHi_4TDbpyE31zr9apd6nB6kGUUK3jV2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TJ9tqxeGI21DlLf8WYJ-nfu3kHi_4TDbpyE31zr9apd6nB6kGUUK3jV2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231140</wp:posOffset>
                </wp:positionV>
                <wp:extent cx="831215" cy="926465"/>
                <wp:effectExtent l="17145" t="20320" r="18415" b="1524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215" cy="926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jc w:val="center"/>
                            </w:pPr>
                            <w:r>
                              <w:t>Final Level: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spacing w:line="256" w:lineRule="auto"/>
                              <w:jc w:val="center"/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1.75pt;margin-top:18.2pt;width:65.45pt;height:72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" strokecolor="#f79646" strokeweight="2pt">
                <v:textbox>
                  <w:txbxContent>
                    <w:p w:rsidR="008D369A" w:rsidRDefault="008D369A" w:rsidP="008D369A">
                      <w:pPr>
                        <w:widowControl w:val="0"/>
                        <w:jc w:val="center"/>
                      </w:pPr>
                      <w:r>
                        <w:t>Final Level:</w:t>
                      </w:r>
                    </w:p>
                    <w:p w:rsidR="008D369A" w:rsidRDefault="008D369A" w:rsidP="008D369A">
                      <w:pPr>
                        <w:widowControl w:val="0"/>
                        <w:spacing w:line="256" w:lineRule="auto"/>
                        <w:jc w:val="center"/>
                      </w:pPr>
                      <w: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53975</wp:posOffset>
                </wp:positionH>
                <wp:positionV relativeFrom="paragraph">
                  <wp:posOffset>5988050</wp:posOffset>
                </wp:positionV>
                <wp:extent cx="5751830" cy="1318260"/>
                <wp:effectExtent l="17145" t="12700" r="12700" b="2159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1830" cy="131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I certify that the evidence submitted for this unit is my own work: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spacing w:line="25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spacing w:line="25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Learner Signature: 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4.25pt;margin-top:471.5pt;width:452.9pt;height:103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" strokeweight="2pt">
                <v:textbox>
                  <w:txbxContent>
                    <w:p w:rsidR="008D369A" w:rsidRDefault="008D369A" w:rsidP="008D369A">
                      <w:pPr>
                        <w:widowControl w:val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 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I certify that the evidence submitted for this unit is my own work:</w:t>
                      </w:r>
                    </w:p>
                    <w:p w:rsidR="008D369A" w:rsidRDefault="008D369A" w:rsidP="008D369A">
                      <w:pPr>
                        <w:widowControl w:val="0"/>
                        <w:spacing w:line="256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 </w:t>
                      </w:r>
                    </w:p>
                    <w:p w:rsidR="008D369A" w:rsidRDefault="008D369A" w:rsidP="008D369A">
                      <w:pPr>
                        <w:widowControl w:val="0"/>
                        <w:spacing w:line="256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Learner Signature: ………………………………………………………………………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53975</wp:posOffset>
                </wp:positionH>
                <wp:positionV relativeFrom="paragraph">
                  <wp:posOffset>7696200</wp:posOffset>
                </wp:positionV>
                <wp:extent cx="5751830" cy="1318260"/>
                <wp:effectExtent l="17145" t="19050" r="12700" b="1524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1830" cy="131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I certify that the evidence submitted for this unit is the work of: ………………………………….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spacing w:line="25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Teacher Signature: …………………………………….                  Date: 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4.25pt;margin-top:606pt;width:452.9pt;height:103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" strokeweight="2pt">
                <v:textbox>
                  <w:txbxContent>
                    <w:p w:rsidR="008D369A" w:rsidRDefault="008D369A" w:rsidP="008D369A">
                      <w:pPr>
                        <w:widowControl w:val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 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I certify that the evidence submitted for this unit is the work of: ………………………………….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 </w:t>
                      </w:r>
                    </w:p>
                    <w:p w:rsidR="008D369A" w:rsidRDefault="008D369A" w:rsidP="008D369A">
                      <w:pPr>
                        <w:widowControl w:val="0"/>
                        <w:spacing w:line="256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Teacher Signature: …………………………………….                  Date: ………………………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1008380</wp:posOffset>
                </wp:positionH>
                <wp:positionV relativeFrom="paragraph">
                  <wp:posOffset>233680</wp:posOffset>
                </wp:positionV>
                <wp:extent cx="4572000" cy="12065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CCEA Occupational Studies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 xml:space="preserve">             Entry Level     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79.4pt;margin-top:18.4pt;width:5in;height:9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CCEA Occupational Studies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 xml:space="preserve">             Entry Level     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-419100</wp:posOffset>
                </wp:positionV>
                <wp:extent cx="6476365" cy="9777730"/>
                <wp:effectExtent l="635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6365" cy="977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jc w:val="center"/>
                            </w:pPr>
                            <w: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spacing w:after="0"/>
                            </w:pPr>
                            <w: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spacing w:after="0"/>
                            </w:pPr>
                            <w: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spacing w:after="0"/>
                            </w:pPr>
                            <w: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spacing w:after="0"/>
                            </w:pPr>
                            <w: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spacing w:line="256" w:lineRule="auto"/>
                            </w:pPr>
                            <w: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spacing w:line="256" w:lineRule="auto"/>
                            </w:pPr>
                            <w: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spacing w:line="256" w:lineRule="auto"/>
                            </w:pPr>
                            <w: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spacing w:line="256" w:lineRule="auto"/>
                            </w:pPr>
                            <w:r>
                              <w:t> </w:t>
                            </w:r>
                          </w:p>
                          <w:tbl>
                            <w:tblPr>
                              <w:tblW w:w="9906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849"/>
                              <w:gridCol w:w="5057"/>
                            </w:tblGrid>
                            <w:tr w:rsidR="008D369A">
                              <w:trPr>
                                <w:trHeight w:val="445"/>
                              </w:trPr>
                              <w:tc>
                                <w:tcPr>
                                  <w:tcW w:w="48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D369A" w:rsidRDefault="008D369A">
                                  <w:pPr>
                                    <w:widowControl w:val="0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Candidate Name</w:t>
                                  </w: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D369A" w:rsidRDefault="008D369A">
                                  <w:pPr>
                                    <w:widowControl w:val="0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D369A">
                              <w:trPr>
                                <w:trHeight w:val="523"/>
                              </w:trPr>
                              <w:tc>
                                <w:tcPr>
                                  <w:tcW w:w="48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D369A" w:rsidRDefault="008D369A">
                                  <w:pPr>
                                    <w:widowControl w:val="0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Candidate Number</w:t>
                                  </w: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D369A" w:rsidRDefault="008D369A">
                                  <w:pPr>
                                    <w:widowControl w:val="0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D369A">
                              <w:trPr>
                                <w:trHeight w:val="523"/>
                              </w:trPr>
                              <w:tc>
                                <w:tcPr>
                                  <w:tcW w:w="48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D369A" w:rsidRDefault="008D369A">
                                  <w:pPr>
                                    <w:widowControl w:val="0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Teaching Centre Name</w:t>
                                  </w: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D369A" w:rsidRDefault="008D369A">
                                  <w:pPr>
                                    <w:widowControl w:val="0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Longstone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Special School</w:t>
                                  </w:r>
                                </w:p>
                              </w:tc>
                            </w:tr>
                            <w:tr w:rsidR="008D369A">
                              <w:trPr>
                                <w:trHeight w:val="523"/>
                              </w:trPr>
                              <w:tc>
                                <w:tcPr>
                                  <w:tcW w:w="48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D369A" w:rsidRDefault="008D369A">
                                  <w:pPr>
                                    <w:widowControl w:val="0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Teaching Centre Number</w:t>
                                  </w: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D369A" w:rsidRDefault="008D369A">
                                  <w:pPr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71551</w:t>
                                  </w:r>
                                </w:p>
                              </w:tc>
                            </w:tr>
                            <w:tr w:rsidR="008D369A">
                              <w:trPr>
                                <w:trHeight w:val="523"/>
                              </w:trPr>
                              <w:tc>
                                <w:tcPr>
                                  <w:tcW w:w="48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D369A" w:rsidRDefault="008D369A">
                                  <w:pPr>
                                    <w:widowControl w:val="0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Administration Centre Name</w:t>
                                  </w: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D369A" w:rsidRDefault="008D369A">
                                  <w:pPr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D369A">
                              <w:trPr>
                                <w:trHeight w:val="523"/>
                              </w:trPr>
                              <w:tc>
                                <w:tcPr>
                                  <w:tcW w:w="48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D369A" w:rsidRDefault="008D369A">
                                  <w:pPr>
                                    <w:widowControl w:val="0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Administration Centre Number</w:t>
                                  </w: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D369A" w:rsidRDefault="008D369A">
                                  <w:pPr>
                                    <w:widowControl w:val="0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D369A">
                              <w:trPr>
                                <w:trHeight w:val="501"/>
                              </w:trPr>
                              <w:tc>
                                <w:tcPr>
                                  <w:tcW w:w="48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D369A" w:rsidRDefault="008D369A">
                                  <w:pPr>
                                    <w:widowControl w:val="0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Pathway</w:t>
                                  </w:r>
                                </w:p>
                              </w:tc>
                              <w:tc>
                                <w:tcPr>
                                  <w:tcW w:w="50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8D369A" w:rsidRDefault="008D369A">
                                  <w:pPr>
                                    <w:widowControl w:val="0"/>
                                    <w:spacing w:line="256" w:lineRule="auto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Digital Imaging</w:t>
                                  </w:r>
                                </w:p>
                              </w:tc>
                            </w:tr>
                          </w:tbl>
                          <w:p w:rsidR="008D369A" w:rsidRDefault="008D369A" w:rsidP="008D369A">
                            <w:pPr>
                              <w:spacing w:line="256" w:lineRule="auto"/>
                            </w:pPr>
                          </w:p>
                          <w:p w:rsidR="008D369A" w:rsidRDefault="008D369A" w:rsidP="008D369A">
                            <w:pPr>
                              <w:spacing w:line="256" w:lineRule="auto"/>
                            </w:pPr>
                            <w: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spacing w:after="200" w:line="276" w:lineRule="auto"/>
                            </w:pPr>
                            <w: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spacing w:after="200" w:line="276" w:lineRule="auto"/>
                            </w:pPr>
                            <w: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spacing w:after="200" w:line="276" w:lineRule="auto"/>
                            </w:pPr>
                            <w: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spacing w:after="200" w:line="276" w:lineRule="auto"/>
                            </w:pPr>
                            <w: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spacing w:after="200" w:line="276" w:lineRule="auto"/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-26.3pt;margin-top:-33pt;width:509.95pt;height:76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" filled="f" stroked="f" insetpen="t">
                <v:textbox>
                  <w:txbxContent>
                    <w:p w:rsidR="008D369A" w:rsidRDefault="008D369A" w:rsidP="008D369A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</w:rPr>
                        <w:t> </w:t>
                      </w:r>
                    </w:p>
                    <w:p w:rsidR="008D369A" w:rsidRDefault="008D369A" w:rsidP="008D369A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</w:rPr>
                        <w:t> </w:t>
                      </w:r>
                    </w:p>
                    <w:p w:rsidR="008D369A" w:rsidRDefault="008D369A" w:rsidP="008D369A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</w:rPr>
                        <w:t> </w:t>
                      </w:r>
                    </w:p>
                    <w:p w:rsidR="008D369A" w:rsidRDefault="008D369A" w:rsidP="008D369A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</w:rPr>
                        <w:t> </w:t>
                      </w:r>
                    </w:p>
                    <w:p w:rsidR="008D369A" w:rsidRDefault="008D369A" w:rsidP="008D369A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</w:rPr>
                        <w:t> </w:t>
                      </w:r>
                    </w:p>
                    <w:p w:rsidR="008D369A" w:rsidRDefault="008D369A" w:rsidP="008D369A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</w:rPr>
                        <w:t> </w:t>
                      </w:r>
                    </w:p>
                    <w:p w:rsidR="008D369A" w:rsidRDefault="008D369A" w:rsidP="008D369A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8D369A" w:rsidRDefault="008D369A" w:rsidP="008D369A">
                      <w:pPr>
                        <w:widowControl w:val="0"/>
                        <w:jc w:val="center"/>
                      </w:pPr>
                      <w:r>
                        <w:t> </w:t>
                      </w:r>
                    </w:p>
                    <w:p w:rsidR="008D369A" w:rsidRDefault="008D369A" w:rsidP="008D369A">
                      <w:pPr>
                        <w:widowControl w:val="0"/>
                        <w:spacing w:after="0"/>
                      </w:pPr>
                      <w:r>
                        <w:t> </w:t>
                      </w:r>
                    </w:p>
                    <w:p w:rsidR="008D369A" w:rsidRDefault="008D369A" w:rsidP="008D369A">
                      <w:pPr>
                        <w:widowControl w:val="0"/>
                        <w:spacing w:after="0"/>
                      </w:pPr>
                      <w:r>
                        <w:t> </w:t>
                      </w:r>
                    </w:p>
                    <w:p w:rsidR="008D369A" w:rsidRDefault="008D369A" w:rsidP="008D369A">
                      <w:pPr>
                        <w:widowControl w:val="0"/>
                        <w:spacing w:after="0"/>
                      </w:pPr>
                      <w:r>
                        <w:t> </w:t>
                      </w:r>
                    </w:p>
                    <w:p w:rsidR="008D369A" w:rsidRDefault="008D369A" w:rsidP="008D369A">
                      <w:pPr>
                        <w:widowControl w:val="0"/>
                        <w:spacing w:after="0"/>
                      </w:pPr>
                      <w:r>
                        <w:t> </w:t>
                      </w:r>
                    </w:p>
                    <w:p w:rsidR="008D369A" w:rsidRDefault="008D369A" w:rsidP="008D369A">
                      <w:pPr>
                        <w:spacing w:line="256" w:lineRule="auto"/>
                      </w:pPr>
                      <w:r>
                        <w:t> </w:t>
                      </w:r>
                    </w:p>
                    <w:p w:rsidR="008D369A" w:rsidRDefault="008D369A" w:rsidP="008D369A">
                      <w:pPr>
                        <w:spacing w:line="256" w:lineRule="auto"/>
                      </w:pPr>
                      <w:r>
                        <w:t> </w:t>
                      </w:r>
                    </w:p>
                    <w:p w:rsidR="008D369A" w:rsidRDefault="008D369A" w:rsidP="008D369A">
                      <w:pPr>
                        <w:spacing w:line="256" w:lineRule="auto"/>
                      </w:pPr>
                      <w:r>
                        <w:t> </w:t>
                      </w:r>
                    </w:p>
                    <w:p w:rsidR="008D369A" w:rsidRDefault="008D369A" w:rsidP="008D369A">
                      <w:pPr>
                        <w:spacing w:line="256" w:lineRule="auto"/>
                      </w:pPr>
                      <w:r>
                        <w:t> </w:t>
                      </w:r>
                    </w:p>
                    <w:tbl>
                      <w:tblPr>
                        <w:tblW w:w="9906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849"/>
                        <w:gridCol w:w="5057"/>
                      </w:tblGrid>
                      <w:tr w:rsidR="008D369A">
                        <w:trPr>
                          <w:trHeight w:val="445"/>
                        </w:trPr>
                        <w:tc>
                          <w:tcPr>
                            <w:tcW w:w="48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D369A" w:rsidRDefault="008D369A">
                            <w:pPr>
                              <w:widowControl w:val="0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Candidate Name</w:t>
                            </w: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D369A" w:rsidRDefault="008D369A">
                            <w:pPr>
                              <w:widowControl w:val="0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c>
                      </w:tr>
                      <w:tr w:rsidR="008D369A">
                        <w:trPr>
                          <w:trHeight w:val="523"/>
                        </w:trPr>
                        <w:tc>
                          <w:tcPr>
                            <w:tcW w:w="48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D369A" w:rsidRDefault="008D369A">
                            <w:pPr>
                              <w:widowControl w:val="0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Candidate Number</w:t>
                            </w: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D369A" w:rsidRDefault="008D369A">
                            <w:pPr>
                              <w:widowControl w:val="0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c>
                      </w:tr>
                      <w:tr w:rsidR="008D369A">
                        <w:trPr>
                          <w:trHeight w:val="523"/>
                        </w:trPr>
                        <w:tc>
                          <w:tcPr>
                            <w:tcW w:w="48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D369A" w:rsidRDefault="008D369A">
                            <w:pPr>
                              <w:widowControl w:val="0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Teaching Centre Name</w:t>
                            </w: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D369A" w:rsidRDefault="008D369A">
                            <w:pPr>
                              <w:widowControl w:val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Longstone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Special School</w:t>
                            </w:r>
                          </w:p>
                        </w:tc>
                      </w:tr>
                      <w:tr w:rsidR="008D369A">
                        <w:trPr>
                          <w:trHeight w:val="523"/>
                        </w:trPr>
                        <w:tc>
                          <w:tcPr>
                            <w:tcW w:w="48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D369A" w:rsidRDefault="008D369A">
                            <w:pPr>
                              <w:widowControl w:val="0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Teaching Centre Number</w:t>
                            </w: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D369A" w:rsidRDefault="008D369A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71551</w:t>
                            </w:r>
                          </w:p>
                        </w:tc>
                      </w:tr>
                      <w:tr w:rsidR="008D369A">
                        <w:trPr>
                          <w:trHeight w:val="523"/>
                        </w:trPr>
                        <w:tc>
                          <w:tcPr>
                            <w:tcW w:w="48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D369A" w:rsidRDefault="008D369A">
                            <w:pPr>
                              <w:widowControl w:val="0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Administration Centre Name</w:t>
                            </w: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D369A" w:rsidRDefault="008D369A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c>
                      </w:tr>
                      <w:tr w:rsidR="008D369A">
                        <w:trPr>
                          <w:trHeight w:val="523"/>
                        </w:trPr>
                        <w:tc>
                          <w:tcPr>
                            <w:tcW w:w="48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D369A" w:rsidRDefault="008D369A">
                            <w:pPr>
                              <w:widowControl w:val="0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Administration Centre Number</w:t>
                            </w: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D369A" w:rsidRDefault="008D369A">
                            <w:pPr>
                              <w:widowControl w:val="0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c>
                      </w:tr>
                      <w:tr w:rsidR="008D369A">
                        <w:trPr>
                          <w:trHeight w:val="501"/>
                        </w:trPr>
                        <w:tc>
                          <w:tcPr>
                            <w:tcW w:w="48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D369A" w:rsidRDefault="008D369A">
                            <w:pPr>
                              <w:widowControl w:val="0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Pathway</w:t>
                            </w:r>
                          </w:p>
                        </w:tc>
                        <w:tc>
                          <w:tcPr>
                            <w:tcW w:w="50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8D369A" w:rsidRDefault="008D369A">
                            <w:pPr>
                              <w:widowControl w:val="0"/>
                              <w:spacing w:line="256" w:lineRule="auto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Digital Imaging</w:t>
                            </w:r>
                          </w:p>
                        </w:tc>
                      </w:tr>
                    </w:tbl>
                    <w:p w:rsidR="008D369A" w:rsidRDefault="008D369A" w:rsidP="008D369A">
                      <w:pPr>
                        <w:spacing w:line="256" w:lineRule="auto"/>
                      </w:pPr>
                    </w:p>
                    <w:p w:rsidR="008D369A" w:rsidRDefault="008D369A" w:rsidP="008D369A">
                      <w:pPr>
                        <w:spacing w:line="256" w:lineRule="auto"/>
                      </w:pPr>
                      <w:r>
                        <w:t> </w:t>
                      </w:r>
                    </w:p>
                    <w:p w:rsidR="008D369A" w:rsidRDefault="008D369A" w:rsidP="008D369A">
                      <w:pPr>
                        <w:spacing w:after="200" w:line="276" w:lineRule="auto"/>
                      </w:pPr>
                      <w:r>
                        <w:t> </w:t>
                      </w:r>
                    </w:p>
                    <w:p w:rsidR="008D369A" w:rsidRDefault="008D369A" w:rsidP="008D369A">
                      <w:pPr>
                        <w:spacing w:after="200" w:line="276" w:lineRule="auto"/>
                      </w:pPr>
                      <w:r>
                        <w:t> </w:t>
                      </w:r>
                    </w:p>
                    <w:p w:rsidR="008D369A" w:rsidRDefault="008D369A" w:rsidP="008D369A">
                      <w:pPr>
                        <w:spacing w:after="200" w:line="276" w:lineRule="auto"/>
                      </w:pPr>
                      <w:r>
                        <w:t> </w:t>
                      </w:r>
                    </w:p>
                    <w:p w:rsidR="008D369A" w:rsidRDefault="008D369A" w:rsidP="008D369A">
                      <w:pPr>
                        <w:spacing w:after="200" w:line="276" w:lineRule="auto"/>
                      </w:pPr>
                      <w:r>
                        <w:t> </w:t>
                      </w:r>
                    </w:p>
                    <w:p w:rsidR="008D369A" w:rsidRDefault="008D369A" w:rsidP="008D369A">
                      <w:pPr>
                        <w:spacing w:after="200" w:line="276" w:lineRule="auto"/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8D369A" w:rsidRDefault="008D369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1751330</wp:posOffset>
                </wp:positionV>
                <wp:extent cx="5321300" cy="1092200"/>
                <wp:effectExtent l="3175" t="0" r="0" b="31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Digital Imaging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               Unit 16: Using a Camera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ab/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margin-left:23.4pt;margin-top:137.9pt;width:419pt;height:8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Digital Imaging</w:t>
                      </w:r>
                    </w:p>
                    <w:p w:rsidR="008D369A" w:rsidRDefault="008D369A" w:rsidP="008D369A">
                      <w:pPr>
                        <w:widowControl w:val="0"/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                 Unit 16: Using a Camera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ab/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8D369A" w:rsidRDefault="008D369A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-237490</wp:posOffset>
                </wp:positionV>
                <wp:extent cx="6645275" cy="9421495"/>
                <wp:effectExtent l="0" t="1905" r="317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942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jc w:val="center"/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u w:val="single"/>
                              </w:rPr>
                              <w:t>A01 Knowledge Check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u w:val="single"/>
                              </w:rPr>
                              <w:t xml:space="preserve">Job Opportunities, Health and Safety and the Three </w:t>
                            </w:r>
                            <w:proofErr w:type="spellStart"/>
                            <w:r>
                              <w:rPr>
                                <w:sz w:val="44"/>
                                <w:szCs w:val="44"/>
                                <w:u w:val="single"/>
                              </w:rPr>
                              <w:t>Rs</w:t>
                            </w:r>
                            <w:proofErr w:type="spellEnd"/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In this section you will: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1 </w:t>
                            </w:r>
                            <w:r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Identify a job opportunity in Digital Imaging, 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44"/>
                                <w:szCs w:val="44"/>
                              </w:rPr>
                              <w:t xml:space="preserve">identify one place of work, </w:t>
                            </w:r>
                            <w:r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two roles and responsibilities in Digital Imaging.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2 </w:t>
                            </w:r>
                            <w:r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Recognise one potential health hazard, 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44"/>
                                <w:szCs w:val="44"/>
                              </w:rPr>
                              <w:t xml:space="preserve">identify two health and safety rules in Digital Imaging </w:t>
                            </w:r>
                            <w:r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and the 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potential consequences of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non compliance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. 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3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Recognise what is meant by the three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>Rs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44"/>
                                <w:szCs w:val="44"/>
                              </w:rPr>
                              <w:t xml:space="preserve">identify what is meant by the Three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00B050"/>
                                <w:sz w:val="44"/>
                                <w:szCs w:val="44"/>
                              </w:rPr>
                              <w:t>Rs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00B05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and state why recycling is 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important in Digital Imaging.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-34.5pt;margin-top:-18.7pt;width:523.25pt;height:741.8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jc w:val="center"/>
                        <w:rPr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sz w:val="48"/>
                          <w:szCs w:val="48"/>
                          <w:u w:val="single"/>
                        </w:rPr>
                        <w:t>A01 Knowledge Check</w:t>
                      </w:r>
                    </w:p>
                    <w:p w:rsidR="008D369A" w:rsidRDefault="008D369A" w:rsidP="008D369A">
                      <w:pPr>
                        <w:widowControl w:val="0"/>
                        <w:jc w:val="center"/>
                        <w:rPr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sz w:val="44"/>
                          <w:szCs w:val="44"/>
                          <w:u w:val="single"/>
                        </w:rPr>
                        <w:t xml:space="preserve">Job Opportunities, Health and Safety and the Three </w:t>
                      </w:r>
                      <w:proofErr w:type="spellStart"/>
                      <w:r>
                        <w:rPr>
                          <w:sz w:val="44"/>
                          <w:szCs w:val="44"/>
                          <w:u w:val="single"/>
                        </w:rPr>
                        <w:t>Rs</w:t>
                      </w:r>
                      <w:proofErr w:type="spellEnd"/>
                    </w:p>
                    <w:p w:rsidR="008D369A" w:rsidRDefault="008D369A" w:rsidP="008D369A">
                      <w:pPr>
                        <w:widowControl w:val="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In this section you will: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1 </w:t>
                      </w:r>
                      <w:r>
                        <w:rPr>
                          <w:i/>
                          <w:iCs/>
                          <w:sz w:val="44"/>
                          <w:szCs w:val="44"/>
                        </w:rPr>
                        <w:t xml:space="preserve">Identify a job opportunity in Digital Imaging, </w:t>
                      </w:r>
                      <w:r>
                        <w:rPr>
                          <w:i/>
                          <w:iCs/>
                          <w:color w:val="00B050"/>
                          <w:sz w:val="44"/>
                          <w:szCs w:val="44"/>
                        </w:rPr>
                        <w:t xml:space="preserve">identify one place of work, </w:t>
                      </w:r>
                      <w:r>
                        <w:rPr>
                          <w:i/>
                          <w:iCs/>
                          <w:color w:val="FF0000"/>
                          <w:sz w:val="44"/>
                          <w:szCs w:val="44"/>
                        </w:rPr>
                        <w:t>two roles and responsibilities in Digital Imaging.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i/>
                          <w:iCs/>
                          <w:color w:val="FF0000"/>
                          <w:sz w:val="44"/>
                          <w:szCs w:val="44"/>
                        </w:rPr>
                        <w:t> 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2 </w:t>
                      </w:r>
                      <w:r>
                        <w:rPr>
                          <w:i/>
                          <w:iCs/>
                          <w:sz w:val="44"/>
                          <w:szCs w:val="44"/>
                        </w:rPr>
                        <w:t xml:space="preserve">Recognise one potential health hazard, </w:t>
                      </w:r>
                      <w:r>
                        <w:rPr>
                          <w:i/>
                          <w:iCs/>
                          <w:color w:val="00B050"/>
                          <w:sz w:val="44"/>
                          <w:szCs w:val="44"/>
                        </w:rPr>
                        <w:t xml:space="preserve">identify two health and safety rules in Digital Imaging </w:t>
                      </w:r>
                      <w:r>
                        <w:rPr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and the 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potential consequences of </w:t>
                      </w:r>
                      <w:proofErr w:type="spellStart"/>
                      <w:r>
                        <w:rPr>
                          <w:i/>
                          <w:iCs/>
                          <w:color w:val="FF0000"/>
                          <w:sz w:val="44"/>
                          <w:szCs w:val="44"/>
                        </w:rPr>
                        <w:t>non compliance</w:t>
                      </w:r>
                      <w:proofErr w:type="spellEnd"/>
                      <w:r>
                        <w:rPr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. 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i/>
                          <w:iCs/>
                          <w:color w:val="FF0000"/>
                          <w:sz w:val="44"/>
                          <w:szCs w:val="44"/>
                        </w:rPr>
                        <w:t> 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3</w:t>
                      </w: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44"/>
                          <w:szCs w:val="44"/>
                        </w:rPr>
                        <w:t xml:space="preserve">Recognise what is meant by the three </w:t>
                      </w:r>
                      <w:proofErr w:type="spellStart"/>
                      <w:r>
                        <w:rPr>
                          <w:i/>
                          <w:iCs/>
                          <w:sz w:val="44"/>
                          <w:szCs w:val="44"/>
                        </w:rPr>
                        <w:t>Rs</w:t>
                      </w:r>
                      <w:proofErr w:type="spellEnd"/>
                      <w:r>
                        <w:rPr>
                          <w:i/>
                          <w:iCs/>
                          <w:sz w:val="44"/>
                          <w:szCs w:val="44"/>
                        </w:rPr>
                        <w:t xml:space="preserve">, </w:t>
                      </w:r>
                      <w:r>
                        <w:rPr>
                          <w:i/>
                          <w:iCs/>
                          <w:color w:val="00B050"/>
                          <w:sz w:val="44"/>
                          <w:szCs w:val="44"/>
                        </w:rPr>
                        <w:t xml:space="preserve">identify what is meant by the Three </w:t>
                      </w:r>
                      <w:proofErr w:type="spellStart"/>
                      <w:r>
                        <w:rPr>
                          <w:i/>
                          <w:iCs/>
                          <w:color w:val="00B050"/>
                          <w:sz w:val="44"/>
                          <w:szCs w:val="44"/>
                        </w:rPr>
                        <w:t>Rs</w:t>
                      </w:r>
                      <w:proofErr w:type="spellEnd"/>
                      <w:r>
                        <w:rPr>
                          <w:i/>
                          <w:iCs/>
                          <w:color w:val="00B05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and state why recycling is 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important in Digital Imaging. </w:t>
                      </w:r>
                    </w:p>
                  </w:txbxContent>
                </v:textbox>
              </v:shape>
            </w:pict>
          </mc:Fallback>
        </mc:AlternateContent>
      </w:r>
    </w:p>
    <w:p w:rsidR="008D369A" w:rsidRDefault="008D369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column">
                  <wp:posOffset>2614295</wp:posOffset>
                </wp:positionH>
                <wp:positionV relativeFrom="paragraph">
                  <wp:posOffset>9004300</wp:posOffset>
                </wp:positionV>
                <wp:extent cx="555625" cy="474345"/>
                <wp:effectExtent l="4445" t="3175" r="1905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205.85pt;margin-top:709pt;width:43.75pt;height:37.3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8D369A" w:rsidRDefault="008D369A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689984" behindDoc="0" locked="0" layoutInCell="1" allowOverlap="1">
                <wp:simplePos x="0" y="0"/>
                <wp:positionH relativeFrom="page">
                  <wp:posOffset>1068705</wp:posOffset>
                </wp:positionH>
                <wp:positionV relativeFrom="paragraph">
                  <wp:posOffset>-694690</wp:posOffset>
                </wp:positionV>
                <wp:extent cx="1451610" cy="240665"/>
                <wp:effectExtent l="0" t="4445" r="0" b="254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spacing w:line="256" w:lineRule="auto"/>
                            </w:pPr>
                            <w:r>
                              <w:t>Unit 16 Using a Camera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margin-left:84.15pt;margin-top:-54.7pt;width:114.3pt;height:18.95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spacing w:line="256" w:lineRule="auto"/>
                      </w:pPr>
                      <w:r>
                        <w:t>Unit 16 Using a Camera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00224" behindDoc="0" locked="0" layoutInCell="1" allowOverlap="1">
            <wp:simplePos x="0" y="0"/>
            <wp:positionH relativeFrom="column">
              <wp:posOffset>4683760</wp:posOffset>
            </wp:positionH>
            <wp:positionV relativeFrom="paragraph">
              <wp:posOffset>5815330</wp:posOffset>
            </wp:positionV>
            <wp:extent cx="1419225" cy="975995"/>
            <wp:effectExtent l="0" t="0" r="9525" b="0"/>
            <wp:wrapNone/>
            <wp:docPr id="10" name="Picture 10" descr="photo-1542488578-dfce417296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hoto-1542488578-dfce417296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9200" behindDoc="0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5807710</wp:posOffset>
            </wp:positionV>
            <wp:extent cx="1423035" cy="983615"/>
            <wp:effectExtent l="0" t="0" r="5715" b="6985"/>
            <wp:wrapNone/>
            <wp:docPr id="11" name="Picture 11" descr="7f9zdr44-1348116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7f9zdr44-134811629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8176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5807710</wp:posOffset>
            </wp:positionV>
            <wp:extent cx="1477645" cy="1184910"/>
            <wp:effectExtent l="0" t="0" r="8255" b="0"/>
            <wp:wrapNone/>
            <wp:docPr id="12" name="Picture 12" descr="graphic-designer-1024x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raphic-designer-1024x68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7152" behindDoc="0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3563620</wp:posOffset>
            </wp:positionV>
            <wp:extent cx="1442720" cy="1011555"/>
            <wp:effectExtent l="0" t="0" r="5080" b="0"/>
            <wp:wrapNone/>
            <wp:docPr id="13" name="Picture 13" descr="5ada5a7519ee8621008b4693-960-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5ada5a7519ee8621008b4693-960-4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6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272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6128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3513455</wp:posOffset>
            </wp:positionV>
            <wp:extent cx="1532255" cy="1021080"/>
            <wp:effectExtent l="0" t="0" r="0" b="7620"/>
            <wp:wrapNone/>
            <wp:docPr id="14" name="Picture 14" descr="Key-Differences-Between-Good-And-Great-Teachers-9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ey-Differences-Between-Good-And-Great-Teachers-900x6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5104" behindDoc="0" locked="0" layoutInCell="1" allowOverlap="1">
            <wp:simplePos x="0" y="0"/>
            <wp:positionH relativeFrom="column">
              <wp:posOffset>2522855</wp:posOffset>
            </wp:positionH>
            <wp:positionV relativeFrom="paragraph">
              <wp:posOffset>3554095</wp:posOffset>
            </wp:positionV>
            <wp:extent cx="1431290" cy="1021080"/>
            <wp:effectExtent l="0" t="0" r="0" b="7620"/>
            <wp:wrapNone/>
            <wp:docPr id="15" name="Picture 15" descr="travel-photography-tips-guide-9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ravel-photography-tips-guide-900x6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4080" behindDoc="0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1021715</wp:posOffset>
            </wp:positionV>
            <wp:extent cx="1452245" cy="1073785"/>
            <wp:effectExtent l="0" t="0" r="0" b="0"/>
            <wp:wrapNone/>
            <wp:docPr id="16" name="Picture 16" descr="photographer-taking-photo-of-newly-married-couple-28SBUN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hotographer-taking-photo-of-newly-married-couple-28SBUNP-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3056" behindDoc="0" locked="0" layoutInCell="1" allowOverlap="1">
            <wp:simplePos x="0" y="0"/>
            <wp:positionH relativeFrom="column">
              <wp:posOffset>2484755</wp:posOffset>
            </wp:positionH>
            <wp:positionV relativeFrom="paragraph">
              <wp:posOffset>1021715</wp:posOffset>
            </wp:positionV>
            <wp:extent cx="1431290" cy="1073785"/>
            <wp:effectExtent l="0" t="0" r="0" b="0"/>
            <wp:wrapNone/>
            <wp:docPr id="17" name="Picture 17" descr="gettyimages-639897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ettyimages-63989767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2032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1079500</wp:posOffset>
            </wp:positionV>
            <wp:extent cx="1491615" cy="1016635"/>
            <wp:effectExtent l="0" t="0" r="0" b="0"/>
            <wp:wrapNone/>
            <wp:docPr id="18" name="Picture 18" descr="NJ-photo-studio-rental-white-backd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J-photo-studio-rental-white-backdro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8910955</wp:posOffset>
                </wp:positionV>
                <wp:extent cx="736600" cy="400685"/>
                <wp:effectExtent l="0" t="127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spacing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      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189.3pt;margin-top:701.65pt;width:58pt;height:31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" stroked="f" strokeweight=".5pt">
                <v:textbox>
                  <w:txbxContent>
                    <w:p w:rsidR="008D369A" w:rsidRDefault="008D369A" w:rsidP="008D369A">
                      <w:pPr>
                        <w:widowControl w:val="0"/>
                        <w:spacing w:line="256" w:lineRule="auto"/>
                        <w:rPr>
                          <w:sz w:val="24"/>
                          <w:szCs w:val="24"/>
                        </w:rPr>
                      </w:pPr>
                      <w:r>
                        <w:t xml:space="preserve">       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>
                <wp:simplePos x="0" y="0"/>
                <wp:positionH relativeFrom="margin">
                  <wp:posOffset>2966085</wp:posOffset>
                </wp:positionH>
                <wp:positionV relativeFrom="paragraph">
                  <wp:posOffset>8010525</wp:posOffset>
                </wp:positionV>
                <wp:extent cx="3375660" cy="890905"/>
                <wp:effectExtent l="15875" t="18415" r="18415" b="1460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660" cy="8909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Wedding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Photographer  Studio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Photographer                        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Travel Photographer      Graphic Designer           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spacing w:line="25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margin-left:233.55pt;margin-top:630.75pt;width:265.8pt;height:70.15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" filled="f" fillcolor="#5b9bd5" strokecolor="#00b050" strokeweight="2pt">
                <v:shadow color="black [0]"/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Wedding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Photographer  Studio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Photographer                        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Travel Photographer      Graphic Designer           </w:t>
                      </w:r>
                    </w:p>
                    <w:p w:rsidR="008D369A" w:rsidRDefault="008D369A" w:rsidP="008D369A">
                      <w:pPr>
                        <w:widowControl w:val="0"/>
                        <w:spacing w:line="25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>
                <wp:simplePos x="0" y="0"/>
                <wp:positionH relativeFrom="column">
                  <wp:posOffset>-316865</wp:posOffset>
                </wp:positionH>
                <wp:positionV relativeFrom="paragraph">
                  <wp:posOffset>7992110</wp:posOffset>
                </wp:positionV>
                <wp:extent cx="2931160" cy="890905"/>
                <wp:effectExtent l="0" t="0" r="254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1160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spacing w:line="256" w:lineRule="auto"/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EL2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>–Draw a line from the words listed in the green box to the correct place of work.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7" type="#_x0000_t202" style="position:absolute;margin-left:-24.95pt;margin-top:629.3pt;width:230.8pt;height:70.15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spacing w:line="256" w:lineRule="auto"/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EL2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>–Draw a line from the words listed in the green box to the correct place of work.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>
                <wp:simplePos x="0" y="0"/>
                <wp:positionH relativeFrom="column">
                  <wp:posOffset>4563110</wp:posOffset>
                </wp:positionH>
                <wp:positionV relativeFrom="paragraph">
                  <wp:posOffset>-351790</wp:posOffset>
                </wp:positionV>
                <wp:extent cx="1451610" cy="240665"/>
                <wp:effectExtent l="3175" t="4445" r="2540" b="254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69A" w:rsidRDefault="008D369A" w:rsidP="008D369A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8" type="#_x0000_t202" style="position:absolute;margin-left:359.3pt;margin-top:-27.7pt;width:114.3pt;height:18.95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>
                <wp:simplePos x="0" y="0"/>
                <wp:positionH relativeFrom="column">
                  <wp:posOffset>4589780</wp:posOffset>
                </wp:positionH>
                <wp:positionV relativeFrom="paragraph">
                  <wp:posOffset>7415530</wp:posOffset>
                </wp:positionV>
                <wp:extent cx="541020" cy="320675"/>
                <wp:effectExtent l="20320" t="20955" r="19685" b="2032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" cy="3206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61CBD" id="Rectangle 24" o:spid="_x0000_s1026" style="position:absolute;margin-left:361.4pt;margin-top:583.9pt;width:42.6pt;height:25.2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7433310</wp:posOffset>
                </wp:positionV>
                <wp:extent cx="541020" cy="320675"/>
                <wp:effectExtent l="20320" t="20320" r="19685" b="2095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" cy="3206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770ED" id="Rectangle 25" o:spid="_x0000_s1026" style="position:absolute;margin-left:183.65pt;margin-top:585.3pt;width:42.6pt;height:25.25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7433310</wp:posOffset>
                </wp:positionV>
                <wp:extent cx="541020" cy="320675"/>
                <wp:effectExtent l="12700" t="20320" r="17780" b="20955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" cy="3206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00AF" id="Rectangle 26" o:spid="_x0000_s1026" style="position:absolute;margin-left:-2.2pt;margin-top:585.3pt;width:42.6pt;height:25.2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>
                <wp:simplePos x="0" y="0"/>
                <wp:positionH relativeFrom="column">
                  <wp:posOffset>4615815</wp:posOffset>
                </wp:positionH>
                <wp:positionV relativeFrom="paragraph">
                  <wp:posOffset>5109210</wp:posOffset>
                </wp:positionV>
                <wp:extent cx="541020" cy="320675"/>
                <wp:effectExtent l="17780" t="20320" r="12700" b="2095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" cy="3206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0E5BC" id="Rectangle 27" o:spid="_x0000_s1026" style="position:absolute;margin-left:363.45pt;margin-top:402.3pt;width:42.6pt;height:25.2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>
                <wp:simplePos x="0" y="0"/>
                <wp:positionH relativeFrom="column">
                  <wp:posOffset>2416810</wp:posOffset>
                </wp:positionH>
                <wp:positionV relativeFrom="paragraph">
                  <wp:posOffset>5086985</wp:posOffset>
                </wp:positionV>
                <wp:extent cx="541020" cy="320675"/>
                <wp:effectExtent l="19050" t="13970" r="20955" b="1778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" cy="3206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D2B1B" id="Rectangle 28" o:spid="_x0000_s1026" style="position:absolute;margin-left:190.3pt;margin-top:400.55pt;width:42.6pt;height:25.2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5086985</wp:posOffset>
                </wp:positionV>
                <wp:extent cx="541020" cy="320675"/>
                <wp:effectExtent l="17780" t="13970" r="12700" b="1778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" cy="3206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CBE94" id="Rectangle 29" o:spid="_x0000_s1026" style="position:absolute;margin-left:.45pt;margin-top:400.55pt;width:42.6pt;height:25.2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>
                <wp:simplePos x="0" y="0"/>
                <wp:positionH relativeFrom="column">
                  <wp:posOffset>4658360</wp:posOffset>
                </wp:positionH>
                <wp:positionV relativeFrom="paragraph">
                  <wp:posOffset>2629535</wp:posOffset>
                </wp:positionV>
                <wp:extent cx="541020" cy="320675"/>
                <wp:effectExtent l="12700" t="13970" r="17780" b="1778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" cy="3206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FD18D" id="Rectangle 30" o:spid="_x0000_s1026" style="position:absolute;margin-left:366.8pt;margin-top:207.05pt;width:42.6pt;height:25.2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>
                <wp:simplePos x="0" y="0"/>
                <wp:positionH relativeFrom="column">
                  <wp:posOffset>2373630</wp:posOffset>
                </wp:positionH>
                <wp:positionV relativeFrom="paragraph">
                  <wp:posOffset>2645410</wp:posOffset>
                </wp:positionV>
                <wp:extent cx="541020" cy="320675"/>
                <wp:effectExtent l="13970" t="17145" r="16510" b="1460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" cy="3206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945FA" id="Rectangle 31" o:spid="_x0000_s1026" style="position:absolute;margin-left:186.9pt;margin-top:208.3pt;width:42.6pt;height:25.2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2670810</wp:posOffset>
                </wp:positionV>
                <wp:extent cx="541020" cy="320675"/>
                <wp:effectExtent l="19050" t="20320" r="20955" b="2095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" cy="3206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7781F" id="Rectangle 32" o:spid="_x0000_s1026" style="position:absolute;margin-left:2.8pt;margin-top:210.3pt;width:42.6pt;height:25.2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>
                <wp:simplePos x="0" y="0"/>
                <wp:positionH relativeFrom="column">
                  <wp:posOffset>4615815</wp:posOffset>
                </wp:positionH>
                <wp:positionV relativeFrom="paragraph">
                  <wp:posOffset>3280410</wp:posOffset>
                </wp:positionV>
                <wp:extent cx="1650365" cy="1527810"/>
                <wp:effectExtent l="17780" t="20320" r="17780" b="1397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0365" cy="152781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B9ED4" id="Rectangle 33" o:spid="_x0000_s1026" style="position:absolute;margin-left:363.45pt;margin-top:258.3pt;width:129.95pt;height:120.3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" fillcolor="#00b050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>
                <wp:simplePos x="0" y="0"/>
                <wp:positionH relativeFrom="column">
                  <wp:posOffset>2416810</wp:posOffset>
                </wp:positionH>
                <wp:positionV relativeFrom="paragraph">
                  <wp:posOffset>3280410</wp:posOffset>
                </wp:positionV>
                <wp:extent cx="1650365" cy="1527810"/>
                <wp:effectExtent l="19050" t="20320" r="16510" b="1397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0365" cy="152781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085E8" id="Rectangle 34" o:spid="_x0000_s1026" style="position:absolute;margin-left:190.3pt;margin-top:258.3pt;width:129.95pt;height:120.3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" fillcolor="#00b050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3280410</wp:posOffset>
                </wp:positionV>
                <wp:extent cx="1689735" cy="1527810"/>
                <wp:effectExtent l="17780" t="20320" r="16510" b="1397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735" cy="152781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AC941" id="Rectangle 35" o:spid="_x0000_s1026" style="position:absolute;margin-left:.45pt;margin-top:258.3pt;width:133.05pt;height:120.3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" fillcolor="#00b050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>
                <wp:simplePos x="0" y="0"/>
                <wp:positionH relativeFrom="column">
                  <wp:posOffset>4580255</wp:posOffset>
                </wp:positionH>
                <wp:positionV relativeFrom="paragraph">
                  <wp:posOffset>5655310</wp:posOffset>
                </wp:positionV>
                <wp:extent cx="1630045" cy="1482725"/>
                <wp:effectExtent l="20320" t="17145" r="16510" b="14605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0045" cy="14827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D5104" id="Rectangle 36" o:spid="_x0000_s1026" style="position:absolute;margin-left:360.65pt;margin-top:445.3pt;width:128.35pt;height:116.7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" fillcolor="#00b050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5655310</wp:posOffset>
                </wp:positionV>
                <wp:extent cx="1630045" cy="1482725"/>
                <wp:effectExtent l="20320" t="17145" r="16510" b="14605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0045" cy="14827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67252" id="Rectangle 37" o:spid="_x0000_s1026" style="position:absolute;margin-left:183.65pt;margin-top:445.3pt;width:128.35pt;height:116.7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" fillcolor="#00b050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5655310</wp:posOffset>
                </wp:positionV>
                <wp:extent cx="1656080" cy="1495425"/>
                <wp:effectExtent l="20320" t="17145" r="19050" b="20955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6080" cy="14954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8F2F6" id="Rectangle 38" o:spid="_x0000_s1026" style="position:absolute;margin-left:-2.35pt;margin-top:445.3pt;width:130.4pt;height:117.7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" fillcolor="#00b050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>
                <wp:simplePos x="0" y="0"/>
                <wp:positionH relativeFrom="column">
                  <wp:posOffset>4658360</wp:posOffset>
                </wp:positionH>
                <wp:positionV relativeFrom="paragraph">
                  <wp:posOffset>822960</wp:posOffset>
                </wp:positionV>
                <wp:extent cx="1650365" cy="1527810"/>
                <wp:effectExtent l="12700" t="20320" r="13335" b="1397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0365" cy="152781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5A4D1" id="Rectangle 39" o:spid="_x0000_s1026" style="position:absolute;margin-left:366.8pt;margin-top:64.8pt;width:129.95pt;height:120.3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" fillcolor="#00b050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>
                <wp:simplePos x="0" y="0"/>
                <wp:positionH relativeFrom="column">
                  <wp:posOffset>2373630</wp:posOffset>
                </wp:positionH>
                <wp:positionV relativeFrom="paragraph">
                  <wp:posOffset>842010</wp:posOffset>
                </wp:positionV>
                <wp:extent cx="1650365" cy="1527810"/>
                <wp:effectExtent l="13970" t="20320" r="21590" b="1397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0365" cy="152781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CBB99" id="Rectangle 40" o:spid="_x0000_s1026" style="position:absolute;margin-left:186.9pt;margin-top:66.3pt;width:129.95pt;height:120.3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" fillcolor="#00b050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851535</wp:posOffset>
                </wp:positionV>
                <wp:extent cx="1689735" cy="1527810"/>
                <wp:effectExtent l="12700" t="20320" r="21590" b="1397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735" cy="152781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0FA95" id="Rectangle 41" o:spid="_x0000_s1026" style="position:absolute;margin-left:.8pt;margin-top:67.05pt;width:133.05pt;height:120.3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" fillcolor="#00b050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-116205</wp:posOffset>
                </wp:positionV>
                <wp:extent cx="5895975" cy="499110"/>
                <wp:effectExtent l="635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EL1 –Recognise by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placing an x below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 job opportunity which is related to 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digital imaging industry. 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spacing w:line="25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9" type="#_x0000_t202" style="position:absolute;margin-left:6.6pt;margin-top:-9.15pt;width:464.25pt;height:39.3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EL1 –Recognise by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placing an x below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 job opportunity which is related to the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digital imaging industry. </w:t>
                      </w:r>
                    </w:p>
                    <w:p w:rsidR="008D369A" w:rsidRDefault="008D369A" w:rsidP="008D369A">
                      <w:pPr>
                        <w:widowControl w:val="0"/>
                        <w:spacing w:line="25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>
                <wp:simplePos x="0" y="0"/>
                <wp:positionH relativeFrom="column">
                  <wp:posOffset>2000885</wp:posOffset>
                </wp:positionH>
                <wp:positionV relativeFrom="paragraph">
                  <wp:posOffset>-779780</wp:posOffset>
                </wp:positionV>
                <wp:extent cx="2442210" cy="375920"/>
                <wp:effectExtent l="3175" t="0" r="254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21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spacing w:line="256" w:lineRule="auto"/>
                              <w:rPr>
                                <w:rFonts w:ascii="Arial" w:hAnsi="Arial" w:cs="Arial"/>
                                <w:b/>
                                <w:bCs/>
                                <w:color w:val="063D71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63D71"/>
                                <w:sz w:val="40"/>
                                <w:szCs w:val="40"/>
                                <w:u w:val="single"/>
                              </w:rPr>
                              <w:t>Job Opportunities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0" type="#_x0000_t202" style="position:absolute;margin-left:157.55pt;margin-top:-61.4pt;width:192.3pt;height:29.6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spacing w:line="256" w:lineRule="auto"/>
                        <w:rPr>
                          <w:rFonts w:ascii="Arial" w:hAnsi="Arial" w:cs="Arial"/>
                          <w:b/>
                          <w:bCs/>
                          <w:color w:val="063D71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63D71"/>
                          <w:sz w:val="40"/>
                          <w:szCs w:val="40"/>
                          <w:u w:val="single"/>
                        </w:rPr>
                        <w:t>Job Opportunities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>
                <wp:simplePos x="0" y="0"/>
                <wp:positionH relativeFrom="column">
                  <wp:posOffset>-316865</wp:posOffset>
                </wp:positionH>
                <wp:positionV relativeFrom="paragraph">
                  <wp:posOffset>-686435</wp:posOffset>
                </wp:positionV>
                <wp:extent cx="681990" cy="240665"/>
                <wp:effectExtent l="0" t="3810" r="3810" b="317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spacing w:line="256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A01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1" type="#_x0000_t202" style="position:absolute;margin-left:-24.95pt;margin-top:-54.05pt;width:53.7pt;height:18.9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spacing w:line="256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column">
                  <wp:posOffset>-402590</wp:posOffset>
                </wp:positionH>
                <wp:positionV relativeFrom="paragraph">
                  <wp:posOffset>-351790</wp:posOffset>
                </wp:positionV>
                <wp:extent cx="209550" cy="240665"/>
                <wp:effectExtent l="0" t="4445" r="0" b="254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69A" w:rsidRDefault="008D369A" w:rsidP="008D369A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2" type="#_x0000_t202" style="position:absolute;margin-left:-31.7pt;margin-top:-27.7pt;width:16.5pt;height:18.9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ragraph">
                  <wp:posOffset>-487045</wp:posOffset>
                </wp:positionV>
                <wp:extent cx="6731000" cy="9632315"/>
                <wp:effectExtent l="3175" t="0" r="0" b="127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0" cy="963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spacing w:line="256" w:lineRule="auto"/>
                            </w:pPr>
                            <w: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spacing w:after="0"/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3" type="#_x0000_t202" style="position:absolute;margin-left:-18.7pt;margin-top:-38.35pt;width:530pt;height:75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" filled="f" stroked="f" insetpen="t">
                <v:textbox>
                  <w:txbxContent>
                    <w:p w:rsidR="008D369A" w:rsidRDefault="008D369A" w:rsidP="008D369A">
                      <w:pPr>
                        <w:spacing w:line="256" w:lineRule="auto"/>
                      </w:pPr>
                      <w:r>
                        <w:t> </w:t>
                      </w:r>
                    </w:p>
                    <w:p w:rsidR="008D369A" w:rsidRDefault="008D369A" w:rsidP="008D369A">
                      <w:pPr>
                        <w:widowControl w:val="0"/>
                        <w:spacing w:after="0"/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8D369A" w:rsidRDefault="008D369A">
      <w:r>
        <w:br w:type="page"/>
      </w:r>
    </w:p>
    <w:p w:rsidR="008D369A" w:rsidRDefault="008D369A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720704" behindDoc="0" locked="0" layoutInCell="1" allowOverlap="1">
                <wp:simplePos x="0" y="0"/>
                <wp:positionH relativeFrom="page">
                  <wp:posOffset>1129665</wp:posOffset>
                </wp:positionH>
                <wp:positionV relativeFrom="paragraph">
                  <wp:posOffset>-73025</wp:posOffset>
                </wp:positionV>
                <wp:extent cx="1451610" cy="240665"/>
                <wp:effectExtent l="0" t="4445" r="0" b="254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spacing w:line="256" w:lineRule="auto"/>
                            </w:pPr>
                            <w:r>
                              <w:t>Unit 16 Using a Camera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4" type="#_x0000_t202" style="position:absolute;margin-left:88.95pt;margin-top:-5.75pt;width:114.3pt;height:18.95pt;z-index:2517207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spacing w:line="256" w:lineRule="auto"/>
                      </w:pPr>
                      <w:r>
                        <w:t>Unit 16 Using a Camera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21728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1717040</wp:posOffset>
            </wp:positionV>
            <wp:extent cx="4488180" cy="2992120"/>
            <wp:effectExtent l="0" t="0" r="7620" b="0"/>
            <wp:wrapNone/>
            <wp:docPr id="47" name="Picture 47" descr="Behind-the-sc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Behind-the-scen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>
                <wp:simplePos x="0" y="0"/>
                <wp:positionH relativeFrom="column">
                  <wp:posOffset>-387350</wp:posOffset>
                </wp:positionH>
                <wp:positionV relativeFrom="paragraph">
                  <wp:posOffset>1628140</wp:posOffset>
                </wp:positionV>
                <wp:extent cx="1752600" cy="3201035"/>
                <wp:effectExtent l="3175" t="254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201035"/>
                        </a:xfrm>
                        <a:prstGeom prst="rect">
                          <a:avLst/>
                        </a:prstGeom>
                        <a:solidFill>
                          <a:srgbClr val="F8CBA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Bodoni MT" w:hAnsi="Bodoni MT"/>
                                <w:b/>
                                <w:bCs/>
                                <w:i/>
                                <w:iCs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doni MT" w:hAnsi="Bodoni MT"/>
                                <w:b/>
                                <w:bCs/>
                                <w:i/>
                                <w:iCs/>
                                <w:color w:val="00B05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Bodoni MT" w:hAnsi="Bodoni MT"/>
                                <w:b/>
                                <w:bCs/>
                                <w:i/>
                                <w:iCs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doni MT" w:hAnsi="Bodoni MT"/>
                                <w:b/>
                                <w:bCs/>
                                <w:i/>
                                <w:iCs/>
                                <w:color w:val="00B050"/>
                                <w:sz w:val="36"/>
                                <w:szCs w:val="36"/>
                              </w:rPr>
                              <w:t>Bank Manager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Bodoni MT" w:hAnsi="Bodoni MT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doni MT" w:hAnsi="Bodoni MT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</w:rPr>
                              <w:t>Pet Photographer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 Unicode MS" w:hAnsi="Bodoni MT"/>
                                <w:b/>
                                <w:bCs/>
                                <w:color w:val="73264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Unicode MS" w:hAnsi="Bodoni MT"/>
                                <w:b/>
                                <w:bCs/>
                                <w:color w:val="73264D"/>
                                <w:sz w:val="40"/>
                                <w:szCs w:val="40"/>
                              </w:rPr>
                              <w:t>Writer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  <w:t>Fire Fighter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 Narrow" w:hAnsi="Arial Narrow"/>
                                <w:color w:val="00B0F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B0F0"/>
                                <w:sz w:val="40"/>
                                <w:szCs w:val="40"/>
                              </w:rPr>
                              <w:t>Vet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 Narrow" w:hAnsi="Arial Narrow"/>
                                <w:color w:val="4F4F4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4F4F4F"/>
                                <w:sz w:val="40"/>
                                <w:szCs w:val="40"/>
                              </w:rPr>
                              <w:t>Nurse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5" type="#_x0000_t202" style="position:absolute;margin-left:-30.5pt;margin-top:128.2pt;width:138pt;height:252.05pt;z-index:251719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" fillcolor="#f8cbad" stroked="f" strokecolor="black [0]" strokeweight="2pt">
                <v:shadow color="black [0]"/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rFonts w:ascii="Bodoni MT" w:hAnsi="Bodoni MT"/>
                          <w:b/>
                          <w:bCs/>
                          <w:i/>
                          <w:iCs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rFonts w:ascii="Bodoni MT" w:hAnsi="Bodoni MT"/>
                          <w:b/>
                          <w:bCs/>
                          <w:i/>
                          <w:iCs/>
                          <w:color w:val="00B050"/>
                          <w:sz w:val="36"/>
                          <w:szCs w:val="36"/>
                        </w:rPr>
                        <w:t> 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rFonts w:ascii="Bodoni MT" w:hAnsi="Bodoni MT"/>
                          <w:b/>
                          <w:bCs/>
                          <w:i/>
                          <w:iCs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rFonts w:ascii="Bodoni MT" w:hAnsi="Bodoni MT"/>
                          <w:b/>
                          <w:bCs/>
                          <w:i/>
                          <w:iCs/>
                          <w:color w:val="00B050"/>
                          <w:sz w:val="36"/>
                          <w:szCs w:val="36"/>
                        </w:rPr>
                        <w:t>Bank Manager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rFonts w:ascii="Bodoni MT" w:hAnsi="Bodoni MT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</w:rPr>
                      </w:pPr>
                      <w:r>
                        <w:rPr>
                          <w:rFonts w:ascii="Bodoni MT" w:hAnsi="Bodoni MT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</w:rPr>
                        <w:t>Pet Photographer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rFonts w:ascii="Arial Unicode MS" w:hAnsi="Bodoni MT"/>
                          <w:b/>
                          <w:bCs/>
                          <w:color w:val="73264D"/>
                          <w:sz w:val="40"/>
                          <w:szCs w:val="40"/>
                        </w:rPr>
                      </w:pPr>
                      <w:r>
                        <w:rPr>
                          <w:rFonts w:ascii="Arial Unicode MS" w:hAnsi="Bodoni MT"/>
                          <w:b/>
                          <w:bCs/>
                          <w:color w:val="73264D"/>
                          <w:sz w:val="40"/>
                          <w:szCs w:val="40"/>
                        </w:rPr>
                        <w:t>Writer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  <w:t>Fire Fighter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rFonts w:ascii="Arial Narrow" w:hAnsi="Arial Narrow"/>
                          <w:color w:val="00B0F0"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hAnsi="Arial Narrow"/>
                          <w:color w:val="00B0F0"/>
                          <w:sz w:val="40"/>
                          <w:szCs w:val="40"/>
                        </w:rPr>
                        <w:t>Vet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rFonts w:ascii="Arial Narrow" w:hAnsi="Arial Narrow"/>
                          <w:color w:val="4F4F4F"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hAnsi="Arial Narrow"/>
                          <w:color w:val="4F4F4F"/>
                          <w:sz w:val="40"/>
                          <w:szCs w:val="40"/>
                        </w:rPr>
                        <w:t>Nurse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>
                <wp:simplePos x="0" y="0"/>
                <wp:positionH relativeFrom="column">
                  <wp:posOffset>-387350</wp:posOffset>
                </wp:positionH>
                <wp:positionV relativeFrom="paragraph">
                  <wp:posOffset>1013460</wp:posOffset>
                </wp:positionV>
                <wp:extent cx="6822440" cy="405130"/>
                <wp:effectExtent l="3175" t="0" r="3810" b="444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244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 am a______________________________________________ </w:t>
                            </w:r>
                            <w:r>
                              <w:t>(Choose from the list in the pink box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6" type="#_x0000_t202" style="position:absolute;margin-left:-30.5pt;margin-top:79.8pt;width:537.2pt;height:31.9pt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 am a______________________________________________ </w:t>
                      </w:r>
                      <w:r>
                        <w:t>(Choose from the list in the pink box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-387350</wp:posOffset>
                </wp:positionH>
                <wp:positionV relativeFrom="paragraph">
                  <wp:posOffset>478155</wp:posOffset>
                </wp:positionV>
                <wp:extent cx="7742555" cy="365760"/>
                <wp:effectExtent l="3175" t="0" r="0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25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EL3 State at least two roles and responsibilities of a position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7" type="#_x0000_t202" style="position:absolute;margin-left:-30.5pt;margin-top:37.65pt;width:609.65pt;height:28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" filled="f" stroked="f" insetpen="t">
                <v:textbox>
                  <w:txbxContent>
                    <w:p w:rsidR="008D369A" w:rsidRDefault="008D369A" w:rsidP="008D369A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EL3 State at least two roles and responsibilities of a position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660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9439910</wp:posOffset>
                </wp:positionV>
                <wp:extent cx="533400" cy="317500"/>
                <wp:effectExtent l="0" t="3175" r="0" b="317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8" type="#_x0000_t202" style="position:absolute;margin-left:214.5pt;margin-top:743.3pt;width:42pt;height:25pt;z-index:251716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558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8611235</wp:posOffset>
                </wp:positionV>
                <wp:extent cx="0" cy="711200"/>
                <wp:effectExtent l="19050" t="12700" r="19050" b="19050"/>
                <wp:wrapNone/>
                <wp:docPr id="53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1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8117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3" o:spid="_x0000_s1026" type="#_x0000_t32" style="position:absolute;margin-left:283.5pt;margin-top:678.05pt;width:0;height:56pt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4560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8642985</wp:posOffset>
                </wp:positionV>
                <wp:extent cx="0" cy="711200"/>
                <wp:effectExtent l="12700" t="19050" r="15875" b="12700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1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49F5A" id="Straight Arrow Connector 54" o:spid="_x0000_s1026" type="#_x0000_t32" style="position:absolute;margin-left:239.5pt;margin-top:680.55pt;width:0;height:56pt;z-index:251714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3536" behindDoc="0" locked="0" layoutInCell="1" allowOverlap="1">
                <wp:simplePos x="0" y="0"/>
                <wp:positionH relativeFrom="column">
                  <wp:posOffset>2508250</wp:posOffset>
                </wp:positionH>
                <wp:positionV relativeFrom="paragraph">
                  <wp:posOffset>8627110</wp:posOffset>
                </wp:positionV>
                <wp:extent cx="0" cy="711200"/>
                <wp:effectExtent l="12700" t="15875" r="15875" b="15875"/>
                <wp:wrapNone/>
                <wp:docPr id="5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1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A34B9" id="Straight Arrow Connector 55" o:spid="_x0000_s1026" type="#_x0000_t32" style="position:absolute;margin-left:197.5pt;margin-top:679.3pt;width:0;height:56pt;z-index:251713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2512" behindDoc="0" locked="0" layoutInCell="1" allowOverlap="1">
                <wp:simplePos x="0" y="0"/>
                <wp:positionH relativeFrom="column">
                  <wp:posOffset>1974850</wp:posOffset>
                </wp:positionH>
                <wp:positionV relativeFrom="paragraph">
                  <wp:posOffset>8947785</wp:posOffset>
                </wp:positionV>
                <wp:extent cx="4216400" cy="0"/>
                <wp:effectExtent l="12700" t="19050" r="19050" b="19050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6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FE70A" id="Straight Arrow Connector 56" o:spid="_x0000_s1026" type="#_x0000_t32" style="position:absolute;margin-left:155.5pt;margin-top:704.55pt;width:332pt;height:0;z-index:251712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8627110</wp:posOffset>
                </wp:positionV>
                <wp:extent cx="4191000" cy="716280"/>
                <wp:effectExtent l="19050" t="15875" r="19050" b="2032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7162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EL1    EL2    EL3      Teacher /Lecturer signature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9" type="#_x0000_t202" style="position:absolute;margin-left:157.5pt;margin-top:679.3pt;width:330pt;height:56.4pt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" filled="f" fillcolor="#5b9bd5" strokecolor="black [0]" strokeweight="2pt">
                <v:shadow color="black [0]"/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EL1    EL2    EL3      Teacher /Lecturer 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0464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-81915</wp:posOffset>
                </wp:positionV>
                <wp:extent cx="1619250" cy="311150"/>
                <wp:effectExtent l="0" t="0" r="0" b="317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50" type="#_x0000_t202" style="position:absolute;margin-left:361.5pt;margin-top:-6.45pt;width:127.5pt;height:24.5pt;z-index:251710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>
                <wp:simplePos x="0" y="0"/>
                <wp:positionH relativeFrom="column">
                  <wp:posOffset>-387350</wp:posOffset>
                </wp:positionH>
                <wp:positionV relativeFrom="paragraph">
                  <wp:posOffset>5013960</wp:posOffset>
                </wp:positionV>
                <wp:extent cx="6623050" cy="3006725"/>
                <wp:effectExtent l="12700" t="19050" r="12700" b="1270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050" cy="3006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EL3 Identify two roles and responsibilities for someone working in this area of the Digital Imaging Industry.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ind w:left="567" w:hanging="567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Role__________________________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Responsibility _________________________________________________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____________________________________________________________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ind w:left="567" w:hanging="567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2.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Role__________________________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Responsibility__________________________________________________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51" type="#_x0000_t202" style="position:absolute;margin-left:-30.5pt;margin-top:394.8pt;width:521.5pt;height:236.75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" filled="f" fillcolor="#5b9bd5" strokecolor="blue" strokeweight="2pt">
                <v:shadow color="black [0]"/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EL3 Identify two roles and responsibilities for someone working in this area of the Digital Imaging Industry.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 </w:t>
                      </w:r>
                    </w:p>
                    <w:p w:rsidR="008D369A" w:rsidRDefault="008D369A" w:rsidP="008D369A">
                      <w:pPr>
                        <w:widowControl w:val="0"/>
                        <w:ind w:left="567" w:hanging="567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1.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Role__________________________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Responsibility _________________________________________________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____________________________________________________________</w:t>
                      </w:r>
                    </w:p>
                    <w:p w:rsidR="008D369A" w:rsidRDefault="008D369A" w:rsidP="008D369A">
                      <w:pPr>
                        <w:widowControl w:val="0"/>
                        <w:ind w:left="567" w:hanging="567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2.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Role__________________________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Responsibility__________________________________________________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paragraph">
                  <wp:posOffset>4640580</wp:posOffset>
                </wp:positionV>
                <wp:extent cx="304800" cy="304800"/>
                <wp:effectExtent l="3175" t="3175" r="0" b="0"/>
                <wp:wrapNone/>
                <wp:docPr id="60" name="Rectangle 60" descr="Image result for v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12D40" id="Rectangle 60" o:spid="_x0000_s1026" alt="Image result for vet" style="position:absolute;margin-left:92.5pt;margin-top:365.4pt;width:24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" stroked="f" insetpen="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1060450</wp:posOffset>
                </wp:positionH>
                <wp:positionV relativeFrom="paragraph">
                  <wp:posOffset>4526280</wp:posOffset>
                </wp:positionV>
                <wp:extent cx="304800" cy="304800"/>
                <wp:effectExtent l="3175" t="3175" r="0" b="0"/>
                <wp:wrapNone/>
                <wp:docPr id="61" name="Rectangle 61" descr="Image result for v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F0972" id="Rectangle 61" o:spid="_x0000_s1026" alt="Image result for vet" style="position:absolute;margin-left:83.5pt;margin-top:356.4pt;width:24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" stroked="f" insetpen="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6368" behindDoc="0" locked="0" layoutInCell="1" allowOverlap="1">
                <wp:simplePos x="0" y="0"/>
                <wp:positionH relativeFrom="column">
                  <wp:posOffset>-387350</wp:posOffset>
                </wp:positionH>
                <wp:positionV relativeFrom="paragraph">
                  <wp:posOffset>8627110</wp:posOffset>
                </wp:positionV>
                <wp:extent cx="6597650" cy="728980"/>
                <wp:effectExtent l="12700" t="15875" r="19050" b="1714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0" cy="7289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 student has achieved 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Careers at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                                                     7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52" type="#_x0000_t202" style="position:absolute;margin-left:-30.5pt;margin-top:679.3pt;width:519.5pt;height:57.4pt;z-index:251706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" filled="f" fillcolor="#5b9bd5" strokecolor="black [0]" strokeweight="2pt">
                <v:shadow color="black [0]"/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 student has achieved 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Careers at </w:t>
                      </w: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  <w:p w:rsidR="008D369A" w:rsidRDefault="008D369A" w:rsidP="008D369A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                                                    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>
                <wp:simplePos x="0" y="0"/>
                <wp:positionH relativeFrom="column">
                  <wp:posOffset>1854200</wp:posOffset>
                </wp:positionH>
                <wp:positionV relativeFrom="paragraph">
                  <wp:posOffset>-113665</wp:posOffset>
                </wp:positionV>
                <wp:extent cx="2286000" cy="368300"/>
                <wp:effectExtent l="0" t="0" r="3175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63D71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63D71"/>
                                <w:sz w:val="40"/>
                                <w:szCs w:val="40"/>
                                <w:u w:val="single"/>
                              </w:rPr>
                              <w:t xml:space="preserve">Job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63D71"/>
                                <w:sz w:val="40"/>
                                <w:szCs w:val="40"/>
                                <w:u w:val="single"/>
                              </w:rPr>
                              <w:t>Opportunites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53" type="#_x0000_t202" style="position:absolute;margin-left:146pt;margin-top:-8.95pt;width:180pt;height:29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63D71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63D71"/>
                          <w:sz w:val="40"/>
                          <w:szCs w:val="40"/>
                          <w:u w:val="single"/>
                        </w:rPr>
                        <w:t xml:space="preserve">Job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63D71"/>
                          <w:sz w:val="40"/>
                          <w:szCs w:val="40"/>
                          <w:u w:val="single"/>
                        </w:rPr>
                        <w:t>Opportunites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-100965</wp:posOffset>
                </wp:positionV>
                <wp:extent cx="923925" cy="482600"/>
                <wp:effectExtent l="0" t="0" r="0" b="3175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A01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54" type="#_x0000_t202" style="position:absolute;margin-left:-32.25pt;margin-top:-7.95pt;width:72.75pt;height:38pt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>
                <wp:simplePos x="0" y="0"/>
                <wp:positionH relativeFrom="column">
                  <wp:posOffset>-425450</wp:posOffset>
                </wp:positionH>
                <wp:positionV relativeFrom="paragraph">
                  <wp:posOffset>-81915</wp:posOffset>
                </wp:positionV>
                <wp:extent cx="241300" cy="285750"/>
                <wp:effectExtent l="3175" t="0" r="3175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55" type="#_x0000_t202" style="position:absolute;margin-left:-33.5pt;margin-top:-6.45pt;width:19pt;height:22.5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2272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8947785</wp:posOffset>
                </wp:positionV>
                <wp:extent cx="4210050" cy="393700"/>
                <wp:effectExtent l="19050" t="19050" r="19050" b="15875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0" cy="393700"/>
                        </a:xfrm>
                        <a:prstGeom prst="rect">
                          <a:avLst/>
                        </a:prstGeom>
                        <a:solidFill>
                          <a:srgbClr val="DFEBF7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7FB84" id="Rectangle 66" o:spid="_x0000_s1026" style="position:absolute;margin-left:157.5pt;margin-top:704.55pt;width:331.5pt;height:31pt;z-index:251702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" fillcolor="#dfebf7" strokecolor="black [0]" strokeweight="2pt">
                <v:shadow color="black [0]"/>
                <v:textbox inset="2.88pt,2.88pt,2.88pt,2.88pt"/>
              </v:rect>
            </w:pict>
          </mc:Fallback>
        </mc:AlternateContent>
      </w:r>
    </w:p>
    <w:p w:rsidR="008D369A" w:rsidRDefault="008D369A">
      <w:r>
        <w:br w:type="page"/>
      </w:r>
    </w:p>
    <w:p w:rsidR="008D369A" w:rsidRDefault="008D369A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7657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-447675</wp:posOffset>
                </wp:positionV>
                <wp:extent cx="1451610" cy="240665"/>
                <wp:effectExtent l="0" t="0" r="0" b="698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spacing w:line="256" w:lineRule="auto"/>
                            </w:pPr>
                            <w:r>
                              <w:t>Unit 16 Using a Camera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56" type="#_x0000_t202" style="position:absolute;margin-left:0;margin-top:-35.25pt;width:114.3pt;height:18.95pt;z-index:25176576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spacing w:line="256" w:lineRule="auto"/>
                      </w:pPr>
                      <w:r>
                        <w:t>Unit 16 Using a Camera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66784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1397000</wp:posOffset>
            </wp:positionV>
            <wp:extent cx="4827905" cy="295592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21" t="11307" r="9187" b="5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64736" behindDoc="0" locked="0" layoutInCell="1" allowOverlap="1">
                <wp:simplePos x="0" y="0"/>
                <wp:positionH relativeFrom="column">
                  <wp:posOffset>2993390</wp:posOffset>
                </wp:positionH>
                <wp:positionV relativeFrom="paragraph">
                  <wp:posOffset>8404225</wp:posOffset>
                </wp:positionV>
                <wp:extent cx="2807335" cy="342900"/>
                <wp:effectExtent l="254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3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Ensure there are no tripping hazards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57" type="#_x0000_t202" style="position:absolute;margin-left:235.7pt;margin-top:661.75pt;width:221.05pt;height:27pt;z-index:251764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Ensure there are no tripping hazards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63712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8274685</wp:posOffset>
                </wp:positionV>
                <wp:extent cx="2800985" cy="626745"/>
                <wp:effectExtent l="0" t="1905" r="0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985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When working in a dark room with chemicals, eat your lunch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58" type="#_x0000_t202" style="position:absolute;margin-left:-26.3pt;margin-top:651.55pt;width:220.55pt;height:49.35pt;z-index:251763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When working in a dark room with chemicals, eat your lunch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62688" behindDoc="0" locked="0" layoutInCell="1" allowOverlap="1">
                <wp:simplePos x="0" y="0"/>
                <wp:positionH relativeFrom="column">
                  <wp:posOffset>2988310</wp:posOffset>
                </wp:positionH>
                <wp:positionV relativeFrom="paragraph">
                  <wp:posOffset>7394575</wp:posOffset>
                </wp:positionV>
                <wp:extent cx="2863215" cy="356870"/>
                <wp:effectExtent l="0" t="0" r="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Do not touch hot photography lights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59" type="#_x0000_t202" style="position:absolute;margin-left:235.3pt;margin-top:582.25pt;width:225.45pt;height:28.1pt;z-index:251762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Do not touch hot photography lights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61664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7407910</wp:posOffset>
                </wp:positionV>
                <wp:extent cx="2752725" cy="791845"/>
                <wp:effectExtent l="0" t="1905" r="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79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Drink lots of caffeinated drinks whilst you edit photos on the computer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60" type="#_x0000_t202" style="position:absolute;margin-left:-22.5pt;margin-top:583.3pt;width:216.75pt;height:62.35pt;z-index:251761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Drink lots of caffeinated drinks whilst you edit photos on the computer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60640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6394450</wp:posOffset>
                </wp:positionV>
                <wp:extent cx="2743200" cy="704850"/>
                <wp:effectExtent l="0" t="0" r="0" b="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Have your chair at the correct height for you when using the computer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61" type="#_x0000_t202" style="position:absolute;margin-left:240.75pt;margin-top:503.5pt;width:3in;height:55.5pt;z-index:251760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Have your chair at the correct height for you when using the computer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9616" behindDoc="0" locked="0" layoutInCell="1" allowOverlap="1">
                <wp:simplePos x="0" y="0"/>
                <wp:positionH relativeFrom="column">
                  <wp:posOffset>-313690</wp:posOffset>
                </wp:positionH>
                <wp:positionV relativeFrom="paragraph">
                  <wp:posOffset>6569710</wp:posOffset>
                </wp:positionV>
                <wp:extent cx="2831465" cy="271780"/>
                <wp:effectExtent l="635" t="1905" r="0" b="254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46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Do not run in the photography studio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62" type="#_x0000_t202" style="position:absolute;margin-left:-24.7pt;margin-top:517.3pt;width:222.95pt;height:21.4pt;z-index:251759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Do not run in the photography studio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8592" behindDoc="0" locked="0" layoutInCell="1" allowOverlap="1">
                <wp:simplePos x="0" y="0"/>
                <wp:positionH relativeFrom="column">
                  <wp:posOffset>-306070</wp:posOffset>
                </wp:positionH>
                <wp:positionV relativeFrom="paragraph">
                  <wp:posOffset>6280150</wp:posOffset>
                </wp:positionV>
                <wp:extent cx="2853055" cy="293370"/>
                <wp:effectExtent l="0" t="0" r="0" b="1905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63" type="#_x0000_t202" style="position:absolute;margin-left:-24.1pt;margin-top:494.5pt;width:224.65pt;height:23.1pt;z-index:251758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7568" behindDoc="0" locked="0" layoutInCell="1" allowOverlap="1">
                <wp:simplePos x="0" y="0"/>
                <wp:positionH relativeFrom="column">
                  <wp:posOffset>5944870</wp:posOffset>
                </wp:positionH>
                <wp:positionV relativeFrom="paragraph">
                  <wp:posOffset>6588760</wp:posOffset>
                </wp:positionV>
                <wp:extent cx="207645" cy="293370"/>
                <wp:effectExtent l="20320" t="20955" r="19685" b="1905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2933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783AC" id="Rectangle 76" o:spid="_x0000_s1026" style="position:absolute;margin-left:468.1pt;margin-top:518.8pt;width:16.35pt;height:23.1pt;z-index:251757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6544" behindDoc="0" locked="0" layoutInCell="1" allowOverlap="1">
                <wp:simplePos x="0" y="0"/>
                <wp:positionH relativeFrom="column">
                  <wp:posOffset>5944870</wp:posOffset>
                </wp:positionH>
                <wp:positionV relativeFrom="paragraph">
                  <wp:posOffset>7499350</wp:posOffset>
                </wp:positionV>
                <wp:extent cx="207645" cy="293370"/>
                <wp:effectExtent l="20320" t="19050" r="19685" b="20955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2933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9A011" id="Rectangle 77" o:spid="_x0000_s1026" style="position:absolute;margin-left:468.1pt;margin-top:590.5pt;width:16.35pt;height:23.1pt;z-index:251756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5520" behindDoc="0" locked="0" layoutInCell="1" allowOverlap="1">
                <wp:simplePos x="0" y="0"/>
                <wp:positionH relativeFrom="column">
                  <wp:posOffset>5944870</wp:posOffset>
                </wp:positionH>
                <wp:positionV relativeFrom="paragraph">
                  <wp:posOffset>8442325</wp:posOffset>
                </wp:positionV>
                <wp:extent cx="207645" cy="293370"/>
                <wp:effectExtent l="20320" t="19050" r="19685" b="20955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2933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0063B" id="Rectangle 78" o:spid="_x0000_s1026" style="position:absolute;margin-left:468.1pt;margin-top:664.75pt;width:16.35pt;height:23.1pt;z-index:251755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4496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8455660</wp:posOffset>
                </wp:positionV>
                <wp:extent cx="207645" cy="293370"/>
                <wp:effectExtent l="20955" t="20955" r="19050" b="19050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2933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8B1F1" id="Rectangle 79" o:spid="_x0000_s1026" style="position:absolute;margin-left:206.4pt;margin-top:665.8pt;width:16.35pt;height:23.1pt;z-index:251754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3472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7496810</wp:posOffset>
                </wp:positionV>
                <wp:extent cx="207645" cy="293370"/>
                <wp:effectExtent l="20955" t="17780" r="19050" b="1270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2933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0F408" id="Rectangle 80" o:spid="_x0000_s1026" style="position:absolute;margin-left:206.4pt;margin-top:590.3pt;width:16.35pt;height:23.1pt;z-index:251753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2448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6565900</wp:posOffset>
                </wp:positionV>
                <wp:extent cx="207645" cy="293370"/>
                <wp:effectExtent l="20955" t="19050" r="19050" b="2095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2933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FE0FF" id="Rectangle 81" o:spid="_x0000_s1026" style="position:absolute;margin-left:206.4pt;margin-top:517pt;width:16.35pt;height:23.1pt;z-index:251752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1424" behindDoc="0" locked="0" layoutInCell="1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7765415</wp:posOffset>
                </wp:positionV>
                <wp:extent cx="2882265" cy="11430"/>
                <wp:effectExtent l="16510" t="13970" r="15875" b="12700"/>
                <wp:wrapNone/>
                <wp:docPr id="82" name="Straight Arr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265" cy="114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B7581" id="Straight Arrow Connector 82" o:spid="_x0000_s1026" type="#_x0000_t32" style="position:absolute;margin-left:233.8pt;margin-top:611.45pt;width:226.95pt;height:.9pt;z-index:251751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0400" behindDoc="0" locked="0" layoutInCell="1" allowOverlap="1">
                <wp:simplePos x="0" y="0"/>
                <wp:positionH relativeFrom="column">
                  <wp:posOffset>2988310</wp:posOffset>
                </wp:positionH>
                <wp:positionV relativeFrom="paragraph">
                  <wp:posOffset>7402195</wp:posOffset>
                </wp:positionV>
                <wp:extent cx="2882265" cy="11430"/>
                <wp:effectExtent l="16510" t="13335" r="15875" b="13335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265" cy="114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5C03C" id="Straight Arrow Connector 83" o:spid="_x0000_s1026" type="#_x0000_t32" style="position:absolute;margin-left:235.3pt;margin-top:582.85pt;width:226.95pt;height:.9pt;z-index:251750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9376" behindDoc="0" locked="0" layoutInCell="1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7242175</wp:posOffset>
                </wp:positionV>
                <wp:extent cx="2916555" cy="768350"/>
                <wp:effectExtent l="0" t="0" r="1270" b="3175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555" cy="768350"/>
                        </a:xfrm>
                        <a:prstGeom prst="rect">
                          <a:avLst/>
                        </a:prstGeom>
                        <a:solidFill>
                          <a:srgbClr val="DFEBF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64" type="#_x0000_t202" style="position:absolute;margin-left:233pt;margin-top:570.25pt;width:229.65pt;height:60.5pt;z-index:251749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" fillcolor="#dfebf7" stroked="f" strokecolor="black [0]" strokeweight="2pt">
                <v:shadow color="black [0]"/>
                <v:textbox inset="2.88pt,2.88pt,2.88pt,2.88pt">
                  <w:txbxContent>
                    <w:p w:rsidR="008D369A" w:rsidRDefault="008D369A" w:rsidP="008D369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8352" behindDoc="0" locked="0" layoutInCell="1" allowOverlap="1">
                <wp:simplePos x="0" y="0"/>
                <wp:positionH relativeFrom="column">
                  <wp:posOffset>2974340</wp:posOffset>
                </wp:positionH>
                <wp:positionV relativeFrom="paragraph">
                  <wp:posOffset>6990715</wp:posOffset>
                </wp:positionV>
                <wp:extent cx="2882265" cy="11430"/>
                <wp:effectExtent l="21590" t="17145" r="20320" b="19050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265" cy="114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7E3B5" id="Straight Arrow Connector 85" o:spid="_x0000_s1026" type="#_x0000_t32" style="position:absolute;margin-left:234.2pt;margin-top:550.45pt;width:226.95pt;height:.9pt;z-index:251748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7328" behindDoc="0" locked="0" layoutInCell="1" allowOverlap="1">
                <wp:simplePos x="0" y="0"/>
                <wp:positionH relativeFrom="column">
                  <wp:posOffset>2993390</wp:posOffset>
                </wp:positionH>
                <wp:positionV relativeFrom="paragraph">
                  <wp:posOffset>6432550</wp:posOffset>
                </wp:positionV>
                <wp:extent cx="2882265" cy="11430"/>
                <wp:effectExtent l="21590" t="19050" r="20320" b="17145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265" cy="114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8638B" id="Straight Arrow Connector 86" o:spid="_x0000_s1026" type="#_x0000_t32" style="position:absolute;margin-left:235.7pt;margin-top:506.5pt;width:226.95pt;height:.9pt;z-index:251747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6304" behindDoc="0" locked="0" layoutInCell="1" allowOverlap="1">
                <wp:simplePos x="0" y="0"/>
                <wp:positionH relativeFrom="column">
                  <wp:posOffset>2964180</wp:posOffset>
                </wp:positionH>
                <wp:positionV relativeFrom="paragraph">
                  <wp:posOffset>6334125</wp:posOffset>
                </wp:positionV>
                <wp:extent cx="2916555" cy="768350"/>
                <wp:effectExtent l="1905" t="3175" r="0" b="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555" cy="768350"/>
                        </a:xfrm>
                        <a:prstGeom prst="rect">
                          <a:avLst/>
                        </a:prstGeom>
                        <a:solidFill>
                          <a:srgbClr val="DFEBF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65" type="#_x0000_t202" style="position:absolute;margin-left:233.4pt;margin-top:498.75pt;width:229.65pt;height:60.5pt;z-index:251746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" fillcolor="#dfebf7" stroked="f" strokecolor="black [0]" strokeweight="2pt">
                <v:shadow color="black [0]"/>
                <v:textbox inset="2.88pt,2.88pt,2.88pt,2.88pt">
                  <w:txbxContent>
                    <w:p w:rsidR="008D369A" w:rsidRDefault="008D369A" w:rsidP="008D369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5280" behindDoc="0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6857365</wp:posOffset>
                </wp:positionV>
                <wp:extent cx="2882265" cy="11430"/>
                <wp:effectExtent l="17780" t="17145" r="14605" b="19050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265" cy="114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0F1F0" id="Straight Arrow Connector 88" o:spid="_x0000_s1026" type="#_x0000_t32" style="position:absolute;margin-left:-25.6pt;margin-top:539.95pt;width:226.95pt;height:.9pt;z-index:251745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4256" behindDoc="0" locked="0" layoutInCell="1" allowOverlap="1">
                <wp:simplePos x="0" y="0"/>
                <wp:positionH relativeFrom="column">
                  <wp:posOffset>-306070</wp:posOffset>
                </wp:positionH>
                <wp:positionV relativeFrom="paragraph">
                  <wp:posOffset>6575425</wp:posOffset>
                </wp:positionV>
                <wp:extent cx="2882265" cy="11430"/>
                <wp:effectExtent l="17780" t="19050" r="14605" b="17145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265" cy="114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98AD4" id="Straight Arrow Connector 89" o:spid="_x0000_s1026" type="#_x0000_t32" style="position:absolute;margin-left:-24.1pt;margin-top:517.75pt;width:226.95pt;height:.9pt;z-index:251744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3232" behindDoc="0" locked="0" layoutInCell="1" allowOverlap="1">
                <wp:simplePos x="0" y="0"/>
                <wp:positionH relativeFrom="column">
                  <wp:posOffset>-335280</wp:posOffset>
                </wp:positionH>
                <wp:positionV relativeFrom="paragraph">
                  <wp:posOffset>6334125</wp:posOffset>
                </wp:positionV>
                <wp:extent cx="2916555" cy="768350"/>
                <wp:effectExtent l="0" t="3175" r="0" b="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555" cy="768350"/>
                        </a:xfrm>
                        <a:prstGeom prst="rect">
                          <a:avLst/>
                        </a:prstGeom>
                        <a:solidFill>
                          <a:srgbClr val="DFEBF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66" type="#_x0000_t202" style="position:absolute;margin-left:-26.4pt;margin-top:498.75pt;width:229.65pt;height:60.5pt;z-index:251743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" fillcolor="#dfebf7" stroked="f" strokecolor="black [0]" strokeweight="2pt">
                <v:shadow color="black [0]"/>
                <v:textbox inset="2.88pt,2.88pt,2.88pt,2.88pt">
                  <w:txbxContent>
                    <w:p w:rsidR="008D369A" w:rsidRDefault="008D369A" w:rsidP="008D369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2208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7989570</wp:posOffset>
                </wp:positionV>
                <wp:extent cx="2882265" cy="11430"/>
                <wp:effectExtent l="18415" t="16510" r="13970" b="19685"/>
                <wp:wrapNone/>
                <wp:docPr id="91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265" cy="114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6D475" id="Straight Arrow Connector 91" o:spid="_x0000_s1026" type="#_x0000_t32" style="position:absolute;margin-left:-26.3pt;margin-top:629.1pt;width:226.95pt;height:.9pt;z-index:251742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1184" behindDoc="0" locked="0" layoutInCell="1" allowOverlap="1">
                <wp:simplePos x="0" y="0"/>
                <wp:positionH relativeFrom="column">
                  <wp:posOffset>-314960</wp:posOffset>
                </wp:positionH>
                <wp:positionV relativeFrom="paragraph">
                  <wp:posOffset>7413625</wp:posOffset>
                </wp:positionV>
                <wp:extent cx="2882265" cy="11430"/>
                <wp:effectExtent l="18415" t="19050" r="13970" b="17145"/>
                <wp:wrapNone/>
                <wp:docPr id="92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265" cy="114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58BAD" id="Straight Arrow Connector 92" o:spid="_x0000_s1026" type="#_x0000_t32" style="position:absolute;margin-left:-24.8pt;margin-top:583.75pt;width:226.95pt;height:.9pt;z-index:251741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0160" behindDoc="0" locked="0" layoutInCell="1" allowOverlap="1">
                <wp:simplePos x="0" y="0"/>
                <wp:positionH relativeFrom="column">
                  <wp:posOffset>-344170</wp:posOffset>
                </wp:positionH>
                <wp:positionV relativeFrom="paragraph">
                  <wp:posOffset>7267575</wp:posOffset>
                </wp:positionV>
                <wp:extent cx="2916555" cy="768350"/>
                <wp:effectExtent l="0" t="3175" r="0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555" cy="768350"/>
                        </a:xfrm>
                        <a:prstGeom prst="rect">
                          <a:avLst/>
                        </a:prstGeom>
                        <a:solidFill>
                          <a:srgbClr val="DFEBF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67" type="#_x0000_t202" style="position:absolute;margin-left:-27.1pt;margin-top:572.25pt;width:229.65pt;height:60.5pt;z-index:251740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" fillcolor="#dfebf7" stroked="f" strokecolor="black [0]" strokeweight="2pt">
                <v:shadow color="black [0]"/>
                <v:textbox inset="2.88pt,2.88pt,2.88pt,2.88pt">
                  <w:txbxContent>
                    <w:p w:rsidR="008D369A" w:rsidRDefault="008D369A" w:rsidP="008D369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39136" behindDoc="0" locked="0" layoutInCell="1" allowOverlap="1">
                <wp:simplePos x="0" y="0"/>
                <wp:positionH relativeFrom="column">
                  <wp:posOffset>2974340</wp:posOffset>
                </wp:positionH>
                <wp:positionV relativeFrom="paragraph">
                  <wp:posOffset>8724265</wp:posOffset>
                </wp:positionV>
                <wp:extent cx="2882265" cy="11430"/>
                <wp:effectExtent l="21590" t="17145" r="20320" b="19050"/>
                <wp:wrapNone/>
                <wp:docPr id="94" name="Straight Arr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265" cy="114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A5E68" id="Straight Arrow Connector 94" o:spid="_x0000_s1026" type="#_x0000_t32" style="position:absolute;margin-left:234.2pt;margin-top:686.95pt;width:226.95pt;height:.9pt;z-index:251739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38112" behindDoc="0" locked="0" layoutInCell="1" allowOverlap="1">
                <wp:simplePos x="0" y="0"/>
                <wp:positionH relativeFrom="column">
                  <wp:posOffset>2993390</wp:posOffset>
                </wp:positionH>
                <wp:positionV relativeFrom="paragraph">
                  <wp:posOffset>8442325</wp:posOffset>
                </wp:positionV>
                <wp:extent cx="2882265" cy="11430"/>
                <wp:effectExtent l="21590" t="19050" r="20320" b="17145"/>
                <wp:wrapNone/>
                <wp:docPr id="95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265" cy="114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6B3C1" id="Straight Arrow Connector 95" o:spid="_x0000_s1026" type="#_x0000_t32" style="position:absolute;margin-left:235.7pt;margin-top:664.75pt;width:226.95pt;height:.9pt;z-index:251738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37088" behindDoc="0" locked="0" layoutInCell="1" allowOverlap="1">
                <wp:simplePos x="0" y="0"/>
                <wp:positionH relativeFrom="column">
                  <wp:posOffset>2964180</wp:posOffset>
                </wp:positionH>
                <wp:positionV relativeFrom="paragraph">
                  <wp:posOffset>8201025</wp:posOffset>
                </wp:positionV>
                <wp:extent cx="2916555" cy="768350"/>
                <wp:effectExtent l="1905" t="3175" r="0" b="0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555" cy="768350"/>
                        </a:xfrm>
                        <a:prstGeom prst="rect">
                          <a:avLst/>
                        </a:prstGeom>
                        <a:solidFill>
                          <a:srgbClr val="DFEBF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68" type="#_x0000_t202" style="position:absolute;margin-left:233.4pt;margin-top:645.75pt;width:229.65pt;height:60.5pt;z-index:251737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" fillcolor="#dfebf7" stroked="f" strokecolor="black [0]" strokeweight="2pt">
                <v:shadow color="black [0]"/>
                <v:textbox inset="2.88pt,2.88pt,2.88pt,2.88pt">
                  <w:txbxContent>
                    <w:p w:rsidR="008D369A" w:rsidRDefault="008D369A" w:rsidP="008D369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36064" behindDoc="0" locked="0" layoutInCell="1" allowOverlap="1">
                <wp:simplePos x="0" y="0"/>
                <wp:positionH relativeFrom="column">
                  <wp:posOffset>-354330</wp:posOffset>
                </wp:positionH>
                <wp:positionV relativeFrom="paragraph">
                  <wp:posOffset>8905240</wp:posOffset>
                </wp:positionV>
                <wp:extent cx="2882265" cy="11430"/>
                <wp:effectExtent l="17145" t="17145" r="15240" b="19050"/>
                <wp:wrapNone/>
                <wp:docPr id="97" name="Straight Arrow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265" cy="114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09CBB" id="Straight Arrow Connector 97" o:spid="_x0000_s1026" type="#_x0000_t32" style="position:absolute;margin-left:-27.9pt;margin-top:701.2pt;width:226.95pt;height:.9pt;z-index:251736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35040" behindDoc="0" locked="0" layoutInCell="1" allowOverlap="1">
                <wp:simplePos x="0" y="0"/>
                <wp:positionH relativeFrom="column">
                  <wp:posOffset>-335280</wp:posOffset>
                </wp:positionH>
                <wp:positionV relativeFrom="paragraph">
                  <wp:posOffset>8308975</wp:posOffset>
                </wp:positionV>
                <wp:extent cx="2882265" cy="11430"/>
                <wp:effectExtent l="17145" t="19050" r="15240" b="17145"/>
                <wp:wrapNone/>
                <wp:docPr id="98" name="Straight Arrow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265" cy="114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7F318" id="Straight Arrow Connector 98" o:spid="_x0000_s1026" type="#_x0000_t32" style="position:absolute;margin-left:-26.4pt;margin-top:654.25pt;width:226.95pt;height:.9pt;z-index:251735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34016" behindDoc="0" locked="0" layoutInCell="1" allowOverlap="1">
                <wp:simplePos x="0" y="0"/>
                <wp:positionH relativeFrom="column">
                  <wp:posOffset>-364490</wp:posOffset>
                </wp:positionH>
                <wp:positionV relativeFrom="paragraph">
                  <wp:posOffset>8201025</wp:posOffset>
                </wp:positionV>
                <wp:extent cx="2916555" cy="768350"/>
                <wp:effectExtent l="0" t="3175" r="635" b="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555" cy="768350"/>
                        </a:xfrm>
                        <a:prstGeom prst="rect">
                          <a:avLst/>
                        </a:prstGeom>
                        <a:solidFill>
                          <a:srgbClr val="DFEBF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69" type="#_x0000_t202" style="position:absolute;margin-left:-28.7pt;margin-top:645.75pt;width:229.65pt;height:60.5pt;z-index:251734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" fillcolor="#dfebf7" stroked="f" strokecolor="black [0]" strokeweight="2pt">
                <v:shadow color="black [0]"/>
                <v:textbox inset="2.88pt,2.88pt,2.88pt,2.88pt">
                  <w:txbxContent>
                    <w:p w:rsidR="008D369A" w:rsidRDefault="008D369A" w:rsidP="008D369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32992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6184900</wp:posOffset>
                </wp:positionV>
                <wp:extent cx="3043555" cy="2933700"/>
                <wp:effectExtent l="14605" t="19050" r="18415" b="1905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3555" cy="29337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A018F" id="Rectangle 100" o:spid="_x0000_s1026" style="position:absolute;margin-left:228.4pt;margin-top:487pt;width:239.65pt;height:231pt;z-index:251732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" fillcolor="#00b050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31968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5524500</wp:posOffset>
                </wp:positionV>
                <wp:extent cx="6584950" cy="622300"/>
                <wp:effectExtent l="3175" t="3175" r="3175" b="3175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EL2 --Identify, by ticking the boxes below, the Health and Safety rules that must be observed in the Digital Imaging industry.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70" type="#_x0000_t202" style="position:absolute;margin-left:-31.25pt;margin-top:435pt;width:518.5pt;height:49pt;z-index:251731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EL2 --Identify, by ticking the boxes below, the Health and Safety rules that must be observed in the Digital Imaging industry.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30944" behindDoc="0" locked="0" layoutInCell="1" allowOverlap="1">
                <wp:simplePos x="0" y="0"/>
                <wp:positionH relativeFrom="column">
                  <wp:posOffset>2773680</wp:posOffset>
                </wp:positionH>
                <wp:positionV relativeFrom="paragraph">
                  <wp:posOffset>9105900</wp:posOffset>
                </wp:positionV>
                <wp:extent cx="355600" cy="381000"/>
                <wp:effectExtent l="1905" t="3175" r="4445" b="0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71" type="#_x0000_t202" style="position:absolute;margin-left:218.4pt;margin-top:717pt;width:28pt;height:30pt;z-index:251730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29920" behindDoc="0" locked="0" layoutInCell="1" allowOverlap="1">
                <wp:simplePos x="0" y="0"/>
                <wp:positionH relativeFrom="column">
                  <wp:posOffset>-422275</wp:posOffset>
                </wp:positionH>
                <wp:positionV relativeFrom="paragraph">
                  <wp:posOffset>6181725</wp:posOffset>
                </wp:positionV>
                <wp:extent cx="3043555" cy="2933700"/>
                <wp:effectExtent l="15875" t="12700" r="17145" b="15875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3555" cy="29337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00F8D" id="Rectangle 103" o:spid="_x0000_s1026" style="position:absolute;margin-left:-33.25pt;margin-top:486.75pt;width:239.65pt;height:231pt;z-index:251729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" fillcolor="#00b050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28896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977900</wp:posOffset>
                </wp:positionV>
                <wp:extent cx="5483225" cy="3933825"/>
                <wp:effectExtent l="17145" t="15875" r="14605" b="1270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3225" cy="39338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2B1DB" id="Rectangle 104" o:spid="_x0000_s1026" style="position:absolute;margin-left:15.6pt;margin-top:77pt;width:431.75pt;height:309.75pt;z-index:251728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27872" behindDoc="0" locked="0" layoutInCell="1" allowOverlap="1">
                <wp:simplePos x="0" y="0"/>
                <wp:positionH relativeFrom="column">
                  <wp:posOffset>-353695</wp:posOffset>
                </wp:positionH>
                <wp:positionV relativeFrom="paragraph">
                  <wp:posOffset>114935</wp:posOffset>
                </wp:positionV>
                <wp:extent cx="6602095" cy="762000"/>
                <wp:effectExtent l="0" t="0" r="0" b="254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209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EL1 –Recognise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by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circling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at least one potential health and safety hazard in the image of a studio below. 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hazard in the images below.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72" type="#_x0000_t202" style="position:absolute;margin-left:-27.85pt;margin-top:9.05pt;width:519.85pt;height:60pt;z-index:251727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EL1 –Recognise </w:t>
                      </w: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by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circling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at least one potential health and safety hazard in the image of a studio below. 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hazard in the images below.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26848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13335</wp:posOffset>
                </wp:positionV>
                <wp:extent cx="725805" cy="580390"/>
                <wp:effectExtent l="14605" t="14605" r="21590" b="14605"/>
                <wp:wrapNone/>
                <wp:docPr id="106" name="Oval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805" cy="58039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DE5416" id="Oval 106" o:spid="_x0000_s1026" style="position:absolute;margin-left:97.15pt;margin-top:1.05pt;width:57.15pt;height:45.7pt;z-index:251726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" filled="f" fillcolor="#5b9bd5" strokecolor="black [0]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25824" behindDoc="0" locked="0" layoutInCell="1" allowOverlap="1">
                <wp:simplePos x="0" y="0"/>
                <wp:positionH relativeFrom="column">
                  <wp:posOffset>1806575</wp:posOffset>
                </wp:positionH>
                <wp:positionV relativeFrom="paragraph">
                  <wp:posOffset>-523875</wp:posOffset>
                </wp:positionV>
                <wp:extent cx="4381500" cy="431800"/>
                <wp:effectExtent l="0" t="0" r="3175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63D71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63D71"/>
                                <w:sz w:val="40"/>
                                <w:szCs w:val="40"/>
                                <w:u w:val="single"/>
                              </w:rPr>
                              <w:t>Health and Safety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73" type="#_x0000_t202" style="position:absolute;margin-left:142.25pt;margin-top:-41.25pt;width:345pt;height:34pt;z-index:251725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63D71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63D71"/>
                          <w:sz w:val="40"/>
                          <w:szCs w:val="40"/>
                          <w:u w:val="single"/>
                        </w:rPr>
                        <w:t>Health and Safety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2480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-511175</wp:posOffset>
                </wp:positionV>
                <wp:extent cx="923925" cy="482600"/>
                <wp:effectExtent l="0" t="0" r="0" b="3175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A01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74" type="#_x0000_t202" style="position:absolute;margin-left:-36pt;margin-top:-40.25pt;width:72.75pt;height:38pt;z-index:251724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23776" behindDoc="0" locked="0" layoutInCell="1" allowOverlap="1">
                <wp:simplePos x="0" y="0"/>
                <wp:positionH relativeFrom="column">
                  <wp:posOffset>-473075</wp:posOffset>
                </wp:positionH>
                <wp:positionV relativeFrom="paragraph">
                  <wp:posOffset>-492125</wp:posOffset>
                </wp:positionV>
                <wp:extent cx="241300" cy="285750"/>
                <wp:effectExtent l="3175" t="0" r="3175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75" type="#_x0000_t202" style="position:absolute;margin-left:-37.25pt;margin-top:-38.75pt;width:19pt;height:22.5pt;z-index:251723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/>
                  </w:txbxContent>
                </v:textbox>
              </v:shape>
            </w:pict>
          </mc:Fallback>
        </mc:AlternateContent>
      </w:r>
    </w:p>
    <w:p w:rsidR="008D369A" w:rsidRDefault="008D369A">
      <w:r>
        <w:br w:type="page"/>
      </w:r>
    </w:p>
    <w:p w:rsidR="008D369A" w:rsidRDefault="008D369A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7841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-244475</wp:posOffset>
                </wp:positionV>
                <wp:extent cx="1451610" cy="240665"/>
                <wp:effectExtent l="0" t="0" r="0" b="6985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spacing w:line="256" w:lineRule="auto"/>
                            </w:pPr>
                            <w:r>
                              <w:t>Unit 16 Using a Camera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76" type="#_x0000_t202" style="position:absolute;margin-left:0;margin-top:-19.25pt;width:114.3pt;height:18.95pt;z-index:25178419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spacing w:line="256" w:lineRule="auto"/>
                      </w:pPr>
                      <w:r>
                        <w:t>Unit 16 Using a Camera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5083175</wp:posOffset>
            </wp:positionV>
            <wp:extent cx="1090295" cy="613410"/>
            <wp:effectExtent l="0" t="0" r="0" b="0"/>
            <wp:wrapNone/>
            <wp:docPr id="111" name="Picture 111" descr="Image result for trip on wire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Image result for trip on wire cartoo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4480560</wp:posOffset>
            </wp:positionH>
            <wp:positionV relativeFrom="paragraph">
              <wp:posOffset>1829435</wp:posOffset>
            </wp:positionV>
            <wp:extent cx="864235" cy="723900"/>
            <wp:effectExtent l="0" t="0" r="0" b="0"/>
            <wp:wrapNone/>
            <wp:docPr id="112" name="Picture 112" descr="Image result for burnt finger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Image result for burnt finger carto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95456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4763135</wp:posOffset>
                </wp:positionV>
                <wp:extent cx="2339340" cy="1080770"/>
                <wp:effectExtent l="13970" t="12700" r="18415" b="20955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0807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You could trip and fall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77" type="#_x0000_t202" style="position:absolute;margin-left:295.1pt;margin-top:375.05pt;width:184.2pt;height:85.1pt;z-index:251795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" filled="f" fillcolor="#5b9bd5" strokecolor="red" strokeweight="2pt">
                <v:shadow color="black [0]"/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You could trip and fall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94432" behindDoc="0" locked="0" layoutInCell="1" allowOverlap="1">
                <wp:simplePos x="0" y="0"/>
                <wp:positionH relativeFrom="column">
                  <wp:posOffset>3719195</wp:posOffset>
                </wp:positionH>
                <wp:positionV relativeFrom="paragraph">
                  <wp:posOffset>6405245</wp:posOffset>
                </wp:positionV>
                <wp:extent cx="2339340" cy="1242695"/>
                <wp:effectExtent l="13970" t="14605" r="18415" b="1905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2426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You could knock over the lights and smash them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78" type="#_x0000_t202" style="position:absolute;margin-left:292.85pt;margin-top:504.35pt;width:184.2pt;height:97.85pt;z-index:251794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" filled="f" fillcolor="#5b9bd5" strokecolor="red" strokeweight="2pt">
                <v:shadow color="black [0]"/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You could knock over the lights and smash them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92384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3072130</wp:posOffset>
                </wp:positionV>
                <wp:extent cx="2339340" cy="1294130"/>
                <wp:effectExtent l="13970" t="19685" r="18415" b="19685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2941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It could give you a sore back if you don’t!!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79" type="#_x0000_t202" style="position:absolute;margin-left:295.1pt;margin-top:241.9pt;width:184.2pt;height:101.9pt;z-index:251792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" filled="f" fillcolor="#5b9bd5" strokecolor="red" strokeweight="2pt">
                <v:shadow color="black [0]"/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It could give you a sore back if you don’t!!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91360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1096010</wp:posOffset>
                </wp:positionV>
                <wp:extent cx="2179320" cy="275590"/>
                <wp:effectExtent l="4445" t="3175" r="0" b="0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u w:val="single"/>
                              </w:rPr>
                              <w:t>POSSIBLE  CONSEQUENCES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80" type="#_x0000_t202" style="position:absolute;margin-left:295.1pt;margin-top:86.3pt;width:171.6pt;height:21.7pt;z-index:251791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u w:val="single"/>
                        </w:rPr>
                      </w:pPr>
                      <w:proofErr w:type="gramStart"/>
                      <w:r>
                        <w:rPr>
                          <w:u w:val="single"/>
                        </w:rPr>
                        <w:t>POSSIBLE  CONSEQUENCES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90336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1463675</wp:posOffset>
                </wp:positionV>
                <wp:extent cx="2339340" cy="1335405"/>
                <wp:effectExtent l="13970" t="20320" r="18415" b="15875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3354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You could get a burn!!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81" type="#_x0000_t202" style="position:absolute;margin-left:295.1pt;margin-top:115.25pt;width:184.2pt;height:105.15pt;z-index:251790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" filled="f" fillcolor="#5b9bd5" strokecolor="red" strokeweight="2pt">
                <v:shadow color="black [0]"/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You could get a burn!!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89312" behindDoc="0" locked="0" layoutInCell="1" allowOverlap="1">
                <wp:simplePos x="0" y="0"/>
                <wp:positionH relativeFrom="column">
                  <wp:posOffset>-360680</wp:posOffset>
                </wp:positionH>
                <wp:positionV relativeFrom="paragraph">
                  <wp:posOffset>1078230</wp:posOffset>
                </wp:positionV>
                <wp:extent cx="2303780" cy="290195"/>
                <wp:effectExtent l="1270" t="0" r="0" b="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RULES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82" type="#_x0000_t202" style="position:absolute;margin-left:-28.4pt;margin-top:84.9pt;width:181.4pt;height:22.85pt;z-index:251789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RULES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88288" behindDoc="0" locked="0" layoutInCell="1" allowOverlap="1">
                <wp:simplePos x="0" y="0"/>
                <wp:positionH relativeFrom="column">
                  <wp:posOffset>-367030</wp:posOffset>
                </wp:positionH>
                <wp:positionV relativeFrom="paragraph">
                  <wp:posOffset>4723130</wp:posOffset>
                </wp:positionV>
                <wp:extent cx="2339340" cy="1080770"/>
                <wp:effectExtent l="13970" t="16510" r="18415" b="17145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0807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Do not run in the studio when the studio lights are up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83" type="#_x0000_t202" style="position:absolute;margin-left:-28.9pt;margin-top:371.9pt;width:184.2pt;height:85.1pt;z-index:251788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" filled="f" fillcolor="#5b9bd5" strokecolor="red" strokeweight="2pt">
                <v:shadow color="black [0]"/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Do not run in the studio when the studio lights are 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8726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6427470</wp:posOffset>
                </wp:positionV>
                <wp:extent cx="2339340" cy="1080770"/>
                <wp:effectExtent l="19050" t="20955" r="13335" b="12700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0807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Ensure there are no 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hazards such as badly placed studio wires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84" type="#_x0000_t202" style="position:absolute;margin-left:-27pt;margin-top:506.1pt;width:184.2pt;height:85.1pt;z-index:251787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" filled="f" fillcolor="#5b9bd5" strokecolor="red" strokeweight="2pt">
                <v:shadow color="black [0]"/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Ensure there are no 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hazards such as badly placed studio wires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8624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3042285</wp:posOffset>
                </wp:positionV>
                <wp:extent cx="2339340" cy="1080770"/>
                <wp:effectExtent l="19050" t="19050" r="13335" b="14605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0807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Do not touch hot 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photography lights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85" type="#_x0000_t202" style="position:absolute;margin-left:-27pt;margin-top:239.55pt;width:184.2pt;height:85.1pt;z-index:251786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" filled="f" fillcolor="#5b9bd5" strokecolor="red" strokeweight="2pt">
                <v:shadow color="black [0]"/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Do not touch hot 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photography lights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85216" behindDoc="0" locked="0" layoutInCell="1" allowOverlap="1">
                <wp:simplePos x="0" y="0"/>
                <wp:positionH relativeFrom="column">
                  <wp:posOffset>-367030</wp:posOffset>
                </wp:positionH>
                <wp:positionV relativeFrom="paragraph">
                  <wp:posOffset>1478280</wp:posOffset>
                </wp:positionV>
                <wp:extent cx="2339340" cy="1080770"/>
                <wp:effectExtent l="13970" t="13335" r="18415" b="2032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0807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Have your chair at the 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correct height for you when using the computer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86" type="#_x0000_t202" style="position:absolute;margin-left:-28.9pt;margin-top:116.4pt;width:184.2pt;height:85.1pt;z-index:251785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" filled="f" fillcolor="#5b9bd5" strokecolor="red" strokeweight="2pt">
                <v:shadow color="black [0]"/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Have your chair at the 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correct height for you when using the computer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83168" behindDoc="0" locked="0" layoutInCell="1" allowOverlap="1">
                <wp:simplePos x="0" y="0"/>
                <wp:positionH relativeFrom="column">
                  <wp:posOffset>2616200</wp:posOffset>
                </wp:positionH>
                <wp:positionV relativeFrom="paragraph">
                  <wp:posOffset>9411335</wp:posOffset>
                </wp:positionV>
                <wp:extent cx="304800" cy="355600"/>
                <wp:effectExtent l="0" t="0" r="3175" b="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87" type="#_x0000_t202" style="position:absolute;margin-left:206pt;margin-top:741.05pt;width:24pt;height:28pt;z-index:251783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8214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8801735</wp:posOffset>
                </wp:positionV>
                <wp:extent cx="4203700" cy="25400"/>
                <wp:effectExtent l="19050" t="12700" r="15875" b="19050"/>
                <wp:wrapNone/>
                <wp:docPr id="126" name="Straight Arrow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03700" cy="254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0BD75" id="Straight Arrow Connector 126" o:spid="_x0000_s1026" type="#_x0000_t32" style="position:absolute;margin-left:153pt;margin-top:693.05pt;width:331pt;height:2pt;flip:y;z-index:251782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8112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8496935</wp:posOffset>
                </wp:positionV>
                <wp:extent cx="0" cy="711200"/>
                <wp:effectExtent l="19050" t="12700" r="19050" b="19050"/>
                <wp:wrapNone/>
                <wp:docPr id="127" name="Straight Arrow Connector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1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DA3B2" id="Straight Arrow Connector 127" o:spid="_x0000_s1026" type="#_x0000_t32" style="position:absolute;margin-left:279pt;margin-top:669.05pt;width:0;height:56pt;z-index:251781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80096" behindDoc="0" locked="0" layoutInCell="1" allowOverlap="1">
                <wp:simplePos x="0" y="0"/>
                <wp:positionH relativeFrom="column">
                  <wp:posOffset>2984500</wp:posOffset>
                </wp:positionH>
                <wp:positionV relativeFrom="paragraph">
                  <wp:posOffset>8528685</wp:posOffset>
                </wp:positionV>
                <wp:extent cx="0" cy="711200"/>
                <wp:effectExtent l="12700" t="19050" r="15875" b="12700"/>
                <wp:wrapNone/>
                <wp:docPr id="128" name="Straight Arrow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1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6DFE5" id="Straight Arrow Connector 128" o:spid="_x0000_s1026" type="#_x0000_t32" style="position:absolute;margin-left:235pt;margin-top:671.55pt;width:0;height:56pt;z-index:251780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79072" behindDoc="0" locked="0" layoutInCell="1" allowOverlap="1">
                <wp:simplePos x="0" y="0"/>
                <wp:positionH relativeFrom="column">
                  <wp:posOffset>2451100</wp:posOffset>
                </wp:positionH>
                <wp:positionV relativeFrom="paragraph">
                  <wp:posOffset>8512810</wp:posOffset>
                </wp:positionV>
                <wp:extent cx="0" cy="711200"/>
                <wp:effectExtent l="12700" t="15875" r="15875" b="15875"/>
                <wp:wrapNone/>
                <wp:docPr id="129" name="Straight Arrow Connecto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1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4CA5F" id="Straight Arrow Connector 129" o:spid="_x0000_s1026" type="#_x0000_t32" style="position:absolute;margin-left:193pt;margin-top:670.3pt;width:0;height:56pt;z-index:251779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7804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8512810</wp:posOffset>
                </wp:positionV>
                <wp:extent cx="4191000" cy="728980"/>
                <wp:effectExtent l="19050" t="15875" r="19050" b="17145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7289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EL1    EL2    EL3      Teacher /Lecturer signature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88" type="#_x0000_t202" style="position:absolute;margin-left:153pt;margin-top:670.3pt;width:330pt;height:57.4pt;z-index:251778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" filled="f" fillcolor="#5b9bd5" strokecolor="black [0]" strokeweight="2pt">
                <v:shadow color="black [0]"/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EL1    EL2    EL3      Teacher /Lecturer 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7702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8512810</wp:posOffset>
                </wp:positionV>
                <wp:extent cx="4191000" cy="716280"/>
                <wp:effectExtent l="19050" t="15875" r="19050" b="2032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7162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EL1    EL2    EL3      Teacher /Lecturer signature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89" type="#_x0000_t202" style="position:absolute;margin-left:153pt;margin-top:670.3pt;width:330pt;height:56.4pt;z-index:251777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" filled="f" fillcolor="#5b9bd5" strokecolor="black [0]" strokeweight="2pt">
                <v:shadow color="black [0]"/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EL1    EL2    EL3      Teacher /Lecturer 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76000" behindDoc="0" locked="0" layoutInCell="1" allowOverlap="1">
                <wp:simplePos x="0" y="0"/>
                <wp:positionH relativeFrom="column">
                  <wp:posOffset>-444500</wp:posOffset>
                </wp:positionH>
                <wp:positionV relativeFrom="paragraph">
                  <wp:posOffset>8512810</wp:posOffset>
                </wp:positionV>
                <wp:extent cx="6597650" cy="728980"/>
                <wp:effectExtent l="12700" t="15875" r="19050" b="17145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0" cy="7289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 student has achieved 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Health &amp; Safety at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                                                     7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90" type="#_x0000_t202" style="position:absolute;margin-left:-35pt;margin-top:670.3pt;width:519.5pt;height:57.4pt;z-index:251776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" filled="f" fillcolor="#5b9bd5" strokecolor="black [0]" strokeweight="2pt">
                <v:shadow color="black [0]"/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 student has achieved 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Health &amp; Safety at </w:t>
                      </w: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  <w:p w:rsidR="008D369A" w:rsidRDefault="008D369A" w:rsidP="008D369A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                                                    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1117600</wp:posOffset>
                </wp:positionH>
                <wp:positionV relativeFrom="paragraph">
                  <wp:posOffset>4526280</wp:posOffset>
                </wp:positionV>
                <wp:extent cx="304800" cy="304800"/>
                <wp:effectExtent l="3175" t="3175" r="0" b="0"/>
                <wp:wrapNone/>
                <wp:docPr id="133" name="Rectangle 133" descr="Image result for v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BF7F4" id="Rectangle 133" o:spid="_x0000_s1026" alt="Image result for vet" style="position:absolute;margin-left:88pt;margin-top:356.4pt;width:24pt;height:2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" stroked="f" insetpen="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4411980</wp:posOffset>
                </wp:positionV>
                <wp:extent cx="304800" cy="304800"/>
                <wp:effectExtent l="3175" t="3175" r="0" b="0"/>
                <wp:wrapNone/>
                <wp:docPr id="134" name="Rectangle 134" descr="Image result for v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56717" id="Rectangle 134" o:spid="_x0000_s1026" alt="Image result for vet" style="position:absolute;margin-left:79pt;margin-top:347.4pt;width:24pt;height:2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" stroked="f" insetpen="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7292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299085</wp:posOffset>
                </wp:positionV>
                <wp:extent cx="6508750" cy="546100"/>
                <wp:effectExtent l="19050" t="19050" r="15875" b="15875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0" cy="5461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63D7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EL3 —Explain what might happen if the rules are broken. Join the sentence to the correct image.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91" type="#_x0000_t202" style="position:absolute;margin-left:-27pt;margin-top:23.55pt;width:512.5pt;height:43pt;z-index:251772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" filled="f" fillcolor="#5b9bd5" strokecolor="#063d71" strokeweight="2pt">
                <v:shadow color="black [0]"/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EL3 —Explain what might happen if the rules are broken. Join the sentence to the correct image.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71904" behindDoc="0" locked="0" layoutInCell="1" allowOverlap="1">
                <wp:simplePos x="0" y="0"/>
                <wp:positionH relativeFrom="column">
                  <wp:posOffset>1797050</wp:posOffset>
                </wp:positionH>
                <wp:positionV relativeFrom="paragraph">
                  <wp:posOffset>-227965</wp:posOffset>
                </wp:positionV>
                <wp:extent cx="4381500" cy="431800"/>
                <wp:effectExtent l="0" t="0" r="3175" b="0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63D71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63D71"/>
                                <w:sz w:val="40"/>
                                <w:szCs w:val="40"/>
                                <w:u w:val="single"/>
                              </w:rPr>
                              <w:t>Health and Safety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92" type="#_x0000_t202" style="position:absolute;margin-left:141.5pt;margin-top:-17.95pt;width:345pt;height:34pt;z-index:251771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63D71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63D71"/>
                          <w:sz w:val="40"/>
                          <w:szCs w:val="40"/>
                          <w:u w:val="single"/>
                        </w:rPr>
                        <w:t>Health and Safety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70880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-215265</wp:posOffset>
                </wp:positionV>
                <wp:extent cx="923925" cy="482600"/>
                <wp:effectExtent l="0" t="0" r="0" b="3175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A01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93" type="#_x0000_t202" style="position:absolute;margin-left:-36.75pt;margin-top:-16.95pt;width:72.75pt;height:38pt;z-index:251770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69856" behindDoc="0" locked="0" layoutInCell="1" allowOverlap="1">
                <wp:simplePos x="0" y="0"/>
                <wp:positionH relativeFrom="column">
                  <wp:posOffset>-482600</wp:posOffset>
                </wp:positionH>
                <wp:positionV relativeFrom="paragraph">
                  <wp:posOffset>-196215</wp:posOffset>
                </wp:positionV>
                <wp:extent cx="241300" cy="285750"/>
                <wp:effectExtent l="3175" t="0" r="3175" b="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94" type="#_x0000_t202" style="position:absolute;margin-left:-38pt;margin-top:-15.45pt;width:19pt;height:22.5pt;z-index:251769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6883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8833485</wp:posOffset>
                </wp:positionV>
                <wp:extent cx="4203700" cy="368300"/>
                <wp:effectExtent l="19050" t="19050" r="15875" b="12700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3700" cy="368300"/>
                        </a:xfrm>
                        <a:prstGeom prst="rect">
                          <a:avLst/>
                        </a:prstGeom>
                        <a:solidFill>
                          <a:srgbClr val="CEDDEA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FA6D3" id="Rectangle 139" o:spid="_x0000_s1026" style="position:absolute;margin-left:153pt;margin-top:695.55pt;width:331pt;height:29pt;z-index:251768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" fillcolor="#ceddea" strokecolor="black [0]" strokeweight="2pt">
                <v:shadow color="black [0]"/>
                <v:textbox inset="2.88pt,2.88pt,2.88pt,2.88pt"/>
              </v:rect>
            </w:pict>
          </mc:Fallback>
        </mc:AlternateContent>
      </w:r>
    </w:p>
    <w:p w:rsidR="008D369A" w:rsidRDefault="008D369A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6722745</wp:posOffset>
            </wp:positionV>
            <wp:extent cx="740410" cy="592328"/>
            <wp:effectExtent l="0" t="0" r="2540" b="0"/>
            <wp:wrapNone/>
            <wp:docPr id="110" name="Picture 110" descr="Image result for smashed studio l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Image result for smashed studio light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59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5358653</wp:posOffset>
            </wp:positionH>
            <wp:positionV relativeFrom="paragraph">
              <wp:posOffset>3114675</wp:posOffset>
            </wp:positionV>
            <wp:extent cx="687817" cy="625475"/>
            <wp:effectExtent l="0" t="0" r="0" b="3175"/>
            <wp:wrapNone/>
            <wp:docPr id="115" name="Picture 115" descr="Image result for computer chair height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Image result for computer chair height cartoo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4" r="50285" b="3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44" cy="6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D369A" w:rsidRDefault="008D369A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814912" behindDoc="0" locked="0" layoutInCell="1" allowOverlap="1">
                <wp:simplePos x="0" y="0"/>
                <wp:positionH relativeFrom="page">
                  <wp:posOffset>802005</wp:posOffset>
                </wp:positionH>
                <wp:positionV relativeFrom="paragraph">
                  <wp:posOffset>-556260</wp:posOffset>
                </wp:positionV>
                <wp:extent cx="1451610" cy="240665"/>
                <wp:effectExtent l="0" t="4445" r="0" b="2540"/>
                <wp:wrapNone/>
                <wp:docPr id="1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spacing w:line="256" w:lineRule="auto"/>
                            </w:pPr>
                            <w:r>
                              <w:t>Unit 16 Using a Camera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095" type="#_x0000_t202" style="position:absolute;margin-left:63.15pt;margin-top:-43.8pt;width:114.3pt;height:18.95pt;z-index:2518149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spacing w:line="256" w:lineRule="auto"/>
                      </w:pPr>
                      <w:r>
                        <w:t>Unit 16 Using a Camera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27200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4344035</wp:posOffset>
                </wp:positionV>
                <wp:extent cx="695325" cy="410845"/>
                <wp:effectExtent l="0" t="1905" r="0" b="0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>Circle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96" type="#_x0000_t202" style="position:absolute;margin-left:225.9pt;margin-top:342.05pt;width:54.75pt;height:32.35pt;z-index:251827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color w:val="00B050"/>
                          <w:sz w:val="32"/>
                          <w:szCs w:val="32"/>
                        </w:rPr>
                        <w:t>Circle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26176" behindDoc="0" locked="0" layoutInCell="1" allowOverlap="1">
                <wp:simplePos x="0" y="0"/>
                <wp:positionH relativeFrom="column">
                  <wp:posOffset>2624455</wp:posOffset>
                </wp:positionH>
                <wp:positionV relativeFrom="paragraph">
                  <wp:posOffset>4156075</wp:posOffset>
                </wp:positionV>
                <wp:extent cx="749300" cy="528955"/>
                <wp:effectExtent l="12700" t="12700" r="19050" b="20320"/>
                <wp:wrapNone/>
                <wp:docPr id="167" name="Oval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52895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9CE92A" id="Oval 167" o:spid="_x0000_s1026" style="position:absolute;margin-left:206.65pt;margin-top:327.25pt;width:59pt;height:41.65pt;z-index:251826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" filled="f" fillcolor="#5b9bd5" strokecolor="black [0]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2515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5139690</wp:posOffset>
            </wp:positionV>
            <wp:extent cx="1283335" cy="1353185"/>
            <wp:effectExtent l="0" t="0" r="0" b="0"/>
            <wp:wrapNone/>
            <wp:docPr id="168" name="Picture 168" descr="F6170767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F6170767-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24128" behindDoc="0" locked="0" layoutInCell="1" allowOverlap="1">
            <wp:simplePos x="0" y="0"/>
            <wp:positionH relativeFrom="column">
              <wp:posOffset>4382135</wp:posOffset>
            </wp:positionH>
            <wp:positionV relativeFrom="paragraph">
              <wp:posOffset>6497320</wp:posOffset>
            </wp:positionV>
            <wp:extent cx="1743075" cy="2442210"/>
            <wp:effectExtent l="0" t="0" r="9525" b="0"/>
            <wp:wrapNone/>
            <wp:docPr id="169" name="Picture 169" descr="environmental-issues-cctv-closed_circuit_television-orwell-recycling-eco_friendly-rron1303_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environmental-issues-cctv-closed_circuit_television-orwell-recycling-eco_friendly-rron1303_low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23104" behindDoc="0" locked="0" layoutInCell="1" allowOverlap="1">
                <wp:simplePos x="0" y="0"/>
                <wp:positionH relativeFrom="column">
                  <wp:posOffset>894080</wp:posOffset>
                </wp:positionH>
                <wp:positionV relativeFrom="paragraph">
                  <wp:posOffset>8455025</wp:posOffset>
                </wp:positionV>
                <wp:extent cx="2105025" cy="457200"/>
                <wp:effectExtent l="0" t="0" r="3175" b="0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1291554">
                          <a:off x="0" y="0"/>
                          <a:ext cx="21050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 BERKLEY" w:hAnsi="AR BERKLEY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 BERKLEY" w:hAnsi="AR BERKLEY"/>
                                <w:color w:val="FF0000"/>
                                <w:sz w:val="32"/>
                                <w:szCs w:val="32"/>
                              </w:rPr>
                              <w:t>Contact Sheet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97" type="#_x0000_t202" style="position:absolute;margin-left:70.4pt;margin-top:665.75pt;width:165.75pt;height:36pt;rotation:-1410721fd;z-index:251823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rFonts w:ascii="AR BERKLEY" w:hAnsi="AR BERKLEY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 BERKLEY" w:hAnsi="AR BERKLEY"/>
                          <w:color w:val="FF0000"/>
                          <w:sz w:val="32"/>
                          <w:szCs w:val="32"/>
                        </w:rPr>
                        <w:t>Contact Sheet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22080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7441565</wp:posOffset>
            </wp:positionV>
            <wp:extent cx="2001520" cy="1571625"/>
            <wp:effectExtent l="209550" t="304800" r="170180" b="314325"/>
            <wp:wrapNone/>
            <wp:docPr id="171" name="Picture 171" descr="contact-sheet-of-portraits-of-american-singer-madonna-new-york-1982-picture-id162848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ontact-sheet-of-portraits-of-american-singer-madonna-new-york-1982-picture-id16284817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204357">
                      <a:off x="0" y="0"/>
                      <a:ext cx="200152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21056" behindDoc="0" locked="0" layoutInCell="1" allowOverlap="1">
            <wp:simplePos x="0" y="0"/>
            <wp:positionH relativeFrom="column">
              <wp:posOffset>4795520</wp:posOffset>
            </wp:positionH>
            <wp:positionV relativeFrom="paragraph">
              <wp:posOffset>4826635</wp:posOffset>
            </wp:positionV>
            <wp:extent cx="1605280" cy="1605280"/>
            <wp:effectExtent l="0" t="0" r="0" b="0"/>
            <wp:wrapNone/>
            <wp:docPr id="172" name="Picture 172" descr="80165093-cartoon-frog-in-a-suit-with-recycling-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80165093-cartoon-frog-in-a-suit-with-recycling-bi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20032" behindDoc="0" locked="0" layoutInCell="1" allowOverlap="1">
            <wp:simplePos x="0" y="0"/>
            <wp:positionH relativeFrom="column">
              <wp:posOffset>2164715</wp:posOffset>
            </wp:positionH>
            <wp:positionV relativeFrom="paragraph">
              <wp:posOffset>5628640</wp:posOffset>
            </wp:positionV>
            <wp:extent cx="2217420" cy="1160145"/>
            <wp:effectExtent l="0" t="0" r="0" b="1905"/>
            <wp:wrapNone/>
            <wp:docPr id="173" name="Picture 173" descr="printing-too-mu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printing-too-much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19008" behindDoc="0" locked="0" layoutInCell="1" allowOverlap="1">
                <wp:simplePos x="0" y="0"/>
                <wp:positionH relativeFrom="column">
                  <wp:posOffset>-231140</wp:posOffset>
                </wp:positionH>
                <wp:positionV relativeFrom="paragraph">
                  <wp:posOffset>4191635</wp:posOffset>
                </wp:positionV>
                <wp:extent cx="6632575" cy="636270"/>
                <wp:effectExtent l="0" t="1905" r="1270" b="0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2575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EL2 What do the three </w:t>
                            </w:r>
                            <w:proofErr w:type="spellStart"/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>Rs</w:t>
                            </w:r>
                            <w:proofErr w:type="spellEnd"/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mean?               the </w:t>
                            </w:r>
                            <w:r>
                              <w:rPr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>three</w:t>
                            </w: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images that represent the three </w:t>
                            </w:r>
                            <w:proofErr w:type="spellStart"/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>Rs</w:t>
                            </w:r>
                            <w:proofErr w:type="spellEnd"/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and good practice.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98" type="#_x0000_t202" style="position:absolute;margin-left:-18.2pt;margin-top:330.05pt;width:522.25pt;height:50.1pt;z-index:251819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color w:val="00B050"/>
                          <w:sz w:val="32"/>
                          <w:szCs w:val="32"/>
                        </w:rPr>
                        <w:t xml:space="preserve">EL2 What do the three </w:t>
                      </w:r>
                      <w:proofErr w:type="spellStart"/>
                      <w:r>
                        <w:rPr>
                          <w:color w:val="00B050"/>
                          <w:sz w:val="32"/>
                          <w:szCs w:val="32"/>
                        </w:rPr>
                        <w:t>Rs</w:t>
                      </w:r>
                      <w:proofErr w:type="spellEnd"/>
                      <w:r>
                        <w:rPr>
                          <w:color w:val="00B050"/>
                          <w:sz w:val="32"/>
                          <w:szCs w:val="32"/>
                        </w:rPr>
                        <w:t xml:space="preserve"> mean?               the </w:t>
                      </w:r>
                      <w:r>
                        <w:rPr>
                          <w:color w:val="00B050"/>
                          <w:sz w:val="32"/>
                          <w:szCs w:val="32"/>
                          <w:u w:val="single"/>
                        </w:rPr>
                        <w:t>three</w:t>
                      </w:r>
                      <w:r>
                        <w:rPr>
                          <w:color w:val="00B050"/>
                          <w:sz w:val="32"/>
                          <w:szCs w:val="32"/>
                        </w:rPr>
                        <w:t xml:space="preserve"> images that represent the three </w:t>
                      </w:r>
                      <w:proofErr w:type="spellStart"/>
                      <w:r>
                        <w:rPr>
                          <w:color w:val="00B050"/>
                          <w:sz w:val="32"/>
                          <w:szCs w:val="32"/>
                        </w:rPr>
                        <w:t>Rs</w:t>
                      </w:r>
                      <w:proofErr w:type="spellEnd"/>
                      <w:r>
                        <w:rPr>
                          <w:color w:val="00B050"/>
                          <w:sz w:val="32"/>
                          <w:szCs w:val="32"/>
                        </w:rPr>
                        <w:t xml:space="preserve"> and good practice.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17984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127000</wp:posOffset>
                </wp:positionV>
                <wp:extent cx="6660515" cy="4815205"/>
                <wp:effectExtent l="3810" t="0" r="3175" b="0"/>
                <wp:wrapNone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0515" cy="4815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Brush Script MT" w:hAnsi="Brush Script MT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Brush Script MT" w:hAnsi="Brush Script MT"/>
                                <w:sz w:val="96"/>
                                <w:szCs w:val="96"/>
                              </w:rPr>
                              <w:t>___________________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Brush Script MT" w:hAnsi="Brush Script MT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Brush Script MT" w:hAnsi="Brush Script MT"/>
                                <w:sz w:val="96"/>
                                <w:szCs w:val="96"/>
                              </w:rPr>
                              <w:t>___________________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Brush Script MT" w:hAnsi="Brush Script MT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Brush Script MT" w:hAnsi="Brush Script MT"/>
                                <w:sz w:val="96"/>
                                <w:szCs w:val="96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99" type="#_x0000_t202" style="position:absolute;margin-left:-19.05pt;margin-top:10pt;width:524.45pt;height:379.15pt;z-index:251817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rFonts w:ascii="Brush Script MT" w:hAnsi="Brush Script MT"/>
                          <w:sz w:val="96"/>
                          <w:szCs w:val="96"/>
                        </w:rPr>
                      </w:pPr>
                      <w:r>
                        <w:rPr>
                          <w:rFonts w:ascii="Brush Script MT" w:hAnsi="Brush Script MT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>
                        <w:rPr>
                          <w:rFonts w:ascii="Brush Script MT" w:hAnsi="Brush Script MT"/>
                          <w:sz w:val="96"/>
                          <w:szCs w:val="96"/>
                        </w:rPr>
                        <w:t>___________________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rFonts w:ascii="Brush Script MT" w:hAnsi="Brush Script MT"/>
                          <w:sz w:val="96"/>
                          <w:szCs w:val="96"/>
                        </w:rPr>
                      </w:pPr>
                      <w:r>
                        <w:rPr>
                          <w:rFonts w:ascii="Brush Script MT" w:hAnsi="Brush Script MT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>
                        <w:rPr>
                          <w:rFonts w:ascii="Brush Script MT" w:hAnsi="Brush Script MT"/>
                          <w:sz w:val="96"/>
                          <w:szCs w:val="96"/>
                        </w:rPr>
                        <w:t>___________________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rFonts w:ascii="Brush Script MT" w:hAnsi="Brush Script MT"/>
                          <w:sz w:val="96"/>
                          <w:szCs w:val="96"/>
                        </w:rPr>
                      </w:pPr>
                      <w:r>
                        <w:rPr>
                          <w:rFonts w:ascii="Brush Script MT" w:hAnsi="Brush Script MT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>
                        <w:rPr>
                          <w:rFonts w:ascii="Brush Script MT" w:hAnsi="Brush Script MT"/>
                          <w:sz w:val="96"/>
                          <w:szCs w:val="96"/>
                        </w:rP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16960" behindDoc="0" locked="0" layoutInCell="1" allowOverlap="1">
                <wp:simplePos x="0" y="0"/>
                <wp:positionH relativeFrom="column">
                  <wp:posOffset>-207010</wp:posOffset>
                </wp:positionH>
                <wp:positionV relativeFrom="paragraph">
                  <wp:posOffset>-217170</wp:posOffset>
                </wp:positionV>
                <wp:extent cx="6551295" cy="485775"/>
                <wp:effectExtent l="635" t="2540" r="1270" b="0"/>
                <wp:wrapNone/>
                <wp:docPr id="17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29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EL1 What is meant by the 3Rs?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(Complete the words below)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100" type="#_x0000_t202" style="position:absolute;margin-left:-16.3pt;margin-top:-17.1pt;width:515.85pt;height:38.25pt;z-index:251816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EL1 What is meant by the 3Rs?  </w:t>
                      </w:r>
                      <w:r>
                        <w:rPr>
                          <w:sz w:val="24"/>
                          <w:szCs w:val="24"/>
                        </w:rPr>
                        <w:t>(Complete the words below)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15936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9283065</wp:posOffset>
                </wp:positionV>
                <wp:extent cx="1076325" cy="370205"/>
                <wp:effectExtent l="1905" t="0" r="0" b="1905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101" type="#_x0000_t202" style="position:absolute;margin-left:208.8pt;margin-top:730.95pt;width:84.75pt;height:29.15pt;z-index:251815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12864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4789170</wp:posOffset>
                </wp:positionV>
                <wp:extent cx="695325" cy="410845"/>
                <wp:effectExtent l="0" t="1905" r="0" b="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>
                            <w:pPr>
                              <w:widowControl w:val="0"/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>Circle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102" type="#_x0000_t202" style="position:absolute;margin-left:267.75pt;margin-top:377.1pt;width:54.75pt;height:32.35pt;z-index:251812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8D369A" w:rsidRDefault="008D369A">
                      <w:pPr>
                        <w:widowControl w:val="0"/>
                        <w:rPr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color w:val="00B050"/>
                          <w:sz w:val="32"/>
                          <w:szCs w:val="32"/>
                        </w:rPr>
                        <w:t>Circle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8D369A" w:rsidRDefault="008D369A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829248" behindDoc="0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-549910</wp:posOffset>
                </wp:positionV>
                <wp:extent cx="1451610" cy="240665"/>
                <wp:effectExtent l="0" t="4445" r="0" b="2540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spacing w:line="256" w:lineRule="auto"/>
                            </w:pPr>
                            <w:r>
                              <w:t>Unit 16 Using a Camera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103" type="#_x0000_t202" style="position:absolute;margin-left:57.35pt;margin-top:-43.3pt;width:114.3pt;height:18.95pt;z-index:2518292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spacing w:line="256" w:lineRule="auto"/>
                      </w:pPr>
                      <w:r>
                        <w:t>Unit 16 Using a Camera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45632" behindDoc="0" locked="0" layoutInCell="1" allowOverlap="1">
                <wp:simplePos x="0" y="0"/>
                <wp:positionH relativeFrom="column">
                  <wp:posOffset>3662045</wp:posOffset>
                </wp:positionH>
                <wp:positionV relativeFrom="paragraph">
                  <wp:posOffset>8026400</wp:posOffset>
                </wp:positionV>
                <wp:extent cx="0" cy="711200"/>
                <wp:effectExtent l="19050" t="15875" r="19050" b="15875"/>
                <wp:wrapNone/>
                <wp:docPr id="180" name="Straight Arrow Connector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1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56DBF" id="Straight Arrow Connector 180" o:spid="_x0000_s1026" type="#_x0000_t32" style="position:absolute;margin-left:288.35pt;margin-top:632pt;width:0;height:56pt;z-index:251845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44608" behindDoc="0" locked="0" layoutInCell="1" allowOverlap="1">
                <wp:simplePos x="0" y="0"/>
                <wp:positionH relativeFrom="column">
                  <wp:posOffset>3103245</wp:posOffset>
                </wp:positionH>
                <wp:positionV relativeFrom="paragraph">
                  <wp:posOffset>8048625</wp:posOffset>
                </wp:positionV>
                <wp:extent cx="0" cy="711200"/>
                <wp:effectExtent l="12700" t="12700" r="15875" b="19050"/>
                <wp:wrapNone/>
                <wp:docPr id="181" name="Straight Arrow Connector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1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EBC34" id="Straight Arrow Connector 181" o:spid="_x0000_s1026" type="#_x0000_t32" style="position:absolute;margin-left:244.35pt;margin-top:633.75pt;width:0;height:56pt;z-index:251844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43584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8042275</wp:posOffset>
                </wp:positionV>
                <wp:extent cx="0" cy="711200"/>
                <wp:effectExtent l="12700" t="19050" r="15875" b="12700"/>
                <wp:wrapNone/>
                <wp:docPr id="182" name="Straight Arrow Connector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1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55B70" id="Straight Arrow Connector 182" o:spid="_x0000_s1026" type="#_x0000_t32" style="position:absolute;margin-left:202.35pt;margin-top:633.25pt;width:0;height:56pt;z-index:251843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42560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8042275</wp:posOffset>
                </wp:positionV>
                <wp:extent cx="4191000" cy="728980"/>
                <wp:effectExtent l="19050" t="19050" r="19050" b="13970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7289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EL1    EL2    EL3      Teacher /Lecturer signature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104" type="#_x0000_t202" style="position:absolute;margin-left:162.35pt;margin-top:633.25pt;width:330pt;height:57.4pt;z-index:251842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" filled="f" fillcolor="#5b9bd5" strokecolor="black [0]" strokeweight="2pt">
                <v:shadow color="black [0]"/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EL1    EL2    EL3      Teacher /Lecturer 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41536" behindDoc="0" locked="0" layoutInCell="1" allowOverlap="1">
                <wp:simplePos x="0" y="0"/>
                <wp:positionH relativeFrom="column">
                  <wp:posOffset>-325755</wp:posOffset>
                </wp:positionH>
                <wp:positionV relativeFrom="paragraph">
                  <wp:posOffset>8042275</wp:posOffset>
                </wp:positionV>
                <wp:extent cx="6597650" cy="728980"/>
                <wp:effectExtent l="12700" t="19050" r="19050" b="13970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0" cy="7289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 student has achieved 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Recycling at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                                                     7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105" type="#_x0000_t202" style="position:absolute;margin-left:-25.65pt;margin-top:633.25pt;width:519.5pt;height:57.4pt;z-index:251841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" filled="f" fillcolor="#5b9bd5" strokecolor="black [0]" strokeweight="2pt">
                <v:shadow color="black [0]"/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 student has achieved 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Recycling at </w:t>
                      </w: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  <w:p w:rsidR="008D369A" w:rsidRDefault="008D369A" w:rsidP="008D369A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                                                    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4051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4916805</wp:posOffset>
                </wp:positionV>
                <wp:extent cx="5833745" cy="11430"/>
                <wp:effectExtent l="13970" t="18415" r="19685" b="17780"/>
                <wp:wrapNone/>
                <wp:docPr id="185" name="Straight Arrow Connector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33745" cy="114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0EDE6" id="Straight Arrow Connector 185" o:spid="_x0000_s1026" type="#_x0000_t32" style="position:absolute;margin-left:14.95pt;margin-top:387.15pt;width:459.35pt;height:.9pt;flip:y;z-index:251840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39488" behindDoc="0" locked="0" layoutInCell="1" allowOverlap="1">
                <wp:simplePos x="0" y="0"/>
                <wp:positionH relativeFrom="column">
                  <wp:posOffset>255905</wp:posOffset>
                </wp:positionH>
                <wp:positionV relativeFrom="paragraph">
                  <wp:posOffset>4461510</wp:posOffset>
                </wp:positionV>
                <wp:extent cx="5833745" cy="11430"/>
                <wp:effectExtent l="13335" t="14605" r="20320" b="21590"/>
                <wp:wrapNone/>
                <wp:docPr id="186" name="Straight Arrow Connector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33745" cy="114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01FEC" id="Straight Arrow Connector 186" o:spid="_x0000_s1026" type="#_x0000_t32" style="position:absolute;margin-left:20.15pt;margin-top:351.3pt;width:459.35pt;height:.9pt;flip:y;z-index:251839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38464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3114675</wp:posOffset>
                </wp:positionV>
                <wp:extent cx="5833745" cy="11430"/>
                <wp:effectExtent l="18415" t="22225" r="15240" b="13970"/>
                <wp:wrapNone/>
                <wp:docPr id="187" name="Straight Arrow Connector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33745" cy="114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017FE" id="Straight Arrow Connector 187" o:spid="_x0000_s1026" type="#_x0000_t32" style="position:absolute;margin-left:16.05pt;margin-top:245.25pt;width:459.35pt;height:.9pt;flip:y;z-index:251838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37440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2691130</wp:posOffset>
                </wp:positionV>
                <wp:extent cx="5833745" cy="11430"/>
                <wp:effectExtent l="13970" t="15240" r="19685" b="20955"/>
                <wp:wrapNone/>
                <wp:docPr id="188" name="Straight Arrow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33745" cy="114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18D04" id="Straight Arrow Connector 188" o:spid="_x0000_s1026" type="#_x0000_t32" style="position:absolute;margin-left:14.95pt;margin-top:211.9pt;width:459.35pt;height:.9pt;flip:y;z-index:251837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3641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1255395</wp:posOffset>
                </wp:positionV>
                <wp:extent cx="5833745" cy="11430"/>
                <wp:effectExtent l="18415" t="16510" r="15240" b="19685"/>
                <wp:wrapNone/>
                <wp:docPr id="189" name="Straight Arrow Connector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33745" cy="114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4E547" id="Straight Arrow Connector 189" o:spid="_x0000_s1026" type="#_x0000_t32" style="position:absolute;margin-left:16.05pt;margin-top:98.85pt;width:459.35pt;height:.9pt;flip:y;z-index:251836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35392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889000</wp:posOffset>
                </wp:positionV>
                <wp:extent cx="5833745" cy="11430"/>
                <wp:effectExtent l="18415" t="19050" r="15240" b="17145"/>
                <wp:wrapNone/>
                <wp:docPr id="190" name="Straight Arrow Connector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33745" cy="114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96A99" id="Straight Arrow Connector 190" o:spid="_x0000_s1026" type="#_x0000_t32" style="position:absolute;margin-left:16.05pt;margin-top:70pt;width:459.35pt;height:.9pt;flip:y;z-index:251835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34368" behindDoc="0" locked="0" layoutInCell="1" allowOverlap="1">
                <wp:simplePos x="0" y="0"/>
                <wp:positionH relativeFrom="column">
                  <wp:posOffset>-323215</wp:posOffset>
                </wp:positionH>
                <wp:positionV relativeFrom="paragraph">
                  <wp:posOffset>4074160</wp:posOffset>
                </wp:positionV>
                <wp:extent cx="6574155" cy="1169035"/>
                <wp:effectExtent l="15240" t="20955" r="20955" b="19685"/>
                <wp:wrapNone/>
                <wp:docPr id="19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4155" cy="11690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106" type="#_x0000_t202" style="position:absolute;margin-left:-25.45pt;margin-top:320.8pt;width:517.65pt;height:92.05pt;z-index:251834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" filled="f" fillcolor="#5b9bd5" strokecolor="red" strokeweight="2pt">
                <v:shadow color="black [0]"/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</w:pPr>
                      <w:r>
                        <w:t> 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33344" behindDoc="0" locked="0" layoutInCell="1" allowOverlap="1">
                <wp:simplePos x="0" y="0"/>
                <wp:positionH relativeFrom="column">
                  <wp:posOffset>-323215</wp:posOffset>
                </wp:positionH>
                <wp:positionV relativeFrom="paragraph">
                  <wp:posOffset>2242820</wp:posOffset>
                </wp:positionV>
                <wp:extent cx="6574155" cy="1169035"/>
                <wp:effectExtent l="15240" t="19685" r="20955" b="20955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4155" cy="11690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107" type="#_x0000_t202" style="position:absolute;margin-left:-25.45pt;margin-top:176.6pt;width:517.65pt;height:92.05pt;z-index:251833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" filled="f" fillcolor="#5b9bd5" strokecolor="red" strokeweight="2pt">
                <v:shadow color="black [0]"/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</w:pPr>
                      <w:r>
                        <w:t> 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32320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448310</wp:posOffset>
                </wp:positionV>
                <wp:extent cx="6574155" cy="1169035"/>
                <wp:effectExtent l="19685" t="17780" r="16510" b="13335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4155" cy="11690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108" type="#_x0000_t202" style="position:absolute;margin-left:-25.85pt;margin-top:35.3pt;width:517.65pt;height:92.05pt;z-index:251832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" filled="f" fillcolor="#5b9bd5" strokecolor="red" strokeweight="2pt">
                <v:shadow color="black [0]"/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</w:pPr>
                      <w:r>
                        <w:t> 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31296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-295275</wp:posOffset>
                </wp:positionV>
                <wp:extent cx="6562725" cy="694690"/>
                <wp:effectExtent l="635" t="0" r="0" b="3810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>EL3 Why is recycling important in the Digital Imaging Industry?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109" type="#_x0000_t202" style="position:absolute;margin-left:-25.85pt;margin-top:-23.25pt;width:516.75pt;height:54.7pt;z-index:251831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color w:val="FF0000"/>
                          <w:sz w:val="36"/>
                          <w:szCs w:val="36"/>
                        </w:rPr>
                        <w:t>EL3 Why is recycling important in the Digital Imaging Industry?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30272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9230995</wp:posOffset>
                </wp:positionV>
                <wp:extent cx="694690" cy="462915"/>
                <wp:effectExtent l="0" t="3810" r="0" b="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9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110" type="#_x0000_t202" style="position:absolute;margin-left:217.5pt;margin-top:726.85pt;width:54.7pt;height:36.45pt;z-index:251830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</w:p>
    <w:p w:rsidR="008D369A" w:rsidRDefault="008D369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46656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8045450</wp:posOffset>
                </wp:positionV>
                <wp:extent cx="4203700" cy="25400"/>
                <wp:effectExtent l="19050" t="15875" r="15875" b="15875"/>
                <wp:wrapNone/>
                <wp:docPr id="179" name="Straight Arrow Connector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03700" cy="254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4BC61" id="Straight Arrow Connector 179" o:spid="_x0000_s1026" type="#_x0000_t32" style="position:absolute;margin-left:162.35pt;margin-top:633.5pt;width:331pt;height:2pt;flip:y;z-index:251846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" strokecolor="black [0]" strokeweight="2pt">
                <v:shadow color="black [0]"/>
              </v:shape>
            </w:pict>
          </mc:Fallback>
        </mc:AlternateContent>
      </w:r>
      <w:r>
        <w:br w:type="page"/>
      </w:r>
    </w:p>
    <w:p w:rsidR="008D369A" w:rsidRDefault="008D369A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850752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-320675</wp:posOffset>
                </wp:positionV>
                <wp:extent cx="1451610" cy="240665"/>
                <wp:effectExtent l="0" t="4445" r="0" b="254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spacing w:line="256" w:lineRule="auto"/>
                            </w:pPr>
                            <w:r>
                              <w:t>Unit 16 Using a Camera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111" type="#_x0000_t202" style="position:absolute;margin-left:57pt;margin-top:-25.25pt;width:114.3pt;height:18.95pt;z-index:2518507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spacing w:line="256" w:lineRule="auto"/>
                      </w:pPr>
                      <w:r>
                        <w:t>Unit 16 Using a Camera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49728" behindDoc="0" locked="0" layoutInCell="1" allowOverlap="1">
                <wp:simplePos x="0" y="0"/>
                <wp:positionH relativeFrom="column">
                  <wp:posOffset>2595245</wp:posOffset>
                </wp:positionH>
                <wp:positionV relativeFrom="paragraph">
                  <wp:posOffset>9287510</wp:posOffset>
                </wp:positionV>
                <wp:extent cx="555625" cy="474345"/>
                <wp:effectExtent l="4445" t="3175" r="1905" b="0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112" type="#_x0000_t202" style="position:absolute;margin-left:204.35pt;margin-top:731.3pt;width:43.75pt;height:37.35pt;z-index:251849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4870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-240030</wp:posOffset>
                </wp:positionV>
                <wp:extent cx="6645275" cy="9421495"/>
                <wp:effectExtent l="0" t="1905" r="3175" b="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942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jc w:val="center"/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  A01 Knowledge Check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u w:val="single"/>
                              </w:rPr>
                              <w:t>Materials, Related Skills and Knowledge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In this section you will: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1 </w:t>
                            </w:r>
                            <w:r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Demonstrate basic (EL1), 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44"/>
                                <w:szCs w:val="44"/>
                              </w:rPr>
                              <w:t>some</w:t>
                            </w:r>
                            <w:r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44"/>
                                <w:szCs w:val="44"/>
                              </w:rPr>
                              <w:t xml:space="preserve">(EL2) </w:t>
                            </w:r>
                            <w:r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and/or </w:t>
                            </w:r>
                            <w:r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good (EL3) </w:t>
                            </w:r>
                            <w:r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knowledge and understanding of equipment and/or 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software used in Digital Imaging. 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i/>
                                <w:iCs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2 </w:t>
                            </w:r>
                            <w:r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Identify two different types of equipment used in 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Photography,  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44"/>
                                <w:szCs w:val="44"/>
                              </w:rPr>
                              <w:t>three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00B050"/>
                                <w:sz w:val="44"/>
                                <w:szCs w:val="44"/>
                              </w:rPr>
                              <w:t xml:space="preserve"> different types of equipment used in Photography and identify their usage, </w:t>
                            </w:r>
                            <w:r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and</w:t>
                            </w:r>
                            <w:r>
                              <w:rPr>
                                <w:i/>
                                <w:iCs/>
                                <w:color w:val="00B05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identify four different types of equipment in Photography and explain how and why each is used.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113" type="#_x0000_t202" style="position:absolute;margin-left:-36pt;margin-top:-18.9pt;width:523.25pt;height:741.85pt;z-index:251848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jc w:val="center"/>
                        <w:rPr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         A01 Knowledge Check</w:t>
                      </w:r>
                    </w:p>
                    <w:p w:rsidR="008D369A" w:rsidRDefault="008D369A" w:rsidP="008D369A">
                      <w:pPr>
                        <w:widowControl w:val="0"/>
                        <w:jc w:val="center"/>
                        <w:rPr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sz w:val="44"/>
                          <w:szCs w:val="44"/>
                          <w:u w:val="single"/>
                        </w:rPr>
                        <w:t>Materials, Related Skills and Knowledge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In this section you will: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i/>
                          <w:iCs/>
                          <w:sz w:val="44"/>
                          <w:szCs w:val="44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1 </w:t>
                      </w:r>
                      <w:r>
                        <w:rPr>
                          <w:i/>
                          <w:iCs/>
                          <w:sz w:val="44"/>
                          <w:szCs w:val="44"/>
                        </w:rPr>
                        <w:t xml:space="preserve">Demonstrate basic (EL1), </w:t>
                      </w:r>
                      <w:r>
                        <w:rPr>
                          <w:i/>
                          <w:iCs/>
                          <w:color w:val="00B050"/>
                          <w:sz w:val="44"/>
                          <w:szCs w:val="44"/>
                        </w:rPr>
                        <w:t>some</w:t>
                      </w:r>
                      <w:r>
                        <w:rPr>
                          <w:i/>
                          <w:i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00B050"/>
                          <w:sz w:val="44"/>
                          <w:szCs w:val="44"/>
                        </w:rPr>
                        <w:t xml:space="preserve">(EL2) </w:t>
                      </w:r>
                      <w:r>
                        <w:rPr>
                          <w:i/>
                          <w:iCs/>
                          <w:sz w:val="44"/>
                          <w:szCs w:val="44"/>
                        </w:rPr>
                        <w:t xml:space="preserve">and/or </w:t>
                      </w:r>
                      <w:r>
                        <w:rPr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good (EL3) </w:t>
                      </w:r>
                      <w:r>
                        <w:rPr>
                          <w:i/>
                          <w:iCs/>
                          <w:sz w:val="44"/>
                          <w:szCs w:val="44"/>
                        </w:rPr>
                        <w:t xml:space="preserve">knowledge and understanding of equipment and/or 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i/>
                          <w:iCs/>
                          <w:sz w:val="44"/>
                          <w:szCs w:val="44"/>
                        </w:rPr>
                        <w:t xml:space="preserve">software used in Digital Imaging. 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i/>
                          <w:iCs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2 </w:t>
                      </w:r>
                      <w:r>
                        <w:rPr>
                          <w:i/>
                          <w:iCs/>
                          <w:sz w:val="44"/>
                          <w:szCs w:val="44"/>
                        </w:rPr>
                        <w:t xml:space="preserve">Identify two different types of equipment used in 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i/>
                          <w:iCs/>
                          <w:sz w:val="44"/>
                          <w:szCs w:val="44"/>
                        </w:rPr>
                        <w:t xml:space="preserve">Photography,  </w:t>
                      </w:r>
                      <w:r>
                        <w:rPr>
                          <w:i/>
                          <w:iCs/>
                          <w:color w:val="00B050"/>
                          <w:sz w:val="44"/>
                          <w:szCs w:val="44"/>
                        </w:rPr>
                        <w:t>three</w:t>
                      </w:r>
                      <w:proofErr w:type="gramEnd"/>
                      <w:r>
                        <w:rPr>
                          <w:i/>
                          <w:iCs/>
                          <w:color w:val="00B050"/>
                          <w:sz w:val="44"/>
                          <w:szCs w:val="44"/>
                        </w:rPr>
                        <w:t xml:space="preserve"> different types of equipment used in Photography and identify their usage, </w:t>
                      </w:r>
                      <w:r>
                        <w:rPr>
                          <w:i/>
                          <w:iCs/>
                          <w:color w:val="FF0000"/>
                          <w:sz w:val="44"/>
                          <w:szCs w:val="44"/>
                        </w:rPr>
                        <w:t>and</w:t>
                      </w:r>
                      <w:r>
                        <w:rPr>
                          <w:i/>
                          <w:iCs/>
                          <w:color w:val="00B05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FF0000"/>
                          <w:sz w:val="44"/>
                          <w:szCs w:val="44"/>
                        </w:rPr>
                        <w:t>identify four different types of equipment in Photography and explain how and why each is used.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i/>
                          <w:iCs/>
                          <w:color w:val="FF0000"/>
                          <w:sz w:val="44"/>
                          <w:szCs w:val="44"/>
                        </w:rPr>
                        <w:t> 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i/>
                          <w:iCs/>
                          <w:color w:val="FF0000"/>
                          <w:sz w:val="44"/>
                          <w:szCs w:val="4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8D369A" w:rsidRDefault="008D369A">
      <w:r>
        <w:br w:type="page"/>
      </w:r>
    </w:p>
    <w:p w:rsidR="008D369A" w:rsidRDefault="008D369A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852800" behindDoc="0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-654050</wp:posOffset>
                </wp:positionV>
                <wp:extent cx="1451610" cy="240665"/>
                <wp:effectExtent l="0" t="4445" r="0" b="2540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spacing w:line="256" w:lineRule="auto"/>
                            </w:pPr>
                            <w:r>
                              <w:t>Unit 16 Using a Camera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114" type="#_x0000_t202" style="position:absolute;margin-left:81pt;margin-top:-51.5pt;width:114.3pt;height:18.95pt;z-index:2518528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spacing w:line="256" w:lineRule="auto"/>
                      </w:pPr>
                      <w:r>
                        <w:t>Unit 16 Using a Camera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63040" behindDoc="0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6882765</wp:posOffset>
            </wp:positionV>
            <wp:extent cx="1734820" cy="1806575"/>
            <wp:effectExtent l="0" t="0" r="113030" b="117475"/>
            <wp:wrapNone/>
            <wp:docPr id="200" name="Picture 200" descr="sen5014100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sen5014100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482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39700" dir="2700000" algn="ctr" rotWithShape="0">
                        <a:srgbClr val="000000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62016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7404100</wp:posOffset>
            </wp:positionV>
            <wp:extent cx="2103120" cy="1475740"/>
            <wp:effectExtent l="247650" t="476250" r="278130" b="581660"/>
            <wp:wrapNone/>
            <wp:docPr id="201" name="Picture 201" descr="desktop-inspiron-22-3280-aio-na-latam-pdp-gallery-504x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desktop-inspiron-22-3280-aio-na-latam-pdp-gallery-504x3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686">
                      <a:off x="0" y="0"/>
                      <a:ext cx="210312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39700" dir="2700000" algn="ctr" rotWithShape="0">
                        <a:srgbClr val="000000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60992" behindDoc="0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5220335</wp:posOffset>
            </wp:positionV>
            <wp:extent cx="2350770" cy="1396365"/>
            <wp:effectExtent l="76200" t="590550" r="259080" b="680085"/>
            <wp:wrapNone/>
            <wp:docPr id="202" name="Picture 202" descr="a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au_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10199">
                      <a:off x="0" y="0"/>
                      <a:ext cx="235077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39700" dir="2700000" algn="ctr" rotWithShape="0">
                        <a:srgbClr val="000000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59968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4822190</wp:posOffset>
            </wp:positionV>
            <wp:extent cx="1618615" cy="1618615"/>
            <wp:effectExtent l="323850" t="323850" r="324485" b="419735"/>
            <wp:wrapNone/>
            <wp:docPr id="203" name="Picture 203" descr="2018-New-Design-3-in-1-3110-Tripod-for-Camera-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2018-New-Design-3-in-1-3110-Tripod-for-Camera-Phon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108979">
                      <a:off x="0" y="0"/>
                      <a:ext cx="161861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39700" dir="2700000" algn="ctr" rotWithShape="0">
                        <a:srgbClr val="000000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58944" behindDoc="0" locked="0" layoutInCell="1" allowOverlap="1">
            <wp:simplePos x="0" y="0"/>
            <wp:positionH relativeFrom="column">
              <wp:posOffset>3721100</wp:posOffset>
            </wp:positionH>
            <wp:positionV relativeFrom="paragraph">
              <wp:posOffset>2081530</wp:posOffset>
            </wp:positionV>
            <wp:extent cx="2077085" cy="1671320"/>
            <wp:effectExtent l="228600" t="323850" r="323215" b="42418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" t="27231" r="56989" b="16338"/>
                    <a:stretch>
                      <a:fillRect/>
                    </a:stretch>
                  </pic:blipFill>
                  <pic:spPr bwMode="auto">
                    <a:xfrm rot="1233163">
                      <a:off x="0" y="0"/>
                      <a:ext cx="207708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39700" dir="2700000" algn="ctr" rotWithShape="0">
                        <a:srgbClr val="000000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57920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2421255</wp:posOffset>
            </wp:positionV>
            <wp:extent cx="1903095" cy="1424940"/>
            <wp:effectExtent l="247650" t="400050" r="306705" b="499110"/>
            <wp:wrapNone/>
            <wp:docPr id="205" name="Picture 205" descr="81iTjdmEEz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81iTjdmEEzL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01455"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39700" dir="2700000" algn="ctr" rotWithShape="0">
                        <a:srgbClr val="000000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56896" behindDoc="0" locked="0" layoutInCell="1" allowOverlap="1">
                <wp:simplePos x="0" y="0"/>
                <wp:positionH relativeFrom="column">
                  <wp:posOffset>-440690</wp:posOffset>
                </wp:positionH>
                <wp:positionV relativeFrom="paragraph">
                  <wp:posOffset>-350520</wp:posOffset>
                </wp:positionV>
                <wp:extent cx="529590" cy="958215"/>
                <wp:effectExtent l="0" t="3810" r="0" b="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95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115" type="#_x0000_t202" style="position:absolute;margin-left:-34.7pt;margin-top:-27.6pt;width:41.7pt;height:75.45pt;z-index:251856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55872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-314960</wp:posOffset>
                </wp:positionV>
                <wp:extent cx="6137275" cy="1941195"/>
                <wp:effectExtent l="3175" t="2540" r="3175" b="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275" cy="194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MATERIALS AND RELATED SKILLS AND KNOWLEDGE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EL1 Demonstrate a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basic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knowledge of equipment used in Digital 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Imaging. 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Circle  three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types of equipment used by a Photographer.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116" type="#_x0000_t202" style="position:absolute;margin-left:7pt;margin-top:-24.8pt;width:483.25pt;height:152.85pt;z-index:251855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MATERIALS AND RELATED SKILLS AND KNOWLEDGE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EL1 Demonstrate a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basic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knowledge of equipment used in Digital 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Imaging. 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</w:rPr>
                        <w:t>Circle  three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types of equipment used by a Photographer.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5484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835660</wp:posOffset>
                </wp:positionV>
                <wp:extent cx="555625" cy="312420"/>
                <wp:effectExtent l="17780" t="15875" r="17145" b="14605"/>
                <wp:wrapNone/>
                <wp:docPr id="208" name="Oval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" cy="31242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4FCAC2" id="Oval 208" o:spid="_x0000_s1026" style="position:absolute;margin-left:5.9pt;margin-top:65.8pt;width:43.75pt;height:24.6pt;z-index:251854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" fillcolor="#5b9bd5" strokecolor="black [0]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53824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9153525</wp:posOffset>
                </wp:positionV>
                <wp:extent cx="648335" cy="323850"/>
                <wp:effectExtent l="4445" t="0" r="4445" b="381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117" type="#_x0000_t202" style="position:absolute;margin-left:199.1pt;margin-top:720.75pt;width:51.05pt;height:25.5pt;z-index:251853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</w:p>
    <w:p w:rsidR="008D369A" w:rsidRDefault="008D369A">
      <w:r>
        <w:br w:type="page"/>
      </w:r>
    </w:p>
    <w:p w:rsidR="008D369A" w:rsidRDefault="00043002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865088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-434975</wp:posOffset>
                </wp:positionV>
                <wp:extent cx="1451610" cy="240665"/>
                <wp:effectExtent l="0" t="4445" r="0" b="254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spacing w:line="256" w:lineRule="auto"/>
                            </w:pPr>
                            <w:r>
                              <w:t>Unit 16 Using a Camera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118" type="#_x0000_t202" style="position:absolute;margin-left:54pt;margin-top:-34.25pt;width:114.3pt;height:18.95pt;z-index:2518650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spacing w:line="256" w:lineRule="auto"/>
                      </w:pPr>
                      <w:r>
                        <w:t>Unit 16 Using a Camera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75328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5073650</wp:posOffset>
            </wp:positionV>
            <wp:extent cx="2536825" cy="1691640"/>
            <wp:effectExtent l="266700" t="552450" r="358775" b="651510"/>
            <wp:wrapNone/>
            <wp:docPr id="211" name="Picture 211" descr="Canvas_Print_Wrap_0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anvas_Print_Wrap_05[1]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17631">
                      <a:off x="0" y="0"/>
                      <a:ext cx="253682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39700" dir="2700000" algn="ctr" rotWithShape="0">
                        <a:srgbClr val="000000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74304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7529195</wp:posOffset>
            </wp:positionV>
            <wp:extent cx="2166620" cy="1596390"/>
            <wp:effectExtent l="228600" t="361950" r="328930" b="46101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" t="26929" r="59935" b="12102"/>
                    <a:stretch>
                      <a:fillRect/>
                    </a:stretch>
                  </pic:blipFill>
                  <pic:spPr bwMode="auto">
                    <a:xfrm rot="-1308794">
                      <a:off x="0" y="0"/>
                      <a:ext cx="216662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39700" dir="2700000" algn="ctr" rotWithShape="0">
                        <a:srgbClr val="000000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73280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7720330</wp:posOffset>
            </wp:positionV>
            <wp:extent cx="2524760" cy="1466215"/>
            <wp:effectExtent l="190500" t="476250" r="294640" b="572135"/>
            <wp:wrapNone/>
            <wp:docPr id="213" name="Picture 213" descr="101e008025_e80_epson_t080_multi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101e008025_e80_epson_t080_multipack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6758">
                      <a:off x="0" y="0"/>
                      <a:ext cx="252476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39700" dir="2700000" algn="ctr" rotWithShape="0">
                        <a:srgbClr val="000000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72256" behindDoc="0" locked="0" layoutInCell="1" allowOverlap="1">
            <wp:simplePos x="0" y="0"/>
            <wp:positionH relativeFrom="column">
              <wp:posOffset>3594100</wp:posOffset>
            </wp:positionH>
            <wp:positionV relativeFrom="paragraph">
              <wp:posOffset>4775835</wp:posOffset>
            </wp:positionV>
            <wp:extent cx="2181225" cy="1692910"/>
            <wp:effectExtent l="247650" t="342900" r="333375" b="440690"/>
            <wp:wrapNone/>
            <wp:docPr id="214" name="Picture 214" descr="Organic-Barley-Flour-Talbina-40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Organic-Barley-Flour-Talbina-400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52389">
                      <a:off x="0" y="0"/>
                      <a:ext cx="218122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39700" dir="2700000" algn="ctr" rotWithShape="0">
                        <a:srgbClr val="000000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71232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2322195</wp:posOffset>
            </wp:positionV>
            <wp:extent cx="2343785" cy="1757680"/>
            <wp:effectExtent l="247650" t="361950" r="285115" b="471170"/>
            <wp:wrapNone/>
            <wp:docPr id="215" name="Picture 215" descr="Jaguar_I-PACE_S_Indus-Silver_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Jaguar_I-PACE_S_Indus-Silver_06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234047">
                      <a:off x="0" y="0"/>
                      <a:ext cx="234378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39700" dir="2700000" algn="ctr" rotWithShape="0">
                        <a:srgbClr val="000000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70208" behindDoc="0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2456180</wp:posOffset>
            </wp:positionV>
            <wp:extent cx="2484755" cy="1656715"/>
            <wp:effectExtent l="171450" t="495300" r="315595" b="591185"/>
            <wp:wrapNone/>
            <wp:docPr id="216" name="Picture 216" descr="Brint-borders-no-bkgr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Brint-borders-no-bkgrn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4462">
                      <a:off x="0" y="0"/>
                      <a:ext cx="248475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39700" dir="2700000" algn="ctr" rotWithShape="0">
                        <a:srgbClr val="000000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69184" behindDoc="0" locked="0" layoutInCell="1" allowOverlap="1">
                <wp:simplePos x="0" y="0"/>
                <wp:positionH relativeFrom="column">
                  <wp:posOffset>-574040</wp:posOffset>
                </wp:positionH>
                <wp:positionV relativeFrom="paragraph">
                  <wp:posOffset>-83820</wp:posOffset>
                </wp:positionV>
                <wp:extent cx="529590" cy="958215"/>
                <wp:effectExtent l="0" t="381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95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119" type="#_x0000_t202" style="position:absolute;margin-left:-45.2pt;margin-top:-6.6pt;width:41.7pt;height:75.45pt;z-index:251869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68160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-48260</wp:posOffset>
                </wp:positionV>
                <wp:extent cx="6153785" cy="1941195"/>
                <wp:effectExtent l="3175" t="2540" r="0" b="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785" cy="194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MATERIALS AND RELATED SKILLS AND KNOWLEDGE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EL1 Demonstrate a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basic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knowledge of materials used in Digital 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Imaging. </w:t>
                            </w:r>
                          </w:p>
                          <w:p w:rsidR="008D369A" w:rsidRDefault="008D369A" w:rsidP="008D369A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Circle  three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types of material used in Photography.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120" type="#_x0000_t202" style="position:absolute;margin-left:-3.5pt;margin-top:-3.8pt;width:484.55pt;height:152.85pt;z-index:251868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MATERIALS AND RELATED SKILLS AND KNOWLEDGE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EL1 Demonstrate a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basic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knowledge of materials used in Digital 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Imaging. </w:t>
                      </w:r>
                    </w:p>
                    <w:p w:rsidR="008D369A" w:rsidRDefault="008D369A" w:rsidP="008D369A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</w:rPr>
                        <w:t>Circle  three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types of material used in Photography.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6713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1102360</wp:posOffset>
                </wp:positionV>
                <wp:extent cx="555625" cy="312420"/>
                <wp:effectExtent l="17780" t="15875" r="17145" b="14605"/>
                <wp:wrapNone/>
                <wp:docPr id="219" name="Oval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" cy="31242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0D65B7" id="Oval 219" o:spid="_x0000_s1026" style="position:absolute;margin-left:-4.6pt;margin-top:86.8pt;width:43.75pt;height:24.6pt;z-index:251867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" fillcolor="#5b9bd5" strokecolor="black [0]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66112" behindDoc="0" locked="0" layoutInCell="1" allowOverlap="1">
                <wp:simplePos x="0" y="0"/>
                <wp:positionH relativeFrom="column">
                  <wp:posOffset>2395220</wp:posOffset>
                </wp:positionH>
                <wp:positionV relativeFrom="paragraph">
                  <wp:posOffset>9420225</wp:posOffset>
                </wp:positionV>
                <wp:extent cx="648335" cy="323850"/>
                <wp:effectExtent l="4445" t="0" r="4445" b="381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369A" w:rsidRDefault="008D369A" w:rsidP="008D369A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121" type="#_x0000_t202" style="position:absolute;margin-left:188.6pt;margin-top:741.75pt;width:51.05pt;height:25.5pt;z-index:251866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" filled="f" fillcolor="#5b9bd5" stroked="f" strokecolor="black [0]" strokeweight="2pt">
                <v:textbox inset="2.88pt,2.88pt,2.88pt,2.88pt">
                  <w:txbxContent>
                    <w:p w:rsidR="008D369A" w:rsidRDefault="008D369A" w:rsidP="008D369A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</w:p>
    <w:p w:rsidR="008D369A" w:rsidRDefault="008D369A">
      <w:r>
        <w:br w:type="page"/>
      </w:r>
    </w:p>
    <w:p w:rsidR="008D369A" w:rsidRDefault="00043002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877376" behindDoc="0" locked="0" layoutInCell="1" allowOverlap="1">
                <wp:simplePos x="0" y="0"/>
                <wp:positionH relativeFrom="page">
                  <wp:posOffset>1171575</wp:posOffset>
                </wp:positionH>
                <wp:positionV relativeFrom="paragraph">
                  <wp:posOffset>-539750</wp:posOffset>
                </wp:positionV>
                <wp:extent cx="1451610" cy="240665"/>
                <wp:effectExtent l="0" t="4445" r="0" b="2540"/>
                <wp:wrapNone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spacing w:line="256" w:lineRule="auto"/>
                            </w:pPr>
                            <w:r>
                              <w:t>Unit 16 Using a Camera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122" type="#_x0000_t202" style="position:absolute;margin-left:92.25pt;margin-top:-42.5pt;width:114.3pt;height:18.95pt;z-index:2518773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spacing w:line="256" w:lineRule="auto"/>
                      </w:pPr>
                      <w:r>
                        <w:t>Unit 16 Using a Camera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78400" behindDoc="0" locked="0" layoutInCell="1" allowOverlap="1">
                <wp:simplePos x="0" y="0"/>
                <wp:positionH relativeFrom="column">
                  <wp:posOffset>2642870</wp:posOffset>
                </wp:positionH>
                <wp:positionV relativeFrom="paragraph">
                  <wp:posOffset>9248775</wp:posOffset>
                </wp:positionV>
                <wp:extent cx="648335" cy="323850"/>
                <wp:effectExtent l="4445" t="0" r="4445" b="3810"/>
                <wp:wrapNone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123" type="#_x0000_t202" style="position:absolute;margin-left:208.1pt;margin-top:728.25pt;width:51.05pt;height:25.5pt;z-index:251878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79424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1685925</wp:posOffset>
                </wp:positionV>
                <wp:extent cx="421005" cy="377190"/>
                <wp:effectExtent l="0" t="0" r="2540" b="0"/>
                <wp:wrapNone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124" type="#_x0000_t202" style="position:absolute;margin-left:37.15pt;margin-top:132.75pt;width:33.15pt;height:29.7pt;z-index:251879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80448" behindDoc="0" locked="0" layoutInCell="1" allowOverlap="1">
                <wp:simplePos x="0" y="0"/>
                <wp:positionH relativeFrom="column">
                  <wp:posOffset>2678430</wp:posOffset>
                </wp:positionH>
                <wp:positionV relativeFrom="paragraph">
                  <wp:posOffset>2164715</wp:posOffset>
                </wp:positionV>
                <wp:extent cx="612775" cy="566420"/>
                <wp:effectExtent l="1905" t="0" r="4445" b="0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125" type="#_x0000_t202" style="position:absolute;margin-left:210.9pt;margin-top:170.45pt;width:48.25pt;height:44.6pt;z-index:251880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81472" behindDoc="0" locked="0" layoutInCell="1" allowOverlap="1">
                <wp:simplePos x="0" y="0"/>
                <wp:positionH relativeFrom="column">
                  <wp:posOffset>5029835</wp:posOffset>
                </wp:positionH>
                <wp:positionV relativeFrom="paragraph">
                  <wp:posOffset>1643380</wp:posOffset>
                </wp:positionV>
                <wp:extent cx="580390" cy="421005"/>
                <wp:effectExtent l="635" t="635" r="0" b="0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126" type="#_x0000_t202" style="position:absolute;margin-left:396.05pt;margin-top:129.4pt;width:45.7pt;height:33.15pt;z-index:251881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82496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2847340</wp:posOffset>
                </wp:positionV>
                <wp:extent cx="6645275" cy="3556000"/>
                <wp:effectExtent l="0" t="0" r="3175" b="1270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35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EL1 Understanding equipment.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Which of the above is required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to: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                       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Insert the correct letter in the box)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ind w:left="567" w:hanging="567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t> 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EDIT A PHOTOGRAPH.            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2.     PRINT AN IMAGE ON PHOTOGRAPHIC PAPER.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3.     TAKE A PHOTOGRAPH.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127" type="#_x0000_t202" style="position:absolute;margin-left:-24pt;margin-top:224.2pt;width:523.25pt;height:280pt;z-index:251882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EL1 Understanding equipment. </w:t>
                      </w:r>
                      <w:r>
                        <w:rPr>
                          <w:sz w:val="32"/>
                          <w:szCs w:val="32"/>
                        </w:rPr>
                        <w:t xml:space="preserve">Which of the above is required 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to: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                                         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Insert the correct letter in the box)</w:t>
                      </w:r>
                    </w:p>
                    <w:p w:rsidR="00043002" w:rsidRDefault="00043002" w:rsidP="00043002">
                      <w:pPr>
                        <w:widowControl w:val="0"/>
                        <w:ind w:left="567" w:hanging="567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1.</w:t>
                      </w:r>
                      <w:r>
                        <w:t> </w:t>
                      </w:r>
                      <w:r>
                        <w:rPr>
                          <w:sz w:val="32"/>
                          <w:szCs w:val="32"/>
                        </w:rPr>
                        <w:t xml:space="preserve">EDIT A PHOTOGRAPH.            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 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2.     PRINT AN IMAGE ON PHOTOGRAPHIC PAPER.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 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3.     TAKE A PHOTOGRAPH.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83520" behindDoc="0" locked="0" layoutInCell="1" allowOverlap="1">
                <wp:simplePos x="0" y="0"/>
                <wp:positionH relativeFrom="column">
                  <wp:posOffset>5754370</wp:posOffset>
                </wp:positionH>
                <wp:positionV relativeFrom="paragraph">
                  <wp:posOffset>3549650</wp:posOffset>
                </wp:positionV>
                <wp:extent cx="565785" cy="406400"/>
                <wp:effectExtent l="20320" t="20320" r="13970" b="20955"/>
                <wp:wrapNone/>
                <wp:docPr id="23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785" cy="40640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8DFCC" id="Rectangle 237" o:spid="_x0000_s1026" style="position:absolute;margin-left:453.1pt;margin-top:279.5pt;width:44.55pt;height:32pt;z-index:251883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" fillcolor="#ececec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84544" behindDoc="0" locked="0" layoutInCell="1" allowOverlap="1">
                <wp:simplePos x="0" y="0"/>
                <wp:positionH relativeFrom="column">
                  <wp:posOffset>5754370</wp:posOffset>
                </wp:positionH>
                <wp:positionV relativeFrom="paragraph">
                  <wp:posOffset>4313555</wp:posOffset>
                </wp:positionV>
                <wp:extent cx="565785" cy="406400"/>
                <wp:effectExtent l="20320" t="16510" r="13970" b="15240"/>
                <wp:wrapNone/>
                <wp:docPr id="23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785" cy="40640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92AFB" id="Rectangle 236" o:spid="_x0000_s1026" style="position:absolute;margin-left:453.1pt;margin-top:339.65pt;width:44.55pt;height:32pt;z-index:251884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" fillcolor="#ececec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85568" behindDoc="0" locked="0" layoutInCell="1" allowOverlap="1">
                <wp:simplePos x="0" y="0"/>
                <wp:positionH relativeFrom="column">
                  <wp:posOffset>5777230</wp:posOffset>
                </wp:positionH>
                <wp:positionV relativeFrom="paragraph">
                  <wp:posOffset>5066030</wp:posOffset>
                </wp:positionV>
                <wp:extent cx="565785" cy="406400"/>
                <wp:effectExtent l="14605" t="16510" r="19685" b="15240"/>
                <wp:wrapNone/>
                <wp:docPr id="235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785" cy="40640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5035F" id="Rectangle 235" o:spid="_x0000_s1026" style="position:absolute;margin-left:454.9pt;margin-top:398.9pt;width:44.55pt;height:32pt;z-index:251885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" fillcolor="#ececec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86592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5752465</wp:posOffset>
                </wp:positionV>
                <wp:extent cx="6624955" cy="3454400"/>
                <wp:effectExtent l="0" t="2540" r="4445" b="635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34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EL2 Understanding equipment.  Label the following items from the words listed below.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128" type="#_x0000_t202" style="position:absolute;margin-left:-24pt;margin-top:452.95pt;width:521.65pt;height:272pt;z-index:251886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  <w:t>EL2 Understanding equipment.  Label the following items from the words listed below.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87616" behindDoc="0" locked="0" layoutInCell="1" allowOverlap="1">
            <wp:simplePos x="0" y="0"/>
            <wp:positionH relativeFrom="column">
              <wp:posOffset>4707890</wp:posOffset>
            </wp:positionH>
            <wp:positionV relativeFrom="paragraph">
              <wp:posOffset>6345555</wp:posOffset>
            </wp:positionV>
            <wp:extent cx="1068705" cy="948055"/>
            <wp:effectExtent l="0" t="0" r="0" b="4445"/>
            <wp:wrapNone/>
            <wp:docPr id="233" name="Picture 233" descr="u_10142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u_1014257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88640" behindDoc="0" locked="0" layoutInCell="1" allowOverlap="1">
                <wp:simplePos x="0" y="0"/>
                <wp:positionH relativeFrom="column">
                  <wp:posOffset>2678430</wp:posOffset>
                </wp:positionH>
                <wp:positionV relativeFrom="paragraph">
                  <wp:posOffset>8275955</wp:posOffset>
                </wp:positionV>
                <wp:extent cx="3641725" cy="989965"/>
                <wp:effectExtent l="20955" t="16510" r="13970" b="12700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725" cy="9899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rFonts w:ascii="Book Antiqua" w:hAnsi="Book Antiqu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BLANCA" w:hAnsi="AR BLANCA"/>
                                <w:sz w:val="40"/>
                                <w:szCs w:val="40"/>
                              </w:rPr>
                              <w:t xml:space="preserve">Lens </w:t>
                            </w:r>
                            <w:r>
                              <w:rPr>
                                <w:rFonts w:ascii="AR BLANCA" w:hAnsi="AR BLANCA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 xml:space="preserve">Camera       </w:t>
                            </w:r>
                            <w:r>
                              <w:rPr>
                                <w:rFonts w:ascii="Book Antiqua" w:hAnsi="Book Antiqua"/>
                                <w:sz w:val="40"/>
                                <w:szCs w:val="40"/>
                              </w:rPr>
                              <w:t>Memory Card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rFonts w:ascii="Goudy Stout" w:hAnsi="Goudy Stou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oudy Stout" w:hAnsi="Goudy Stout"/>
                                <w:sz w:val="28"/>
                                <w:szCs w:val="28"/>
                              </w:rPr>
                              <w:t xml:space="preserve">           TRIPOD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129" type="#_x0000_t202" style="position:absolute;margin-left:210.9pt;margin-top:651.65pt;width:286.75pt;height:77.95pt;z-index:251888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" filled="f" fillcolor="#5b9bd5" strokecolor="#00b050" strokeweight="2pt">
                <v:shadow color="black [0]"/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rFonts w:ascii="Book Antiqua" w:hAnsi="Book Antiqua"/>
                          <w:sz w:val="40"/>
                          <w:szCs w:val="40"/>
                        </w:rPr>
                      </w:pPr>
                      <w:r>
                        <w:rPr>
                          <w:rFonts w:ascii="AR BLANCA" w:hAnsi="AR BLANCA"/>
                          <w:sz w:val="40"/>
                          <w:szCs w:val="40"/>
                        </w:rPr>
                        <w:t xml:space="preserve">Lens </w:t>
                      </w:r>
                      <w:r>
                        <w:rPr>
                          <w:rFonts w:ascii="AR BLANCA" w:hAnsi="AR BLANCA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 xml:space="preserve">Camera       </w:t>
                      </w:r>
                      <w:r>
                        <w:rPr>
                          <w:rFonts w:ascii="Book Antiqua" w:hAnsi="Book Antiqua"/>
                          <w:sz w:val="40"/>
                          <w:szCs w:val="40"/>
                        </w:rPr>
                        <w:t>Memory Card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rFonts w:ascii="Goudy Stout" w:hAnsi="Goudy Stout"/>
                          <w:sz w:val="28"/>
                          <w:szCs w:val="28"/>
                        </w:rPr>
                      </w:pPr>
                      <w:r>
                        <w:rPr>
                          <w:rFonts w:ascii="Goudy Stout" w:hAnsi="Goudy Stout"/>
                          <w:sz w:val="28"/>
                          <w:szCs w:val="28"/>
                        </w:rPr>
                        <w:t xml:space="preserve">           TRIPOD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89664" behindDoc="0" locked="0" layoutInCell="1" allowOverlap="1">
                <wp:simplePos x="0" y="0"/>
                <wp:positionH relativeFrom="column">
                  <wp:posOffset>1904365</wp:posOffset>
                </wp:positionH>
                <wp:positionV relativeFrom="paragraph">
                  <wp:posOffset>7404735</wp:posOffset>
                </wp:positionV>
                <wp:extent cx="1945005" cy="493395"/>
                <wp:effectExtent l="18415" t="19050" r="17780" b="20955"/>
                <wp:wrapNone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4933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130" type="#_x0000_t202" style="position:absolute;margin-left:149.95pt;margin-top:583.05pt;width:153.15pt;height:38.85pt;z-index:251889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" filled="f" fillcolor="#5b9bd5" strokecolor="#00b050" strokeweight="2pt">
                <v:shadow color="black [0]"/>
                <v:textbox inset="2.88pt,2.88pt,2.88pt,2.88pt">
                  <w:txbxContent>
                    <w:p w:rsidR="00043002" w:rsidRDefault="00043002" w:rsidP="0004300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7765415</wp:posOffset>
            </wp:positionV>
            <wp:extent cx="991235" cy="991235"/>
            <wp:effectExtent l="0" t="0" r="0" b="0"/>
            <wp:wrapNone/>
            <wp:docPr id="230" name="Picture 230" descr="Gitzo GT3533LS Systematic Series 3 Carbon eXact Trip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roduct-image" descr="Gitzo GT3533LS Systematic Series 3 Carbon eXact Tripo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91712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7237095</wp:posOffset>
                </wp:positionV>
                <wp:extent cx="1945005" cy="493395"/>
                <wp:effectExtent l="19050" t="20955" r="17145" b="19050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4933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131" type="#_x0000_t202" style="position:absolute;margin-left:-24pt;margin-top:569.85pt;width:153.15pt;height:38.85pt;z-index:251891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" filled="f" fillcolor="#5b9bd5" strokecolor="#00b050" strokeweight="2pt">
                <v:shadow color="black [0]"/>
                <v:textbox inset="2.88pt,2.88pt,2.88pt,2.88pt">
                  <w:txbxContent>
                    <w:p w:rsidR="00043002" w:rsidRDefault="00043002" w:rsidP="0004300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92736" behindDoc="0" locked="0" layoutInCell="1" allowOverlap="1">
                <wp:simplePos x="0" y="0"/>
                <wp:positionH relativeFrom="column">
                  <wp:posOffset>-268605</wp:posOffset>
                </wp:positionH>
                <wp:positionV relativeFrom="paragraph">
                  <wp:posOffset>8731250</wp:posOffset>
                </wp:positionV>
                <wp:extent cx="1945005" cy="493395"/>
                <wp:effectExtent l="17145" t="20320" r="19050" b="19685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4933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132" type="#_x0000_t202" style="position:absolute;margin-left:-21.15pt;margin-top:687.5pt;width:153.15pt;height:38.85pt;z-index:251892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" filled="f" fillcolor="#5b9bd5" strokecolor="#00b050" strokeweight="2pt">
                <v:shadow color="black [0]"/>
                <v:textbox inset="2.88pt,2.88pt,2.88pt,2.88pt">
                  <w:txbxContent>
                    <w:p w:rsidR="00043002" w:rsidRDefault="00043002" w:rsidP="0004300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93760" behindDoc="0" locked="0" layoutInCell="1" allowOverlap="1">
                <wp:simplePos x="0" y="0"/>
                <wp:positionH relativeFrom="column">
                  <wp:posOffset>4269740</wp:posOffset>
                </wp:positionH>
                <wp:positionV relativeFrom="paragraph">
                  <wp:posOffset>7482205</wp:posOffset>
                </wp:positionV>
                <wp:extent cx="1945005" cy="493395"/>
                <wp:effectExtent l="21590" t="19685" r="14605" b="20320"/>
                <wp:wrapNone/>
                <wp:docPr id="22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4933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133" type="#_x0000_t202" style="position:absolute;margin-left:336.2pt;margin-top:589.15pt;width:153.15pt;height:38.85pt;z-index:251893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" filled="f" fillcolor="#5b9bd5" strokecolor="#00b050" strokeweight="2pt">
                <v:shadow color="black [0]"/>
                <v:textbox inset="2.88pt,2.88pt,2.88pt,2.88pt">
                  <w:txbxContent>
                    <w:p w:rsidR="00043002" w:rsidRDefault="00043002" w:rsidP="0004300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94784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-79375</wp:posOffset>
            </wp:positionV>
            <wp:extent cx="1637665" cy="1637665"/>
            <wp:effectExtent l="0" t="0" r="635" b="635"/>
            <wp:wrapNone/>
            <wp:docPr id="226" name="Picture 226" descr="42679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426792_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95808" behindDoc="0" locked="0" layoutInCell="1" allowOverlap="1">
            <wp:simplePos x="0" y="0"/>
            <wp:positionH relativeFrom="column">
              <wp:posOffset>1959610</wp:posOffset>
            </wp:positionH>
            <wp:positionV relativeFrom="paragraph">
              <wp:posOffset>544830</wp:posOffset>
            </wp:positionV>
            <wp:extent cx="2115820" cy="1410970"/>
            <wp:effectExtent l="0" t="0" r="0" b="0"/>
            <wp:wrapNone/>
            <wp:docPr id="225" name="Picture 225" descr="adobe_photosho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adobe_photoshop_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96832" behindDoc="0" locked="0" layoutInCell="1" allowOverlap="1">
            <wp:simplePos x="0" y="0"/>
            <wp:positionH relativeFrom="column">
              <wp:posOffset>4269740</wp:posOffset>
            </wp:positionH>
            <wp:positionV relativeFrom="paragraph">
              <wp:posOffset>-161290</wp:posOffset>
            </wp:positionV>
            <wp:extent cx="2367280" cy="1831975"/>
            <wp:effectExtent l="0" t="0" r="0" b="0"/>
            <wp:wrapNone/>
            <wp:docPr id="224" name="Picture 224" descr="mobile pr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mobile printi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39" t="25725" r="-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97856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6436360</wp:posOffset>
            </wp:positionV>
            <wp:extent cx="833755" cy="739775"/>
            <wp:effectExtent l="0" t="0" r="4445" b="3175"/>
            <wp:wrapNone/>
            <wp:docPr id="223" name="Picture 223" descr="u_10146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u_1014672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69A" w:rsidRDefault="00043002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898880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6014085</wp:posOffset>
            </wp:positionV>
            <wp:extent cx="1170940" cy="846455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84" t="14331" r="17810" b="63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69A">
        <w:br w:type="page"/>
      </w:r>
    </w:p>
    <w:p w:rsidR="008D369A" w:rsidRDefault="00043002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900928" behindDoc="0" locked="0" layoutInCell="1" allowOverlap="1">
                <wp:simplePos x="0" y="0"/>
                <wp:positionH relativeFrom="page">
                  <wp:posOffset>866775</wp:posOffset>
                </wp:positionH>
                <wp:positionV relativeFrom="paragraph">
                  <wp:posOffset>-510540</wp:posOffset>
                </wp:positionV>
                <wp:extent cx="1451610" cy="240665"/>
                <wp:effectExtent l="0" t="4445" r="0" b="2540"/>
                <wp:wrapNone/>
                <wp:docPr id="25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spacing w:line="256" w:lineRule="auto"/>
                            </w:pPr>
                            <w:r>
                              <w:t>Unit 16 Using a Camera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134" type="#_x0000_t202" style="position:absolute;margin-left:68.25pt;margin-top:-40.2pt;width:114.3pt;height:18.95pt;z-index:2519009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spacing w:line="256" w:lineRule="auto"/>
                      </w:pPr>
                      <w:r>
                        <w:t>Unit 16 Using a Camera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01952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9354185</wp:posOffset>
                </wp:positionV>
                <wp:extent cx="648335" cy="323850"/>
                <wp:effectExtent l="4445" t="0" r="4445" b="3810"/>
                <wp:wrapNone/>
                <wp:docPr id="25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135" type="#_x0000_t202" style="position:absolute;margin-left:213.35pt;margin-top:736.55pt;width:51.05pt;height:25.5pt;z-index:251901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02976" behindDoc="0" locked="0" layoutInCell="1" allowOverlap="1">
                <wp:simplePos x="0" y="0"/>
                <wp:positionH relativeFrom="column">
                  <wp:posOffset>-259715</wp:posOffset>
                </wp:positionH>
                <wp:positionV relativeFrom="paragraph">
                  <wp:posOffset>-109855</wp:posOffset>
                </wp:positionV>
                <wp:extent cx="6666865" cy="1597025"/>
                <wp:effectExtent l="0" t="0" r="3175" b="3175"/>
                <wp:wrapNone/>
                <wp:docPr id="25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159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color w:val="00B050"/>
                                <w:sz w:val="36"/>
                                <w:szCs w:val="36"/>
                              </w:rPr>
                              <w:t>EL</w:t>
                            </w:r>
                            <w:proofErr w:type="gramStart"/>
                            <w:r>
                              <w:rPr>
                                <w:color w:val="00B050"/>
                                <w:sz w:val="36"/>
                                <w:szCs w:val="36"/>
                              </w:rPr>
                              <w:t>2  Show</w:t>
                            </w:r>
                            <w:proofErr w:type="gramEnd"/>
                            <w:r>
                              <w:rPr>
                                <w:color w:val="00B050"/>
                                <w:sz w:val="36"/>
                                <w:szCs w:val="36"/>
                              </w:rPr>
                              <w:t xml:space="preserve"> an understanding of how different types of equipment are used in Photography.  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Label the equipment and then join the sentences to the correct images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i/>
                                <w:iCs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136" type="#_x0000_t202" style="position:absolute;margin-left:-20.45pt;margin-top:-8.65pt;width:524.95pt;height:125.75pt;z-index:251902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i/>
                          <w:i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color w:val="00B050"/>
                          <w:sz w:val="36"/>
                          <w:szCs w:val="36"/>
                        </w:rPr>
                        <w:t>EL</w:t>
                      </w:r>
                      <w:proofErr w:type="gramStart"/>
                      <w:r>
                        <w:rPr>
                          <w:color w:val="00B050"/>
                          <w:sz w:val="36"/>
                          <w:szCs w:val="36"/>
                        </w:rPr>
                        <w:t>2  Show</w:t>
                      </w:r>
                      <w:proofErr w:type="gramEnd"/>
                      <w:r>
                        <w:rPr>
                          <w:color w:val="00B050"/>
                          <w:sz w:val="36"/>
                          <w:szCs w:val="36"/>
                        </w:rPr>
                        <w:t xml:space="preserve"> an understanding of how different types of equipment are used in Photography.  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  <w:u w:val="single"/>
                        </w:rPr>
                        <w:t>Label the equipment and then join the sentences to the correct images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i/>
                          <w:iCs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36"/>
                          <w:szCs w:val="3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04000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1268730</wp:posOffset>
                </wp:positionV>
                <wp:extent cx="3495675" cy="8491855"/>
                <wp:effectExtent l="0" t="0" r="0" b="0"/>
                <wp:wrapNone/>
                <wp:docPr id="25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849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color w:val="4F4F4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4F4F4F"/>
                                <w:sz w:val="40"/>
                                <w:szCs w:val="40"/>
                              </w:rPr>
                              <w:t>-I use this to take a photograph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color w:val="4F4F4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4F4F4F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B050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 xml:space="preserve">-I use this to zoom in and out 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B050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FF"/>
                                <w:sz w:val="40"/>
                                <w:szCs w:val="40"/>
                              </w:rPr>
                              <w:t>-I use this is transfer images from a camera to computer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FF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B050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color w:val="73264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73264D"/>
                                <w:sz w:val="40"/>
                                <w:szCs w:val="40"/>
                              </w:rPr>
                              <w:t>-I use this to keep the camera steady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color w:val="73264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73264D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B050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B050"/>
                                <w:sz w:val="40"/>
                                <w:szCs w:val="40"/>
                              </w:rPr>
                              <w:t>-I use this to shine more light on a subject being photographed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B050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C00000"/>
                                <w:sz w:val="40"/>
                                <w:szCs w:val="40"/>
                              </w:rPr>
                              <w:t>-I use this to protect the camera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C00000"/>
                                <w:sz w:val="40"/>
                                <w:szCs w:val="40"/>
                              </w:rPr>
                              <w:t>gear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137" type="#_x0000_t202" style="position:absolute;margin-left:-21.75pt;margin-top:99.9pt;width:275.25pt;height:668.65pt;z-index:251904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color w:val="4F4F4F"/>
                          <w:sz w:val="40"/>
                          <w:szCs w:val="40"/>
                        </w:rPr>
                      </w:pPr>
                      <w:r>
                        <w:rPr>
                          <w:color w:val="4F4F4F"/>
                          <w:sz w:val="40"/>
                          <w:szCs w:val="40"/>
                        </w:rPr>
                        <w:t>-I use this to take a photograph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color w:val="4F4F4F"/>
                          <w:sz w:val="40"/>
                          <w:szCs w:val="40"/>
                        </w:rPr>
                      </w:pPr>
                      <w:r>
                        <w:rPr>
                          <w:color w:val="4F4F4F"/>
                          <w:sz w:val="40"/>
                          <w:szCs w:val="40"/>
                        </w:rPr>
                        <w:t> 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color w:val="00B050"/>
                          <w:sz w:val="40"/>
                          <w:szCs w:val="40"/>
                        </w:rPr>
                        <w:t> 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 xml:space="preserve">-I use this to zoom in and out 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 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color w:val="00B050"/>
                          <w:sz w:val="40"/>
                          <w:szCs w:val="40"/>
                        </w:rPr>
                        <w:t> 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color w:val="0000FF"/>
                          <w:sz w:val="40"/>
                          <w:szCs w:val="40"/>
                        </w:rPr>
                      </w:pPr>
                      <w:r>
                        <w:rPr>
                          <w:color w:val="0000FF"/>
                          <w:sz w:val="40"/>
                          <w:szCs w:val="40"/>
                        </w:rPr>
                        <w:t>-I use this is transfer images from a camera to computer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color w:val="0000FF"/>
                          <w:sz w:val="40"/>
                          <w:szCs w:val="40"/>
                        </w:rPr>
                      </w:pPr>
                      <w:r>
                        <w:rPr>
                          <w:color w:val="0000FF"/>
                          <w:sz w:val="40"/>
                          <w:szCs w:val="40"/>
                        </w:rPr>
                        <w:t> 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color w:val="00B050"/>
                          <w:sz w:val="40"/>
                          <w:szCs w:val="40"/>
                        </w:rPr>
                        <w:t> 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color w:val="73264D"/>
                          <w:sz w:val="40"/>
                          <w:szCs w:val="40"/>
                        </w:rPr>
                      </w:pPr>
                      <w:r>
                        <w:rPr>
                          <w:color w:val="73264D"/>
                          <w:sz w:val="40"/>
                          <w:szCs w:val="40"/>
                        </w:rPr>
                        <w:t>-I use this to keep the camera steady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color w:val="73264D"/>
                          <w:sz w:val="40"/>
                          <w:szCs w:val="40"/>
                        </w:rPr>
                      </w:pPr>
                      <w:r>
                        <w:rPr>
                          <w:color w:val="73264D"/>
                          <w:sz w:val="40"/>
                          <w:szCs w:val="40"/>
                        </w:rPr>
                        <w:t> 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color w:val="00B050"/>
                          <w:sz w:val="40"/>
                          <w:szCs w:val="40"/>
                        </w:rPr>
                        <w:t> 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color w:val="00B050"/>
                          <w:sz w:val="40"/>
                          <w:szCs w:val="40"/>
                        </w:rPr>
                        <w:t>-I use this to shine more light on a subject being photographed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color w:val="00B050"/>
                          <w:sz w:val="40"/>
                          <w:szCs w:val="40"/>
                        </w:rPr>
                        <w:t> 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color w:val="C00000"/>
                          <w:sz w:val="40"/>
                          <w:szCs w:val="40"/>
                        </w:rPr>
                        <w:t>-I use this to protect the camera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color w:val="C00000"/>
                          <w:sz w:val="40"/>
                          <w:szCs w:val="40"/>
                        </w:rPr>
                        <w:t>gear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905024" behindDoc="0" locked="0" layoutInCell="1" allowOverlap="1">
            <wp:simplePos x="0" y="0"/>
            <wp:positionH relativeFrom="column">
              <wp:posOffset>4351655</wp:posOffset>
            </wp:positionH>
            <wp:positionV relativeFrom="paragraph">
              <wp:posOffset>7484110</wp:posOffset>
            </wp:positionV>
            <wp:extent cx="1175385" cy="1410335"/>
            <wp:effectExtent l="0" t="0" r="5715" b="0"/>
            <wp:wrapNone/>
            <wp:docPr id="255" name="Picture 255" descr="1608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160812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538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906048" behindDoc="0" locked="0" layoutInCell="1" allowOverlap="1">
            <wp:simplePos x="0" y="0"/>
            <wp:positionH relativeFrom="column">
              <wp:posOffset>5235575</wp:posOffset>
            </wp:positionH>
            <wp:positionV relativeFrom="paragraph">
              <wp:posOffset>671830</wp:posOffset>
            </wp:positionV>
            <wp:extent cx="1397000" cy="1397000"/>
            <wp:effectExtent l="0" t="0" r="0" b="0"/>
            <wp:wrapNone/>
            <wp:docPr id="254" name="Picture 254" descr="61WiFGrrX9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61WiFGrrX9L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907072" behindDoc="0" locked="0" layoutInCell="1" allowOverlap="1">
            <wp:simplePos x="0" y="0"/>
            <wp:positionH relativeFrom="column">
              <wp:posOffset>4622800</wp:posOffset>
            </wp:positionH>
            <wp:positionV relativeFrom="paragraph">
              <wp:posOffset>4789805</wp:posOffset>
            </wp:positionV>
            <wp:extent cx="724535" cy="725170"/>
            <wp:effectExtent l="0" t="0" r="0" b="0"/>
            <wp:wrapNone/>
            <wp:docPr id="253" name="Picture 253" descr="42679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426792_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908096" behindDoc="0" locked="0" layoutInCell="1" allowOverlap="1">
            <wp:simplePos x="0" y="0"/>
            <wp:positionH relativeFrom="column">
              <wp:posOffset>4258310</wp:posOffset>
            </wp:positionH>
            <wp:positionV relativeFrom="paragraph">
              <wp:posOffset>2279650</wp:posOffset>
            </wp:positionV>
            <wp:extent cx="873760" cy="873760"/>
            <wp:effectExtent l="0" t="0" r="2540" b="2540"/>
            <wp:wrapNone/>
            <wp:docPr id="252" name="Picture 252" descr="mg0308-20a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mg0308-20a-1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909120" behindDoc="0" locked="0" layoutInCell="1" allowOverlap="1">
            <wp:simplePos x="0" y="0"/>
            <wp:positionH relativeFrom="column">
              <wp:posOffset>4580255</wp:posOffset>
            </wp:positionH>
            <wp:positionV relativeFrom="paragraph">
              <wp:posOffset>5979795</wp:posOffset>
            </wp:positionV>
            <wp:extent cx="1699895" cy="1038225"/>
            <wp:effectExtent l="0" t="0" r="0" b="9525"/>
            <wp:wrapNone/>
            <wp:docPr id="251" name="Picture 251" descr="95446602-studio-lights-on-white-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95446602-studio-lights-on-white-backgroun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910144" behindDoc="0" locked="0" layoutInCell="1" allowOverlap="1">
            <wp:simplePos x="0" y="0"/>
            <wp:positionH relativeFrom="column">
              <wp:posOffset>5131435</wp:posOffset>
            </wp:positionH>
            <wp:positionV relativeFrom="paragraph">
              <wp:posOffset>3404235</wp:posOffset>
            </wp:positionV>
            <wp:extent cx="982980" cy="815340"/>
            <wp:effectExtent l="0" t="0" r="7620" b="381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8" t="33531" r="67569" b="25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11168" behindDoc="0" locked="0" layoutInCell="1" allowOverlap="1">
                <wp:simplePos x="0" y="0"/>
                <wp:positionH relativeFrom="column">
                  <wp:posOffset>3759200</wp:posOffset>
                </wp:positionH>
                <wp:positionV relativeFrom="paragraph">
                  <wp:posOffset>2145665</wp:posOffset>
                </wp:positionV>
                <wp:extent cx="2647950" cy="310515"/>
                <wp:effectExtent l="15875" t="13335" r="12700" b="19050"/>
                <wp:wrapNone/>
                <wp:docPr id="24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310515"/>
                        </a:xfrm>
                        <a:prstGeom prst="rect">
                          <a:avLst/>
                        </a:prstGeom>
                        <a:solidFill>
                          <a:srgbClr val="FFF3CC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3783B" id="Rectangle 249" o:spid="_x0000_s1026" style="position:absolute;margin-left:296pt;margin-top:168.95pt;width:208.5pt;height:24.45pt;z-index:251911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" fillcolor="#fff3cc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12192" behindDoc="0" locked="0" layoutInCell="1" allowOverlap="1">
                <wp:simplePos x="0" y="0"/>
                <wp:positionH relativeFrom="column">
                  <wp:posOffset>3759200</wp:posOffset>
                </wp:positionH>
                <wp:positionV relativeFrom="paragraph">
                  <wp:posOffset>7098665</wp:posOffset>
                </wp:positionV>
                <wp:extent cx="2647950" cy="310515"/>
                <wp:effectExtent l="15875" t="13335" r="12700" b="19050"/>
                <wp:wrapNone/>
                <wp:docPr id="24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310515"/>
                        </a:xfrm>
                        <a:prstGeom prst="rect">
                          <a:avLst/>
                        </a:prstGeom>
                        <a:solidFill>
                          <a:srgbClr val="FFF3CC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C3F03" id="Rectangle 248" o:spid="_x0000_s1026" style="position:absolute;margin-left:296pt;margin-top:558.95pt;width:208.5pt;height:24.45pt;z-index:251912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" fillcolor="#fff3cc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13216" behindDoc="0" locked="0" layoutInCell="1" allowOverlap="1">
                <wp:simplePos x="0" y="0"/>
                <wp:positionH relativeFrom="column">
                  <wp:posOffset>3759200</wp:posOffset>
                </wp:positionH>
                <wp:positionV relativeFrom="paragraph">
                  <wp:posOffset>5590540</wp:posOffset>
                </wp:positionV>
                <wp:extent cx="2647950" cy="310515"/>
                <wp:effectExtent l="15875" t="16510" r="12700" b="15875"/>
                <wp:wrapNone/>
                <wp:docPr id="247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310515"/>
                        </a:xfrm>
                        <a:prstGeom prst="rect">
                          <a:avLst/>
                        </a:prstGeom>
                        <a:solidFill>
                          <a:srgbClr val="FFF3CC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E8694" id="Rectangle 247" o:spid="_x0000_s1026" style="position:absolute;margin-left:296pt;margin-top:440.2pt;width:208.5pt;height:24.45pt;z-index:251913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" fillcolor="#fff3cc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14240" behindDoc="0" locked="0" layoutInCell="1" allowOverlap="1">
                <wp:simplePos x="0" y="0"/>
                <wp:positionH relativeFrom="column">
                  <wp:posOffset>3759200</wp:posOffset>
                </wp:positionH>
                <wp:positionV relativeFrom="paragraph">
                  <wp:posOffset>4408170</wp:posOffset>
                </wp:positionV>
                <wp:extent cx="2647950" cy="310515"/>
                <wp:effectExtent l="15875" t="15875" r="12700" b="16510"/>
                <wp:wrapNone/>
                <wp:docPr id="24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310515"/>
                        </a:xfrm>
                        <a:prstGeom prst="rect">
                          <a:avLst/>
                        </a:prstGeom>
                        <a:solidFill>
                          <a:srgbClr val="FFF3CC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81EC4" id="Rectangle 246" o:spid="_x0000_s1026" style="position:absolute;margin-left:296pt;margin-top:347.1pt;width:208.5pt;height:24.45pt;z-index:251914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" fillcolor="#fff3cc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15264" behindDoc="0" locked="0" layoutInCell="1" allowOverlap="1">
                <wp:simplePos x="0" y="0"/>
                <wp:positionH relativeFrom="column">
                  <wp:posOffset>3759200</wp:posOffset>
                </wp:positionH>
                <wp:positionV relativeFrom="paragraph">
                  <wp:posOffset>3021965</wp:posOffset>
                </wp:positionV>
                <wp:extent cx="2647950" cy="310515"/>
                <wp:effectExtent l="15875" t="13335" r="12700" b="19050"/>
                <wp:wrapNone/>
                <wp:docPr id="245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310515"/>
                        </a:xfrm>
                        <a:prstGeom prst="rect">
                          <a:avLst/>
                        </a:prstGeom>
                        <a:solidFill>
                          <a:srgbClr val="FFF3CC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43F0B" id="Rectangle 245" o:spid="_x0000_s1026" style="position:absolute;margin-left:296pt;margin-top:237.95pt;width:208.5pt;height:24.45pt;z-index:251915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" fillcolor="#fff3cc" strokecolor="black [0]" strokeweight="2pt">
                <v:shadow color="black [0]"/>
                <v:textbox inset="2.88pt,2.88pt,2.88pt,2.88pt"/>
              </v:rect>
            </w:pict>
          </mc:Fallback>
        </mc:AlternateContent>
      </w:r>
    </w:p>
    <w:p w:rsidR="008D369A" w:rsidRDefault="00043002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16288" behindDoc="0" locked="0" layoutInCell="1" allowOverlap="1">
                <wp:simplePos x="0" y="0"/>
                <wp:positionH relativeFrom="column">
                  <wp:posOffset>3759200</wp:posOffset>
                </wp:positionH>
                <wp:positionV relativeFrom="paragraph">
                  <wp:posOffset>8709660</wp:posOffset>
                </wp:positionV>
                <wp:extent cx="2647950" cy="310515"/>
                <wp:effectExtent l="15875" t="13970" r="12700" b="18415"/>
                <wp:wrapNone/>
                <wp:docPr id="24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310515"/>
                        </a:xfrm>
                        <a:prstGeom prst="rect">
                          <a:avLst/>
                        </a:prstGeom>
                        <a:solidFill>
                          <a:srgbClr val="FFF3CC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5BEE6" id="Rectangle 244" o:spid="_x0000_s1026" style="position:absolute;margin-left:296pt;margin-top:685.8pt;width:208.5pt;height:24.45pt;z-index:251916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" fillcolor="#fff3cc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 w:rsidR="008D369A">
        <w:br w:type="page"/>
      </w:r>
    </w:p>
    <w:p w:rsidR="008D369A" w:rsidRDefault="00043002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918336" behindDoc="0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-377825</wp:posOffset>
                </wp:positionV>
                <wp:extent cx="1451610" cy="240665"/>
                <wp:effectExtent l="0" t="4445" r="0" b="254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spacing w:line="256" w:lineRule="auto"/>
                            </w:pPr>
                            <w:r>
                              <w:t>Unit 16 Using a Camera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138" type="#_x0000_t202" style="position:absolute;margin-left:64.5pt;margin-top:-29.75pt;width:114.3pt;height:18.95pt;z-index:251918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spacing w:line="256" w:lineRule="auto"/>
                      </w:pPr>
                      <w:r>
                        <w:t>Unit 16 Using a Camera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55200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8624570</wp:posOffset>
                </wp:positionV>
                <wp:extent cx="2773680" cy="0"/>
                <wp:effectExtent l="19050" t="14605" r="17145" b="13970"/>
                <wp:wrapNone/>
                <wp:docPr id="261" name="Straight Arrow Connector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36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86473" id="Straight Arrow Connector 261" o:spid="_x0000_s1026" type="#_x0000_t32" style="position:absolute;margin-left:285.75pt;margin-top:679.1pt;width:218.4pt;height:0;z-index:251955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54176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8303260</wp:posOffset>
                </wp:positionV>
                <wp:extent cx="2773680" cy="0"/>
                <wp:effectExtent l="19050" t="15875" r="17145" b="12700"/>
                <wp:wrapNone/>
                <wp:docPr id="262" name="Straight Arrow Connector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36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EC594" id="Straight Arrow Connector 262" o:spid="_x0000_s1026" type="#_x0000_t32" style="position:absolute;margin-left:285.75pt;margin-top:653.8pt;width:218.4pt;height:0;z-index:25195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53152" behindDoc="0" locked="0" layoutInCell="1" allowOverlap="1">
                <wp:simplePos x="0" y="0"/>
                <wp:positionH relativeFrom="column">
                  <wp:posOffset>3618865</wp:posOffset>
                </wp:positionH>
                <wp:positionV relativeFrom="paragraph">
                  <wp:posOffset>7980680</wp:posOffset>
                </wp:positionV>
                <wp:extent cx="2773680" cy="0"/>
                <wp:effectExtent l="18415" t="16510" r="17780" b="21590"/>
                <wp:wrapNone/>
                <wp:docPr id="263" name="Straight Arrow Connector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36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AF9FE" id="Straight Arrow Connector 263" o:spid="_x0000_s1026" type="#_x0000_t32" style="position:absolute;margin-left:284.95pt;margin-top:628.4pt;width:218.4pt;height:0;z-index:251953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52128" behindDoc="0" locked="0" layoutInCell="1" allowOverlap="1">
                <wp:simplePos x="0" y="0"/>
                <wp:positionH relativeFrom="column">
                  <wp:posOffset>3623945</wp:posOffset>
                </wp:positionH>
                <wp:positionV relativeFrom="paragraph">
                  <wp:posOffset>6907530</wp:posOffset>
                </wp:positionV>
                <wp:extent cx="2773680" cy="0"/>
                <wp:effectExtent l="13970" t="13335" r="12700" b="15240"/>
                <wp:wrapNone/>
                <wp:docPr id="264" name="Straight Arrow Connector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36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14F98" id="Straight Arrow Connector 264" o:spid="_x0000_s1026" type="#_x0000_t32" style="position:absolute;margin-left:285.35pt;margin-top:543.9pt;width:218.4pt;height:0;z-index:251952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51104" behindDoc="0" locked="0" layoutInCell="1" allowOverlap="1">
                <wp:simplePos x="0" y="0"/>
                <wp:positionH relativeFrom="column">
                  <wp:posOffset>3623945</wp:posOffset>
                </wp:positionH>
                <wp:positionV relativeFrom="paragraph">
                  <wp:posOffset>6586220</wp:posOffset>
                </wp:positionV>
                <wp:extent cx="2773680" cy="0"/>
                <wp:effectExtent l="13970" t="14605" r="12700" b="13970"/>
                <wp:wrapNone/>
                <wp:docPr id="265" name="Straight Arrow Connector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36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D95D1" id="Straight Arrow Connector 265" o:spid="_x0000_s1026" type="#_x0000_t32" style="position:absolute;margin-left:285.35pt;margin-top:518.6pt;width:218.4pt;height:0;z-index:251951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50080" behindDoc="0" locked="0" layoutInCell="1" allowOverlap="1">
                <wp:simplePos x="0" y="0"/>
                <wp:positionH relativeFrom="column">
                  <wp:posOffset>3613785</wp:posOffset>
                </wp:positionH>
                <wp:positionV relativeFrom="paragraph">
                  <wp:posOffset>6263640</wp:posOffset>
                </wp:positionV>
                <wp:extent cx="2773680" cy="0"/>
                <wp:effectExtent l="13335" t="15240" r="13335" b="13335"/>
                <wp:wrapNone/>
                <wp:docPr id="266" name="Straight Arrow Connector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36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AD78C" id="Straight Arrow Connector 266" o:spid="_x0000_s1026" type="#_x0000_t32" style="position:absolute;margin-left:284.55pt;margin-top:493.2pt;width:218.4pt;height:0;z-index:251950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49056" behindDoc="0" locked="0" layoutInCell="1" allowOverlap="1">
                <wp:simplePos x="0" y="0"/>
                <wp:positionH relativeFrom="column">
                  <wp:posOffset>3651885</wp:posOffset>
                </wp:positionH>
                <wp:positionV relativeFrom="paragraph">
                  <wp:posOffset>4977130</wp:posOffset>
                </wp:positionV>
                <wp:extent cx="2773680" cy="0"/>
                <wp:effectExtent l="13335" t="19685" r="13335" b="18415"/>
                <wp:wrapNone/>
                <wp:docPr id="267" name="Straight Arrow Connector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36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B94FA" id="Straight Arrow Connector 267" o:spid="_x0000_s1026" type="#_x0000_t32" style="position:absolute;margin-left:287.55pt;margin-top:391.9pt;width:218.4pt;height:0;z-index:251949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48032" behindDoc="0" locked="0" layoutInCell="1" allowOverlap="1">
                <wp:simplePos x="0" y="0"/>
                <wp:positionH relativeFrom="column">
                  <wp:posOffset>3636645</wp:posOffset>
                </wp:positionH>
                <wp:positionV relativeFrom="paragraph">
                  <wp:posOffset>4655820</wp:posOffset>
                </wp:positionV>
                <wp:extent cx="2773680" cy="0"/>
                <wp:effectExtent l="17145" t="20955" r="19050" b="17145"/>
                <wp:wrapNone/>
                <wp:docPr id="268" name="Straight Arrow Connector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36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FC15F" id="Straight Arrow Connector 268" o:spid="_x0000_s1026" type="#_x0000_t32" style="position:absolute;margin-left:286.35pt;margin-top:366.6pt;width:218.4pt;height:0;z-index:251948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47008" behindDoc="0" locked="0" layoutInCell="1" allowOverlap="1">
                <wp:simplePos x="0" y="0"/>
                <wp:positionH relativeFrom="column">
                  <wp:posOffset>3641725</wp:posOffset>
                </wp:positionH>
                <wp:positionV relativeFrom="paragraph">
                  <wp:posOffset>4333240</wp:posOffset>
                </wp:positionV>
                <wp:extent cx="2773680" cy="0"/>
                <wp:effectExtent l="12700" t="21590" r="13970" b="16510"/>
                <wp:wrapNone/>
                <wp:docPr id="269" name="Straight Arrow Connector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36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3559E" id="Straight Arrow Connector 269" o:spid="_x0000_s1026" type="#_x0000_t32" style="position:absolute;margin-left:286.75pt;margin-top:341.2pt;width:218.4pt;height:0;z-index:251947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45984" behindDoc="0" locked="0" layoutInCell="1" allowOverlap="1">
                <wp:simplePos x="0" y="0"/>
                <wp:positionH relativeFrom="column">
                  <wp:posOffset>3635375</wp:posOffset>
                </wp:positionH>
                <wp:positionV relativeFrom="paragraph">
                  <wp:posOffset>3217545</wp:posOffset>
                </wp:positionV>
                <wp:extent cx="2773680" cy="0"/>
                <wp:effectExtent l="15875" t="20955" r="20320" b="17145"/>
                <wp:wrapNone/>
                <wp:docPr id="270" name="Straight Arrow Connector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36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2D12A" id="Straight Arrow Connector 270" o:spid="_x0000_s1026" type="#_x0000_t32" style="position:absolute;margin-left:286.25pt;margin-top:253.35pt;width:218.4pt;height:0;z-index:251945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44960" behindDoc="0" locked="0" layoutInCell="1" allowOverlap="1">
                <wp:simplePos x="0" y="0"/>
                <wp:positionH relativeFrom="column">
                  <wp:posOffset>3635375</wp:posOffset>
                </wp:positionH>
                <wp:positionV relativeFrom="paragraph">
                  <wp:posOffset>2886710</wp:posOffset>
                </wp:positionV>
                <wp:extent cx="2773680" cy="0"/>
                <wp:effectExtent l="15875" t="12700" r="20320" b="15875"/>
                <wp:wrapNone/>
                <wp:docPr id="271" name="Straight Arrow Connector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36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81628" id="Straight Arrow Connector 271" o:spid="_x0000_s1026" type="#_x0000_t32" style="position:absolute;margin-left:286.25pt;margin-top:227.3pt;width:218.4pt;height:0;z-index:251944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43936" behindDoc="0" locked="0" layoutInCell="1" allowOverlap="1">
                <wp:simplePos x="0" y="0"/>
                <wp:positionH relativeFrom="column">
                  <wp:posOffset>3625215</wp:posOffset>
                </wp:positionH>
                <wp:positionV relativeFrom="paragraph">
                  <wp:posOffset>2564130</wp:posOffset>
                </wp:positionV>
                <wp:extent cx="2773680" cy="0"/>
                <wp:effectExtent l="15240" t="13335" r="20955" b="15240"/>
                <wp:wrapNone/>
                <wp:docPr id="272" name="Straight Arrow Connector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36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2DB3C" id="Straight Arrow Connector 272" o:spid="_x0000_s1026" type="#_x0000_t32" style="position:absolute;margin-left:285.45pt;margin-top:201.9pt;width:218.4pt;height:0;z-index:251943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42912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7557135</wp:posOffset>
                </wp:positionV>
                <wp:extent cx="1828800" cy="292100"/>
                <wp:effectExtent l="3175" t="0" r="0" b="3175"/>
                <wp:wrapNone/>
                <wp:docPr id="27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These are——————————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139" type="#_x0000_t202" style="position:absolute;margin-left:114.25pt;margin-top:595.05pt;width:2in;height:23pt;z-index:251942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These are——————————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941888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7719695</wp:posOffset>
            </wp:positionV>
            <wp:extent cx="1283335" cy="1353185"/>
            <wp:effectExtent l="0" t="0" r="0" b="0"/>
            <wp:wrapNone/>
            <wp:docPr id="274" name="Picture 274" descr="F6170767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F6170767-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40864" behindDoc="0" locked="0" layoutInCell="1" allowOverlap="1">
                <wp:simplePos x="0" y="0"/>
                <wp:positionH relativeFrom="column">
                  <wp:posOffset>1463675</wp:posOffset>
                </wp:positionH>
                <wp:positionV relativeFrom="paragraph">
                  <wp:posOffset>5690235</wp:posOffset>
                </wp:positionV>
                <wp:extent cx="1731010" cy="368300"/>
                <wp:effectExtent l="0" t="0" r="0" b="3175"/>
                <wp:wrapNone/>
                <wp:docPr id="27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This is a ————————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140" type="#_x0000_t202" style="position:absolute;margin-left:115.25pt;margin-top:448.05pt;width:136.3pt;height:29pt;z-index:251940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This is a ————————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939840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5828030</wp:posOffset>
            </wp:positionV>
            <wp:extent cx="1435100" cy="1400810"/>
            <wp:effectExtent l="0" t="0" r="0" b="8890"/>
            <wp:wrapNone/>
            <wp:docPr id="276" name="Picture 276" descr="8895846_R_Z0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8895846_R_Z001A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0" r="19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38816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3848735</wp:posOffset>
                </wp:positionV>
                <wp:extent cx="1765300" cy="317500"/>
                <wp:effectExtent l="0" t="0" r="0" b="0"/>
                <wp:wrapNone/>
                <wp:docPr id="27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Name the silver button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141" type="#_x0000_t202" style="position:absolute;margin-left:119.25pt;margin-top:303.05pt;width:139pt;height:25pt;z-index:251938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Name the silver button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37792" behindDoc="0" locked="0" layoutInCell="1" allowOverlap="1">
                <wp:simplePos x="0" y="0"/>
                <wp:positionH relativeFrom="column">
                  <wp:posOffset>1527175</wp:posOffset>
                </wp:positionH>
                <wp:positionV relativeFrom="paragraph">
                  <wp:posOffset>2172335</wp:posOffset>
                </wp:positionV>
                <wp:extent cx="1803400" cy="431800"/>
                <wp:effectExtent l="3175" t="0" r="3175" b="0"/>
                <wp:wrapNone/>
                <wp:docPr id="27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These are called—————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142" type="#_x0000_t202" style="position:absolute;margin-left:120.25pt;margin-top:171.05pt;width:142pt;height:34pt;z-index:251937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These are called—————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36768" behindDoc="0" locked="0" layoutInCell="1" allowOverlap="1">
                <wp:simplePos x="0" y="0"/>
                <wp:positionH relativeFrom="column">
                  <wp:posOffset>-111125</wp:posOffset>
                </wp:positionH>
                <wp:positionV relativeFrom="paragraph">
                  <wp:posOffset>3743960</wp:posOffset>
                </wp:positionV>
                <wp:extent cx="190500" cy="482600"/>
                <wp:effectExtent l="22225" t="22225" r="73025" b="47625"/>
                <wp:wrapNone/>
                <wp:docPr id="279" name="Straight Arrow Connector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4826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ED7D3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031CF" id="Straight Arrow Connector 279" o:spid="_x0000_s1026" type="#_x0000_t32" style="position:absolute;margin-left:-8.75pt;margin-top:294.8pt;width:15pt;height:38pt;z-index:251936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" strokecolor="#ed7d31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935744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4204335</wp:posOffset>
            </wp:positionV>
            <wp:extent cx="1497965" cy="842645"/>
            <wp:effectExtent l="0" t="0" r="6985" b="0"/>
            <wp:wrapNone/>
            <wp:docPr id="280" name="Picture 280" descr="Soft-B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Soft-Brass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34720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2296795</wp:posOffset>
                </wp:positionV>
                <wp:extent cx="457200" cy="464820"/>
                <wp:effectExtent l="19050" t="17780" r="19050" b="22225"/>
                <wp:wrapNone/>
                <wp:docPr id="281" name="Oval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6482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740E17" id="Oval 281" o:spid="_x0000_s1026" style="position:absolute;margin-left:-12.75pt;margin-top:180.85pt;width:36pt;height:36.6pt;z-index:251934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" filled="f" strokecolor="#ed7d31" strokeweight="2.5pt">
                <v:shadow color="#868686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933696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2758440</wp:posOffset>
            </wp:positionV>
            <wp:extent cx="901700" cy="673100"/>
            <wp:effectExtent l="0" t="0" r="0" b="0"/>
            <wp:wrapNone/>
            <wp:docPr id="282" name="Picture 282" descr="Canon_viewfinder-300x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Canon_viewfinder-300x22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932672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2234565</wp:posOffset>
            </wp:positionV>
            <wp:extent cx="913130" cy="608965"/>
            <wp:effectExtent l="0" t="0" r="1270" b="635"/>
            <wp:wrapNone/>
            <wp:docPr id="283" name="Picture 283" descr="purchasedPhotographyCameraPhotographer-300x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purchasedPhotographyCameraPhotographer-300x20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31648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2533015</wp:posOffset>
                </wp:positionV>
                <wp:extent cx="1680210" cy="755015"/>
                <wp:effectExtent l="19050" t="21590" r="15240" b="13970"/>
                <wp:wrapNone/>
                <wp:docPr id="284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0210" cy="755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5499F" id="Rectangle 284" o:spid="_x0000_s1026" style="position:absolute;margin-left:119.25pt;margin-top:199.45pt;width:132.3pt;height:59.45pt;z-index:251931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30624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1833880</wp:posOffset>
                </wp:positionV>
                <wp:extent cx="2791460" cy="377190"/>
                <wp:effectExtent l="0" t="635" r="3175" b="3175"/>
                <wp:wrapNone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1460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WHAT IS THEY USED FOR?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143" type="#_x0000_t202" style="position:absolute;margin-left:283.95pt;margin-top:144.4pt;width:219.8pt;height:29.7pt;z-index:251930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WHAT IS THEY USED FOR?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29600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1876425</wp:posOffset>
                </wp:positionV>
                <wp:extent cx="967105" cy="232410"/>
                <wp:effectExtent l="0" t="0" r="0" b="0"/>
                <wp:wrapNone/>
                <wp:docPr id="2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0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144" type="#_x0000_t202" style="position:absolute;margin-left:153.4pt;margin-top:147.75pt;width:76.15pt;height:18.3pt;z-index:251929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28576" behindDoc="0" locked="0" layoutInCell="1" allowOverlap="1">
                <wp:simplePos x="0" y="0"/>
                <wp:positionH relativeFrom="column">
                  <wp:posOffset>3635375</wp:posOffset>
                </wp:positionH>
                <wp:positionV relativeFrom="paragraph">
                  <wp:posOffset>7686040</wp:posOffset>
                </wp:positionV>
                <wp:extent cx="2762250" cy="1320800"/>
                <wp:effectExtent l="15875" t="21590" r="12700" b="19685"/>
                <wp:wrapNone/>
                <wp:docPr id="2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1320800"/>
                        </a:xfrm>
                        <a:prstGeom prst="rect">
                          <a:avLst/>
                        </a:prstGeom>
                        <a:solidFill>
                          <a:srgbClr val="FFF3CC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7067D" id="Rectangle 287" o:spid="_x0000_s1026" style="position:absolute;margin-left:286.25pt;margin-top:605.2pt;width:217.5pt;height:104pt;z-index:251928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" fillcolor="#fff3cc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27552" behindDoc="0" locked="0" layoutInCell="1" allowOverlap="1">
                <wp:simplePos x="0" y="0"/>
                <wp:positionH relativeFrom="column">
                  <wp:posOffset>3635375</wp:posOffset>
                </wp:positionH>
                <wp:positionV relativeFrom="paragraph">
                  <wp:posOffset>5925820</wp:posOffset>
                </wp:positionV>
                <wp:extent cx="2762250" cy="1320800"/>
                <wp:effectExtent l="15875" t="17780" r="12700" b="13970"/>
                <wp:wrapNone/>
                <wp:docPr id="28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1320800"/>
                        </a:xfrm>
                        <a:prstGeom prst="rect">
                          <a:avLst/>
                        </a:prstGeom>
                        <a:solidFill>
                          <a:srgbClr val="FFF3CC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03303" id="Rectangle 288" o:spid="_x0000_s1026" style="position:absolute;margin-left:286.25pt;margin-top:466.6pt;width:217.5pt;height:104pt;z-index:251927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" fillcolor="#fff3cc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26528" behindDoc="0" locked="0" layoutInCell="1" allowOverlap="1">
                <wp:simplePos x="0" y="0"/>
                <wp:positionH relativeFrom="column">
                  <wp:posOffset>3650615</wp:posOffset>
                </wp:positionH>
                <wp:positionV relativeFrom="paragraph">
                  <wp:posOffset>4033520</wp:posOffset>
                </wp:positionV>
                <wp:extent cx="2762250" cy="1320800"/>
                <wp:effectExtent l="21590" t="14605" r="16510" b="17145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1320800"/>
                        </a:xfrm>
                        <a:prstGeom prst="rect">
                          <a:avLst/>
                        </a:prstGeom>
                        <a:solidFill>
                          <a:srgbClr val="FFF3CC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B6813" id="Rectangle 289" o:spid="_x0000_s1026" style="position:absolute;margin-left:287.45pt;margin-top:317.6pt;width:217.5pt;height:104pt;z-index:251926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" fillcolor="#fff3cc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25504" behindDoc="0" locked="0" layoutInCell="1" allowOverlap="1">
                <wp:simplePos x="0" y="0"/>
                <wp:positionH relativeFrom="column">
                  <wp:posOffset>3635375</wp:posOffset>
                </wp:positionH>
                <wp:positionV relativeFrom="paragraph">
                  <wp:posOffset>2245995</wp:posOffset>
                </wp:positionV>
                <wp:extent cx="2762250" cy="1320800"/>
                <wp:effectExtent l="15875" t="20955" r="12700" b="20320"/>
                <wp:wrapNone/>
                <wp:docPr id="29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1320800"/>
                        </a:xfrm>
                        <a:prstGeom prst="rect">
                          <a:avLst/>
                        </a:prstGeom>
                        <a:solidFill>
                          <a:srgbClr val="FFF3CC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7EEC4" id="Rectangle 290" o:spid="_x0000_s1026" style="position:absolute;margin-left:286.25pt;margin-top:176.85pt;width:217.5pt;height:104pt;z-index:251925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" fillcolor="#fff3cc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24480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7977505</wp:posOffset>
                </wp:positionV>
                <wp:extent cx="1680210" cy="755015"/>
                <wp:effectExtent l="19050" t="19685" r="15240" b="15875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0210" cy="755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5E7ED" id="Rectangle 291" o:spid="_x0000_s1026" style="position:absolute;margin-left:119.25pt;margin-top:628.15pt;width:132.3pt;height:59.45pt;z-index:251924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23456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6186805</wp:posOffset>
                </wp:positionV>
                <wp:extent cx="1680210" cy="755015"/>
                <wp:effectExtent l="19050" t="19685" r="15240" b="15875"/>
                <wp:wrapNone/>
                <wp:docPr id="29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0210" cy="755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395FF" id="Rectangle 292" o:spid="_x0000_s1026" style="position:absolute;margin-left:119.25pt;margin-top:487.15pt;width:132.3pt;height:59.45pt;z-index:251923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22432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4265930</wp:posOffset>
                </wp:positionV>
                <wp:extent cx="1680210" cy="755015"/>
                <wp:effectExtent l="19050" t="16510" r="15240" b="19050"/>
                <wp:wrapNone/>
                <wp:docPr id="29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0210" cy="755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9ABAF" id="Rectangle 293" o:spid="_x0000_s1026" style="position:absolute;margin-left:119.25pt;margin-top:335.9pt;width:132.3pt;height:59.45pt;z-index:251922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21408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879475</wp:posOffset>
                </wp:positionV>
                <wp:extent cx="6645275" cy="776605"/>
                <wp:effectExtent l="0" t="4445" r="3175" b="0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Label the following in the white boxes and explain how a photographer would use them. Write your answers in the pink boxes.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145" type="#_x0000_t202" style="position:absolute;margin-left:-19.5pt;margin-top:69.25pt;width:523.25pt;height:61.15pt;z-index:251921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Label the following in the white boxes and explain how a photographer would use them. Write your answers in the pink boxes.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20384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5080</wp:posOffset>
                </wp:positionV>
                <wp:extent cx="6645275" cy="711200"/>
                <wp:effectExtent l="0" t="635" r="3175" b="2540"/>
                <wp:wrapNone/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EL3 Demonstrate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good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knowledge and understanding of the types of 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equipment used in digital imaging.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146" type="#_x0000_t202" style="position:absolute;margin-left:-19.5pt;margin-top:.4pt;width:523.25pt;height:56pt;z-index:251920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EL3 Demonstrate 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good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knowledge and understanding of the types of 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equipment used in digital imaging.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19360" behindDoc="0" locked="0" layoutInCell="1" allowOverlap="1">
                <wp:simplePos x="0" y="0"/>
                <wp:positionH relativeFrom="column">
                  <wp:posOffset>2700020</wp:posOffset>
                </wp:positionH>
                <wp:positionV relativeFrom="paragraph">
                  <wp:posOffset>9439275</wp:posOffset>
                </wp:positionV>
                <wp:extent cx="648335" cy="323850"/>
                <wp:effectExtent l="4445" t="0" r="4445" b="381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147" type="#_x0000_t202" style="position:absolute;margin-left:212.6pt;margin-top:743.25pt;width:51.05pt;height:25.5pt;z-index:251919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</w:p>
    <w:p w:rsidR="008D369A" w:rsidRDefault="00043002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56224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2623185</wp:posOffset>
                </wp:positionV>
                <wp:extent cx="1704975" cy="0"/>
                <wp:effectExtent l="19050" t="19050" r="19050" b="19050"/>
                <wp:wrapNone/>
                <wp:docPr id="260" name="Straight Arrow Connector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49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1A9DC" id="Straight Arrow Connector 260" o:spid="_x0000_s1026" type="#_x0000_t32" style="position:absolute;margin-left:117.75pt;margin-top:206.55pt;width:134.25pt;height:0;z-index:251956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" strokecolor="black [0]" strokeweight="2pt">
                <v:shadow color="black [0]"/>
              </v:shape>
            </w:pict>
          </mc:Fallback>
        </mc:AlternateContent>
      </w:r>
      <w:r w:rsidR="008D369A">
        <w:br w:type="page"/>
      </w:r>
    </w:p>
    <w:p w:rsidR="008D369A" w:rsidRDefault="00043002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958272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-415925</wp:posOffset>
                </wp:positionV>
                <wp:extent cx="1451610" cy="240665"/>
                <wp:effectExtent l="0" t="4445" r="0" b="2540"/>
                <wp:wrapNone/>
                <wp:docPr id="32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spacing w:line="256" w:lineRule="auto"/>
                            </w:pPr>
                            <w:r>
                              <w:t>Unit 16 Using a Camera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148" type="#_x0000_t202" style="position:absolute;margin-left:51pt;margin-top:-32.75pt;width:114.3pt;height:18.95pt;z-index:2519582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spacing w:line="256" w:lineRule="auto"/>
                      </w:pPr>
                      <w:r>
                        <w:t>Unit 16 Using a Camera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79776" behindDoc="0" locked="0" layoutInCell="1" allowOverlap="1">
                <wp:simplePos x="0" y="0"/>
                <wp:positionH relativeFrom="column">
                  <wp:posOffset>-374650</wp:posOffset>
                </wp:positionH>
                <wp:positionV relativeFrom="paragraph">
                  <wp:posOffset>8712835</wp:posOffset>
                </wp:positionV>
                <wp:extent cx="6604000" cy="0"/>
                <wp:effectExtent l="15875" t="15875" r="19050" b="12700"/>
                <wp:wrapNone/>
                <wp:docPr id="299" name="Straight Arrow Connector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E5200" id="Straight Arrow Connector 299" o:spid="_x0000_s1026" type="#_x0000_t32" style="position:absolute;margin-left:-29.5pt;margin-top:686.05pt;width:520pt;height:0;z-index:25197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78752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8385810</wp:posOffset>
                </wp:positionV>
                <wp:extent cx="6604000" cy="0"/>
                <wp:effectExtent l="19050" t="19050" r="15875" b="19050"/>
                <wp:wrapNone/>
                <wp:docPr id="300" name="Straight Arrow Connector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E89F4" id="Straight Arrow Connector 300" o:spid="_x0000_s1026" type="#_x0000_t32" style="position:absolute;margin-left:-30pt;margin-top:660.3pt;width:520pt;height:0;z-index:25197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77728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7820660</wp:posOffset>
                </wp:positionV>
                <wp:extent cx="6611620" cy="1549400"/>
                <wp:effectExtent l="19050" t="12700" r="17780" b="19050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1620" cy="154940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Underwater Casing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149" type="#_x0000_t202" style="position:absolute;margin-left:-30.75pt;margin-top:615.8pt;width:520.6pt;height:122pt;z-index:25197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" fillcolor="#f3f3f3" strokecolor="red" strokeweight="2pt">
                <v:shadow color="black [0]"/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Underwater Casing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76704" behindDoc="0" locked="0" layoutInCell="1" allowOverlap="1">
                <wp:simplePos x="0" y="0"/>
                <wp:positionH relativeFrom="column">
                  <wp:posOffset>-360680</wp:posOffset>
                </wp:positionH>
                <wp:positionV relativeFrom="paragraph">
                  <wp:posOffset>7325360</wp:posOffset>
                </wp:positionV>
                <wp:extent cx="6604000" cy="0"/>
                <wp:effectExtent l="20320" t="12700" r="14605" b="15875"/>
                <wp:wrapNone/>
                <wp:docPr id="302" name="Straight Arrow Connector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2E402" id="Straight Arrow Connector 302" o:spid="_x0000_s1026" type="#_x0000_t32" style="position:absolute;margin-left:-28.4pt;margin-top:576.8pt;width:520pt;height:0;z-index:25197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75680" behindDoc="0" locked="0" layoutInCell="1" allowOverlap="1">
                <wp:simplePos x="0" y="0"/>
                <wp:positionH relativeFrom="column">
                  <wp:posOffset>-360680</wp:posOffset>
                </wp:positionH>
                <wp:positionV relativeFrom="paragraph">
                  <wp:posOffset>6982460</wp:posOffset>
                </wp:positionV>
                <wp:extent cx="6604000" cy="0"/>
                <wp:effectExtent l="20320" t="12700" r="14605" b="15875"/>
                <wp:wrapNone/>
                <wp:docPr id="303" name="Straight Arrow Connector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FC2C3" id="Straight Arrow Connector 303" o:spid="_x0000_s1026" type="#_x0000_t32" style="position:absolute;margin-left:-28.4pt;margin-top:549.8pt;width:520pt;height:0;z-index:25197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74656" behindDoc="0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6655435</wp:posOffset>
                </wp:positionV>
                <wp:extent cx="6604000" cy="0"/>
                <wp:effectExtent l="13335" t="15875" r="21590" b="12700"/>
                <wp:wrapNone/>
                <wp:docPr id="304" name="Straight Arrow Connector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A6459" id="Straight Arrow Connector 304" o:spid="_x0000_s1026" type="#_x0000_t32" style="position:absolute;margin-left:-28.95pt;margin-top:524.05pt;width:520pt;height:0;z-index:25197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73632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6122035</wp:posOffset>
                </wp:positionV>
                <wp:extent cx="6611620" cy="1549400"/>
                <wp:effectExtent l="19050" t="15875" r="17780" b="15875"/>
                <wp:wrapNone/>
                <wp:docPr id="30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1620" cy="154940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Printer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150" type="#_x0000_t202" style="position:absolute;margin-left:-30.75pt;margin-top:482.05pt;width:520.6pt;height:122pt;z-index:25197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" fillcolor="#f3f3f3" strokecolor="red" strokeweight="2pt">
                <v:shadow color="black [0]"/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Printer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72608" behindDoc="0" locked="0" layoutInCell="1" allowOverlap="1">
                <wp:simplePos x="0" y="0"/>
                <wp:positionH relativeFrom="column">
                  <wp:posOffset>-384175</wp:posOffset>
                </wp:positionH>
                <wp:positionV relativeFrom="paragraph">
                  <wp:posOffset>5572760</wp:posOffset>
                </wp:positionV>
                <wp:extent cx="6604000" cy="0"/>
                <wp:effectExtent l="15875" t="12700" r="19050" b="15875"/>
                <wp:wrapNone/>
                <wp:docPr id="306" name="Straight Arrow Connector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6F274" id="Straight Arrow Connector 306" o:spid="_x0000_s1026" type="#_x0000_t32" style="position:absolute;margin-left:-30.25pt;margin-top:438.8pt;width:520pt;height:0;z-index:25197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71584" behindDoc="0" locked="0" layoutInCell="1" allowOverlap="1">
                <wp:simplePos x="0" y="0"/>
                <wp:positionH relativeFrom="column">
                  <wp:posOffset>-384175</wp:posOffset>
                </wp:positionH>
                <wp:positionV relativeFrom="paragraph">
                  <wp:posOffset>5229860</wp:posOffset>
                </wp:positionV>
                <wp:extent cx="6604000" cy="0"/>
                <wp:effectExtent l="15875" t="12700" r="19050" b="15875"/>
                <wp:wrapNone/>
                <wp:docPr id="307" name="Straight Arrow Connector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DF192" id="Straight Arrow Connector 307" o:spid="_x0000_s1026" type="#_x0000_t32" style="position:absolute;margin-left:-30.25pt;margin-top:411.8pt;width:520pt;height:0;z-index:25197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70560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4902835</wp:posOffset>
                </wp:positionV>
                <wp:extent cx="6604000" cy="0"/>
                <wp:effectExtent l="19050" t="15875" r="15875" b="12700"/>
                <wp:wrapNone/>
                <wp:docPr id="308" name="Straight Arrow Connector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D209D" id="Straight Arrow Connector 308" o:spid="_x0000_s1026" type="#_x0000_t32" style="position:absolute;margin-left:-30.75pt;margin-top:386.05pt;width:520pt;height:0;z-index:25197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69536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4391660</wp:posOffset>
                </wp:positionV>
                <wp:extent cx="6611620" cy="1549400"/>
                <wp:effectExtent l="19050" t="12700" r="17780" b="19050"/>
                <wp:wrapNone/>
                <wp:docPr id="30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1620" cy="154940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Computer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151" type="#_x0000_t202" style="position:absolute;margin-left:-31.5pt;margin-top:345.8pt;width:520.6pt;height:122pt;z-index:25196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" fillcolor="#f3f3f3" strokecolor="red" strokeweight="2pt">
                <v:shadow color="black [0]"/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Computer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68512" behindDoc="0" locked="0" layoutInCell="1" allowOverlap="1">
                <wp:simplePos x="0" y="0"/>
                <wp:positionH relativeFrom="column">
                  <wp:posOffset>-362585</wp:posOffset>
                </wp:positionH>
                <wp:positionV relativeFrom="paragraph">
                  <wp:posOffset>3912235</wp:posOffset>
                </wp:positionV>
                <wp:extent cx="6604000" cy="0"/>
                <wp:effectExtent l="18415" t="15875" r="16510" b="12700"/>
                <wp:wrapNone/>
                <wp:docPr id="310" name="Straight Arrow Connector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64357" id="Straight Arrow Connector 310" o:spid="_x0000_s1026" type="#_x0000_t32" style="position:absolute;margin-left:-28.55pt;margin-top:308.05pt;width:520pt;height:0;z-index:25196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67488" behindDoc="0" locked="0" layoutInCell="1" allowOverlap="1">
                <wp:simplePos x="0" y="0"/>
                <wp:positionH relativeFrom="column">
                  <wp:posOffset>-362585</wp:posOffset>
                </wp:positionH>
                <wp:positionV relativeFrom="paragraph">
                  <wp:posOffset>3591560</wp:posOffset>
                </wp:positionV>
                <wp:extent cx="6604000" cy="0"/>
                <wp:effectExtent l="18415" t="12700" r="16510" b="15875"/>
                <wp:wrapNone/>
                <wp:docPr id="311" name="Straight Arrow Connector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95D59" id="Straight Arrow Connector 311" o:spid="_x0000_s1026" type="#_x0000_t32" style="position:absolute;margin-left:-28.55pt;margin-top:282.8pt;width:520pt;height:0;z-index:251967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66464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3248660</wp:posOffset>
                </wp:positionV>
                <wp:extent cx="6604000" cy="0"/>
                <wp:effectExtent l="20955" t="12700" r="13970" b="15875"/>
                <wp:wrapNone/>
                <wp:docPr id="312" name="Straight Arrow Connector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90E80" id="Straight Arrow Connector 312" o:spid="_x0000_s1026" type="#_x0000_t32" style="position:absolute;margin-left:-29.1pt;margin-top:255.8pt;width:520pt;height:0;z-index:251966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65440" behindDoc="0" locked="0" layoutInCell="1" allowOverlap="1">
                <wp:simplePos x="0" y="0"/>
                <wp:positionH relativeFrom="column">
                  <wp:posOffset>-379095</wp:posOffset>
                </wp:positionH>
                <wp:positionV relativeFrom="paragraph">
                  <wp:posOffset>2708910</wp:posOffset>
                </wp:positionV>
                <wp:extent cx="6611620" cy="1549400"/>
                <wp:effectExtent l="20955" t="19050" r="15875" b="12700"/>
                <wp:wrapNone/>
                <wp:docPr id="313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1620" cy="154940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Backdrop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152" type="#_x0000_t202" style="position:absolute;margin-left:-29.85pt;margin-top:213.3pt;width:520.6pt;height:122pt;z-index:251965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" fillcolor="#f3f3f3" strokecolor="red" strokeweight="2pt">
                <v:shadow color="black [0]"/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Backdrop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64416" behindDoc="0" locked="0" layoutInCell="1" allowOverlap="1">
                <wp:simplePos x="0" y="0"/>
                <wp:positionH relativeFrom="column">
                  <wp:posOffset>-384175</wp:posOffset>
                </wp:positionH>
                <wp:positionV relativeFrom="paragraph">
                  <wp:posOffset>2251710</wp:posOffset>
                </wp:positionV>
                <wp:extent cx="6604000" cy="0"/>
                <wp:effectExtent l="15875" t="19050" r="19050" b="19050"/>
                <wp:wrapNone/>
                <wp:docPr id="314" name="Straight Arrow Connector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4A959" id="Straight Arrow Connector 314" o:spid="_x0000_s1026" type="#_x0000_t32" style="position:absolute;margin-left:-30.25pt;margin-top:177.3pt;width:520pt;height:0;z-index:251964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63392" behindDoc="0" locked="0" layoutInCell="1" allowOverlap="1">
                <wp:simplePos x="0" y="0"/>
                <wp:positionH relativeFrom="column">
                  <wp:posOffset>-384175</wp:posOffset>
                </wp:positionH>
                <wp:positionV relativeFrom="paragraph">
                  <wp:posOffset>1908810</wp:posOffset>
                </wp:positionV>
                <wp:extent cx="6604000" cy="0"/>
                <wp:effectExtent l="15875" t="19050" r="19050" b="19050"/>
                <wp:wrapNone/>
                <wp:docPr id="315" name="Straight Arrow Connector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6EDE8" id="Straight Arrow Connector 315" o:spid="_x0000_s1026" type="#_x0000_t32" style="position:absolute;margin-left:-30.25pt;margin-top:150.3pt;width:520pt;height:0;z-index:251963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62368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1572260</wp:posOffset>
                </wp:positionV>
                <wp:extent cx="6604000" cy="0"/>
                <wp:effectExtent l="19050" t="12700" r="15875" b="15875"/>
                <wp:wrapNone/>
                <wp:docPr id="316" name="Straight Arrow Connector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1EC03" id="Straight Arrow Connector 316" o:spid="_x0000_s1026" type="#_x0000_t32" style="position:absolute;margin-left:-30.75pt;margin-top:123.8pt;width:520pt;height:0;z-index:251962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61344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1016635</wp:posOffset>
                </wp:positionV>
                <wp:extent cx="6611620" cy="1549400"/>
                <wp:effectExtent l="19050" t="15875" r="17780" b="15875"/>
                <wp:wrapNone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1620" cy="154940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Studio Lights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153" type="#_x0000_t202" style="position:absolute;margin-left:-31.5pt;margin-top:80.05pt;width:520.6pt;height:122pt;z-index:251961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" fillcolor="#f3f3f3" strokecolor="red" strokeweight="2pt">
                <v:shadow color="black [0]"/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Studio Lights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60320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-101600</wp:posOffset>
                </wp:positionV>
                <wp:extent cx="6611620" cy="1106805"/>
                <wp:effectExtent l="0" t="4445" r="0" b="3175"/>
                <wp:wrapNone/>
                <wp:docPr id="318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1620" cy="110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EL3 Demonstrate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good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knowledge and understanding of equipment used in Photography. 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When would a Photographer use the following?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154" type="#_x0000_t202" style="position:absolute;margin-left:-31.5pt;margin-top:-8pt;width:520.6pt;height:87.15pt;z-index:251960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EL3 Demonstrate 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good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knowledge and understanding of equipment used in Photography. 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i/>
                          <w:i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32"/>
                        </w:rPr>
                        <w:t>When would a Photographer use the following?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59296" behindDoc="0" locked="0" layoutInCell="1" allowOverlap="1">
                <wp:simplePos x="0" y="0"/>
                <wp:positionH relativeFrom="column">
                  <wp:posOffset>2547620</wp:posOffset>
                </wp:positionH>
                <wp:positionV relativeFrom="paragraph">
                  <wp:posOffset>9372600</wp:posOffset>
                </wp:positionV>
                <wp:extent cx="648335" cy="323850"/>
                <wp:effectExtent l="4445" t="0" r="4445" b="3810"/>
                <wp:wrapNone/>
                <wp:docPr id="319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155" type="#_x0000_t202" style="position:absolute;margin-left:200.6pt;margin-top:738pt;width:51.05pt;height:25.5pt;z-index:251959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</w:p>
    <w:p w:rsidR="008D369A" w:rsidRDefault="00043002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80800" behindDoc="0" locked="0" layoutInCell="1" allowOverlap="1">
                <wp:simplePos x="0" y="0"/>
                <wp:positionH relativeFrom="column">
                  <wp:posOffset>-374650</wp:posOffset>
                </wp:positionH>
                <wp:positionV relativeFrom="paragraph">
                  <wp:posOffset>8769985</wp:posOffset>
                </wp:positionV>
                <wp:extent cx="6604000" cy="0"/>
                <wp:effectExtent l="15875" t="15875" r="19050" b="12700"/>
                <wp:wrapNone/>
                <wp:docPr id="298" name="Straight Arrow Connector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5BB23" id="Straight Arrow Connector 298" o:spid="_x0000_s1026" type="#_x0000_t32" style="position:absolute;margin-left:-29.5pt;margin-top:690.55pt;width:520pt;height:0;z-index:25198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" strokecolor="black [0]" strokeweight="2pt">
                <v:shadow color="black [0]"/>
              </v:shape>
            </w:pict>
          </mc:Fallback>
        </mc:AlternateContent>
      </w:r>
      <w:r w:rsidR="008D369A">
        <w:br w:type="page"/>
      </w:r>
    </w:p>
    <w:p w:rsidR="008D369A" w:rsidRDefault="00043002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982848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ragraph">
                  <wp:posOffset>-558800</wp:posOffset>
                </wp:positionV>
                <wp:extent cx="1451610" cy="240665"/>
                <wp:effectExtent l="0" t="4445" r="0" b="2540"/>
                <wp:wrapNone/>
                <wp:docPr id="351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spacing w:line="256" w:lineRule="auto"/>
                            </w:pPr>
                            <w:r>
                              <w:t>Unit 16 Using a Camera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156" type="#_x0000_t202" style="position:absolute;margin-left:39.75pt;margin-top:-44pt;width:114.3pt;height:18.95pt;z-index:2519828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spacing w:line="256" w:lineRule="auto"/>
                      </w:pPr>
                      <w:r>
                        <w:t>Unit 16 Using a Camera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83872" behindDoc="0" locked="0" layoutInCell="1" allowOverlap="1">
                <wp:simplePos x="0" y="0"/>
                <wp:positionH relativeFrom="column">
                  <wp:posOffset>2490470</wp:posOffset>
                </wp:positionH>
                <wp:positionV relativeFrom="paragraph">
                  <wp:posOffset>9441180</wp:posOffset>
                </wp:positionV>
                <wp:extent cx="648335" cy="323850"/>
                <wp:effectExtent l="4445" t="3810" r="4445" b="0"/>
                <wp:wrapNone/>
                <wp:docPr id="350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157" type="#_x0000_t202" style="position:absolute;margin-left:196.1pt;margin-top:743.4pt;width:51.05pt;height:25.5pt;z-index:251983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8489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-186690</wp:posOffset>
                </wp:positionV>
                <wp:extent cx="6616065" cy="381000"/>
                <wp:effectExtent l="0" t="0" r="3810" b="0"/>
                <wp:wrapNone/>
                <wp:docPr id="349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06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EL1-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Identify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two different types of equipment used in photography.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158" type="#_x0000_t202" style="position:absolute;margin-left:-36pt;margin-top:-14.7pt;width:520.95pt;height:30pt;z-index:25198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EL1-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Identify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two different types of equipment used in photography.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8592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361950</wp:posOffset>
                </wp:positionV>
                <wp:extent cx="6616065" cy="716915"/>
                <wp:effectExtent l="0" t="0" r="3810" b="1270"/>
                <wp:wrapNone/>
                <wp:docPr id="34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065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Tick the following types of equipment that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might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 used by a school photographer in the box below.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1159" type="#_x0000_t202" style="position:absolute;margin-left:-36pt;margin-top:28.5pt;width:520.95pt;height:56.45pt;z-index:25198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Tick the following types of equipment that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might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be used by a school photographer in the box below.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986944" behindDoc="0" locked="0" layoutInCell="1" allowOverlap="1">
            <wp:simplePos x="0" y="0"/>
            <wp:positionH relativeFrom="column">
              <wp:posOffset>1221105</wp:posOffset>
            </wp:positionH>
            <wp:positionV relativeFrom="paragraph">
              <wp:posOffset>1078865</wp:posOffset>
            </wp:positionV>
            <wp:extent cx="3311525" cy="2696210"/>
            <wp:effectExtent l="0" t="0" r="3175" b="8890"/>
            <wp:wrapNone/>
            <wp:docPr id="347" name="Picture 347" descr="ab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about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87968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4339590</wp:posOffset>
                </wp:positionV>
                <wp:extent cx="6673850" cy="4632960"/>
                <wp:effectExtent l="19050" t="15240" r="12700" b="19050"/>
                <wp:wrapNone/>
                <wp:docPr id="346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850" cy="46329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MATERIALS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EQUIPMENT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5A1"/>
                                <w:sz w:val="36"/>
                                <w:szCs w:val="36"/>
                              </w:rPr>
                              <w:t xml:space="preserve">Photographic Paper                              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Knitting Needles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3264D"/>
                                <w:sz w:val="36"/>
                                <w:szCs w:val="36"/>
                              </w:rPr>
                              <w:t xml:space="preserve">Wool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                     </w:t>
                            </w:r>
                            <w:r>
                              <w:rPr>
                                <w:b/>
                                <w:bCs/>
                                <w:color w:val="FB5135"/>
                                <w:sz w:val="36"/>
                                <w:szCs w:val="36"/>
                              </w:rPr>
                              <w:t>Saucepan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Dark Room Chemicals                        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Studio/Umbrella Lights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B5135"/>
                                <w:sz w:val="36"/>
                                <w:szCs w:val="36"/>
                              </w:rPr>
                              <w:t xml:space="preserve">Beads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                      </w:t>
                            </w:r>
                            <w:r>
                              <w:rPr>
                                <w:b/>
                                <w:bCs/>
                                <w:color w:val="73264D"/>
                                <w:sz w:val="36"/>
                                <w:szCs w:val="36"/>
                              </w:rPr>
                              <w:t>Camera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5A1"/>
                                <w:sz w:val="36"/>
                                <w:szCs w:val="36"/>
                              </w:rPr>
                              <w:t xml:space="preserve">Printing Ink                                            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Back Drop Support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C0440"/>
                                <w:sz w:val="36"/>
                                <w:szCs w:val="36"/>
                              </w:rPr>
                              <w:t xml:space="preserve">Canvas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                    </w:t>
                            </w:r>
                            <w:r>
                              <w:rPr>
                                <w:b/>
                                <w:bCs/>
                                <w:color w:val="FB5135"/>
                                <w:sz w:val="36"/>
                                <w:szCs w:val="36"/>
                              </w:rPr>
                              <w:t>Easel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Paint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Tripod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B5135"/>
                                <w:sz w:val="36"/>
                                <w:szCs w:val="36"/>
                              </w:rPr>
                              <w:t xml:space="preserve">Salt Dough                                              </w:t>
                            </w:r>
                            <w:r>
                              <w:rPr>
                                <w:b/>
                                <w:bCs/>
                                <w:color w:val="73264D"/>
                                <w:sz w:val="36"/>
                                <w:szCs w:val="36"/>
                              </w:rPr>
                              <w:t>Rolling Pin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Felt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Steadicam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3264D"/>
                                <w:sz w:val="36"/>
                                <w:szCs w:val="36"/>
                              </w:rPr>
                              <w:t xml:space="preserve">Clay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b/>
                                <w:bCs/>
                                <w:color w:val="FB5135"/>
                                <w:sz w:val="36"/>
                                <w:szCs w:val="36"/>
                              </w:rPr>
                              <w:t xml:space="preserve">Kiln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160" type="#_x0000_t202" style="position:absolute;margin-left:-38.25pt;margin-top:341.7pt;width:525.5pt;height:364.8pt;z-index:251987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" filled="f" fillcolor="#5b9bd5" strokecolor="black [0]" strokeweight="2pt">
                <v:shadow color="black [0]"/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           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MATERIALS</w:t>
                      </w:r>
                      <w:r>
                        <w:rPr>
                          <w:sz w:val="36"/>
                          <w:szCs w:val="36"/>
                        </w:rPr>
                        <w:t xml:space="preserve">                                        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EQUIPMENT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4475A1"/>
                          <w:sz w:val="36"/>
                          <w:szCs w:val="36"/>
                        </w:rPr>
                        <w:t xml:space="preserve">Photographic Paper                              </w:t>
                      </w:r>
                      <w: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>Knitting Needles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73264D"/>
                          <w:sz w:val="36"/>
                          <w:szCs w:val="36"/>
                        </w:rPr>
                        <w:t xml:space="preserve">Wool   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                                           </w:t>
                      </w:r>
                      <w:r>
                        <w:rPr>
                          <w:b/>
                          <w:bCs/>
                          <w:color w:val="FB5135"/>
                          <w:sz w:val="36"/>
                          <w:szCs w:val="36"/>
                        </w:rPr>
                        <w:t>Saucepan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Dark Room Chemicals                         </w:t>
                      </w:r>
                      <w:r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  <w:t>Studio/Umbrella Lights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B5135"/>
                          <w:sz w:val="36"/>
                          <w:szCs w:val="36"/>
                        </w:rPr>
                        <w:t xml:space="preserve">Beads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                                            </w:t>
                      </w:r>
                      <w:r>
                        <w:rPr>
                          <w:b/>
                          <w:bCs/>
                          <w:color w:val="73264D"/>
                          <w:sz w:val="36"/>
                          <w:szCs w:val="36"/>
                        </w:rPr>
                        <w:t>Camera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4475A1"/>
                          <w:sz w:val="36"/>
                          <w:szCs w:val="36"/>
                        </w:rPr>
                        <w:t xml:space="preserve">Printing Ink                                            </w:t>
                      </w:r>
                      <w: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>Back Drop Support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AC0440"/>
                          <w:sz w:val="36"/>
                          <w:szCs w:val="36"/>
                        </w:rPr>
                        <w:t xml:space="preserve">Canvas 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                                          </w:t>
                      </w:r>
                      <w:r>
                        <w:rPr>
                          <w:b/>
                          <w:bCs/>
                          <w:color w:val="FB5135"/>
                          <w:sz w:val="36"/>
                          <w:szCs w:val="36"/>
                        </w:rPr>
                        <w:t>Easel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Paint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                                              </w:t>
                      </w:r>
                      <w:r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Tripod 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               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B5135"/>
                          <w:sz w:val="36"/>
                          <w:szCs w:val="36"/>
                        </w:rPr>
                        <w:t xml:space="preserve">Salt Dough                                              </w:t>
                      </w:r>
                      <w:r>
                        <w:rPr>
                          <w:b/>
                          <w:bCs/>
                          <w:color w:val="73264D"/>
                          <w:sz w:val="36"/>
                          <w:szCs w:val="36"/>
                        </w:rPr>
                        <w:t>Rolling Pin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Felt   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                                              </w:t>
                      </w:r>
                      <w: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>Steadicam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73264D"/>
                          <w:sz w:val="36"/>
                          <w:szCs w:val="36"/>
                        </w:rPr>
                        <w:t xml:space="preserve">Clay  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                                              </w:t>
                      </w:r>
                      <w:r>
                        <w:rPr>
                          <w:b/>
                          <w:bCs/>
                          <w:color w:val="FB5135"/>
                          <w:sz w:val="36"/>
                          <w:szCs w:val="36"/>
                        </w:rPr>
                        <w:t xml:space="preserve">Kiln   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88992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4339590</wp:posOffset>
                </wp:positionV>
                <wp:extent cx="0" cy="4632960"/>
                <wp:effectExtent l="13335" t="15240" r="15240" b="19050"/>
                <wp:wrapNone/>
                <wp:docPr id="345" name="Straight Arrow Connector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329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484B8" id="Straight Arrow Connector 345" o:spid="_x0000_s1026" type="#_x0000_t32" style="position:absolute;margin-left:224.55pt;margin-top:341.7pt;width:0;height:364.8pt;z-index:251988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90016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4741545</wp:posOffset>
                </wp:positionV>
                <wp:extent cx="6675120" cy="0"/>
                <wp:effectExtent l="19050" t="20955" r="20955" b="17145"/>
                <wp:wrapNone/>
                <wp:docPr id="344" name="Straight Arrow Connector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512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96D60" id="Straight Arrow Connector 344" o:spid="_x0000_s1026" type="#_x0000_t32" style="position:absolute;margin-left:-38.25pt;margin-top:373.35pt;width:525.6pt;height:0;z-index:251990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91040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4722495</wp:posOffset>
                </wp:positionV>
                <wp:extent cx="746760" cy="4206240"/>
                <wp:effectExtent l="0" t="1905" r="0" b="1905"/>
                <wp:wrapNone/>
                <wp:docPr id="343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420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161" type="#_x0000_t202" style="position:absolute;margin-left:165.75pt;margin-top:371.85pt;width:58.8pt;height:331.2pt;z-index:251991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92064" behindDoc="0" locked="0" layoutInCell="1" allowOverlap="1">
                <wp:simplePos x="0" y="0"/>
                <wp:positionH relativeFrom="column">
                  <wp:posOffset>2231390</wp:posOffset>
                </wp:positionH>
                <wp:positionV relativeFrom="paragraph">
                  <wp:posOffset>4796790</wp:posOffset>
                </wp:positionV>
                <wp:extent cx="518160" cy="259080"/>
                <wp:effectExtent l="21590" t="15240" r="12700" b="20955"/>
                <wp:wrapNone/>
                <wp:docPr id="34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5908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56665" id="Rectangle 342" o:spid="_x0000_s1026" style="position:absolute;margin-left:175.7pt;margin-top:377.7pt;width:40.8pt;height:20.4pt;z-index:251992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93088" behindDoc="0" locked="0" layoutInCell="1" allowOverlap="1">
                <wp:simplePos x="0" y="0"/>
                <wp:positionH relativeFrom="column">
                  <wp:posOffset>2231390</wp:posOffset>
                </wp:positionH>
                <wp:positionV relativeFrom="paragraph">
                  <wp:posOffset>6004560</wp:posOffset>
                </wp:positionV>
                <wp:extent cx="518160" cy="259080"/>
                <wp:effectExtent l="21590" t="19050" r="12700" b="17145"/>
                <wp:wrapNone/>
                <wp:docPr id="341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59080"/>
                        </a:xfrm>
                        <a:prstGeom prst="rect">
                          <a:avLst/>
                        </a:prstGeom>
                        <a:solidFill>
                          <a:srgbClr val="FB5135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AD787" id="Rectangle 341" o:spid="_x0000_s1026" style="position:absolute;margin-left:175.7pt;margin-top:472.8pt;width:40.8pt;height:20.4pt;z-index:251993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" fillcolor="#fb513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94112" behindDoc="0" locked="0" layoutInCell="1" allowOverlap="1">
                <wp:simplePos x="0" y="0"/>
                <wp:positionH relativeFrom="column">
                  <wp:posOffset>2231390</wp:posOffset>
                </wp:positionH>
                <wp:positionV relativeFrom="paragraph">
                  <wp:posOffset>6417310</wp:posOffset>
                </wp:positionV>
                <wp:extent cx="518160" cy="259080"/>
                <wp:effectExtent l="21590" t="15875" r="12700" b="20320"/>
                <wp:wrapNone/>
                <wp:docPr id="340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5908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E4FA6" id="Rectangle 340" o:spid="_x0000_s1026" style="position:absolute;margin-left:175.7pt;margin-top:505.3pt;width:40.8pt;height:20.4pt;z-index:251994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95136" behindDoc="0" locked="0" layoutInCell="1" allowOverlap="1">
                <wp:simplePos x="0" y="0"/>
                <wp:positionH relativeFrom="column">
                  <wp:posOffset>2231390</wp:posOffset>
                </wp:positionH>
                <wp:positionV relativeFrom="paragraph">
                  <wp:posOffset>6821805</wp:posOffset>
                </wp:positionV>
                <wp:extent cx="518160" cy="259080"/>
                <wp:effectExtent l="21590" t="13335" r="12700" b="13335"/>
                <wp:wrapNone/>
                <wp:docPr id="339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59080"/>
                        </a:xfrm>
                        <a:prstGeom prst="rect">
                          <a:avLst/>
                        </a:prstGeom>
                        <a:solidFill>
                          <a:srgbClr val="C285A3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3DD68" id="Rectangle 339" o:spid="_x0000_s1026" style="position:absolute;margin-left:175.7pt;margin-top:537.15pt;width:40.8pt;height:20.4pt;z-index:251995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" fillcolor="#c285a3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96160" behindDoc="0" locked="0" layoutInCell="1" allowOverlap="1">
                <wp:simplePos x="0" y="0"/>
                <wp:positionH relativeFrom="column">
                  <wp:posOffset>2231390</wp:posOffset>
                </wp:positionH>
                <wp:positionV relativeFrom="paragraph">
                  <wp:posOffset>7235190</wp:posOffset>
                </wp:positionV>
                <wp:extent cx="518160" cy="259080"/>
                <wp:effectExtent l="21590" t="15240" r="12700" b="20955"/>
                <wp:wrapNone/>
                <wp:docPr id="338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590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CE6EB" id="Rectangle 338" o:spid="_x0000_s1026" style="position:absolute;margin-left:175.7pt;margin-top:569.7pt;width:40.8pt;height:20.4pt;z-index:251996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" fillcolor="#00b050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97184" behindDoc="0" locked="0" layoutInCell="1" allowOverlap="1">
                <wp:simplePos x="0" y="0"/>
                <wp:positionH relativeFrom="column">
                  <wp:posOffset>2231390</wp:posOffset>
                </wp:positionH>
                <wp:positionV relativeFrom="paragraph">
                  <wp:posOffset>7674610</wp:posOffset>
                </wp:positionV>
                <wp:extent cx="518160" cy="259080"/>
                <wp:effectExtent l="21590" t="15875" r="12700" b="20320"/>
                <wp:wrapNone/>
                <wp:docPr id="33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59080"/>
                        </a:xfrm>
                        <a:prstGeom prst="rect">
                          <a:avLst/>
                        </a:prstGeom>
                        <a:solidFill>
                          <a:srgbClr val="FB5135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38EC6" id="Rectangle 337" o:spid="_x0000_s1026" style="position:absolute;margin-left:175.7pt;margin-top:604.3pt;width:40.8pt;height:20.4pt;z-index:251997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" fillcolor="#fb513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98208" behindDoc="0" locked="0" layoutInCell="1" allowOverlap="1">
                <wp:simplePos x="0" y="0"/>
                <wp:positionH relativeFrom="column">
                  <wp:posOffset>2231390</wp:posOffset>
                </wp:positionH>
                <wp:positionV relativeFrom="paragraph">
                  <wp:posOffset>8114665</wp:posOffset>
                </wp:positionV>
                <wp:extent cx="518160" cy="259080"/>
                <wp:effectExtent l="21590" t="21590" r="12700" b="14605"/>
                <wp:wrapNone/>
                <wp:docPr id="336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5908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28D86" id="Rectangle 336" o:spid="_x0000_s1026" style="position:absolute;margin-left:175.7pt;margin-top:638.95pt;width:40.8pt;height:20.4pt;z-index:251998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999232" behindDoc="0" locked="0" layoutInCell="1" allowOverlap="1">
                <wp:simplePos x="0" y="0"/>
                <wp:positionH relativeFrom="column">
                  <wp:posOffset>2231390</wp:posOffset>
                </wp:positionH>
                <wp:positionV relativeFrom="paragraph">
                  <wp:posOffset>8512810</wp:posOffset>
                </wp:positionV>
                <wp:extent cx="518160" cy="259080"/>
                <wp:effectExtent l="21590" t="15875" r="12700" b="20320"/>
                <wp:wrapNone/>
                <wp:docPr id="335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59080"/>
                        </a:xfrm>
                        <a:prstGeom prst="rect">
                          <a:avLst/>
                        </a:prstGeom>
                        <a:solidFill>
                          <a:srgbClr val="C285A3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162" style="position:absolute;margin-left:175.7pt;margin-top:670.3pt;width:40.8pt;height:20.4pt;z-index:251999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" fillcolor="#c285a3" strokecolor="black [0]" strokeweight="2pt">
                <v:shadow color="black [0]"/>
                <v:textbox inset="2.88pt,2.88pt,2.88pt,2.88pt">
                  <w:txbxContent>
                    <w:p w:rsidR="00043002" w:rsidRDefault="00043002" w:rsidP="00043002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00256" behindDoc="0" locked="0" layoutInCell="1" allowOverlap="1">
                <wp:simplePos x="0" y="0"/>
                <wp:positionH relativeFrom="column">
                  <wp:posOffset>2231390</wp:posOffset>
                </wp:positionH>
                <wp:positionV relativeFrom="paragraph">
                  <wp:posOffset>5643880</wp:posOffset>
                </wp:positionV>
                <wp:extent cx="518160" cy="259080"/>
                <wp:effectExtent l="21590" t="19685" r="12700" b="16510"/>
                <wp:wrapNone/>
                <wp:docPr id="33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590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E8DFB" id="Rectangle 334" o:spid="_x0000_s1026" style="position:absolute;margin-left:175.7pt;margin-top:444.4pt;width:40.8pt;height:20.4pt;z-index:252000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" fillcolor="#00b050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01280" behindDoc="0" locked="0" layoutInCell="1" allowOverlap="1">
                <wp:simplePos x="0" y="0"/>
                <wp:positionH relativeFrom="column">
                  <wp:posOffset>2231390</wp:posOffset>
                </wp:positionH>
                <wp:positionV relativeFrom="paragraph">
                  <wp:posOffset>5203825</wp:posOffset>
                </wp:positionV>
                <wp:extent cx="518160" cy="259080"/>
                <wp:effectExtent l="21590" t="13970" r="12700" b="12700"/>
                <wp:wrapNone/>
                <wp:docPr id="333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59080"/>
                        </a:xfrm>
                        <a:prstGeom prst="rect">
                          <a:avLst/>
                        </a:prstGeom>
                        <a:solidFill>
                          <a:srgbClr val="C285A3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C8E2B" id="Rectangle 333" o:spid="_x0000_s1026" style="position:absolute;margin-left:175.7pt;margin-top:409.75pt;width:40.8pt;height:20.4pt;z-index:252001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" fillcolor="#c285a3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02304" behindDoc="0" locked="0" layoutInCell="1" allowOverlap="1">
                <wp:simplePos x="0" y="0"/>
                <wp:positionH relativeFrom="column">
                  <wp:posOffset>5351145</wp:posOffset>
                </wp:positionH>
                <wp:positionV relativeFrom="paragraph">
                  <wp:posOffset>4754880</wp:posOffset>
                </wp:positionV>
                <wp:extent cx="746760" cy="4206240"/>
                <wp:effectExtent l="0" t="3810" r="0" b="0"/>
                <wp:wrapNone/>
                <wp:docPr id="33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420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163" type="#_x0000_t202" style="position:absolute;margin-left:421.35pt;margin-top:374.4pt;width:58.8pt;height:331.2pt;z-index:252002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03328" behindDoc="0" locked="0" layoutInCell="1" allowOverlap="1">
                <wp:simplePos x="0" y="0"/>
                <wp:positionH relativeFrom="column">
                  <wp:posOffset>5335905</wp:posOffset>
                </wp:positionH>
                <wp:positionV relativeFrom="paragraph">
                  <wp:posOffset>4722495</wp:posOffset>
                </wp:positionV>
                <wp:extent cx="853440" cy="4236720"/>
                <wp:effectExtent l="1905" t="1905" r="1905" b="0"/>
                <wp:wrapNone/>
                <wp:docPr id="331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423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164" type="#_x0000_t202" style="position:absolute;margin-left:420.15pt;margin-top:371.85pt;width:67.2pt;height:333.6pt;z-index:252003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04352" behindDoc="0" locked="0" layoutInCell="1" allowOverlap="1">
                <wp:simplePos x="0" y="0"/>
                <wp:positionH relativeFrom="column">
                  <wp:posOffset>5485130</wp:posOffset>
                </wp:positionH>
                <wp:positionV relativeFrom="paragraph">
                  <wp:posOffset>4796790</wp:posOffset>
                </wp:positionV>
                <wp:extent cx="518160" cy="259080"/>
                <wp:effectExtent l="17780" t="15240" r="16510" b="20955"/>
                <wp:wrapNone/>
                <wp:docPr id="330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590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E5A45" id="Rectangle 330" o:spid="_x0000_s1026" style="position:absolute;margin-left:431.9pt;margin-top:377.7pt;width:40.8pt;height:20.4pt;z-index:252004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" fillcolor="#00b050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05376" behindDoc="0" locked="0" layoutInCell="1" allowOverlap="1">
                <wp:simplePos x="0" y="0"/>
                <wp:positionH relativeFrom="column">
                  <wp:posOffset>5485130</wp:posOffset>
                </wp:positionH>
                <wp:positionV relativeFrom="paragraph">
                  <wp:posOffset>6004560</wp:posOffset>
                </wp:positionV>
                <wp:extent cx="518160" cy="259080"/>
                <wp:effectExtent l="17780" t="19050" r="16510" b="17145"/>
                <wp:wrapNone/>
                <wp:docPr id="32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59080"/>
                        </a:xfrm>
                        <a:prstGeom prst="rect">
                          <a:avLst/>
                        </a:prstGeom>
                        <a:solidFill>
                          <a:srgbClr val="C285A3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9E142" id="Rectangle 329" o:spid="_x0000_s1026" style="position:absolute;margin-left:431.9pt;margin-top:472.8pt;width:40.8pt;height:20.4pt;z-index:252005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" fillcolor="#c285a3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06400" behindDoc="0" locked="0" layoutInCell="1" allowOverlap="1">
                <wp:simplePos x="0" y="0"/>
                <wp:positionH relativeFrom="column">
                  <wp:posOffset>5485130</wp:posOffset>
                </wp:positionH>
                <wp:positionV relativeFrom="paragraph">
                  <wp:posOffset>6417310</wp:posOffset>
                </wp:positionV>
                <wp:extent cx="518160" cy="259080"/>
                <wp:effectExtent l="17780" t="15875" r="16510" b="20320"/>
                <wp:wrapNone/>
                <wp:docPr id="32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590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F6521" id="Rectangle 328" o:spid="_x0000_s1026" style="position:absolute;margin-left:431.9pt;margin-top:505.3pt;width:40.8pt;height:20.4pt;z-index:252006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" fillcolor="#00b050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07424" behindDoc="0" locked="0" layoutInCell="1" allowOverlap="1">
                <wp:simplePos x="0" y="0"/>
                <wp:positionH relativeFrom="column">
                  <wp:posOffset>5485130</wp:posOffset>
                </wp:positionH>
                <wp:positionV relativeFrom="paragraph">
                  <wp:posOffset>6821805</wp:posOffset>
                </wp:positionV>
                <wp:extent cx="518160" cy="259080"/>
                <wp:effectExtent l="17780" t="13335" r="16510" b="13335"/>
                <wp:wrapNone/>
                <wp:docPr id="32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59080"/>
                        </a:xfrm>
                        <a:prstGeom prst="rect">
                          <a:avLst/>
                        </a:prstGeom>
                        <a:solidFill>
                          <a:srgbClr val="FB5135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015DC" id="Rectangle 327" o:spid="_x0000_s1026" style="position:absolute;margin-left:431.9pt;margin-top:537.15pt;width:40.8pt;height:20.4pt;z-index:252007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" fillcolor="#fb513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08448" behindDoc="0" locked="0" layoutInCell="1" allowOverlap="1">
                <wp:simplePos x="0" y="0"/>
                <wp:positionH relativeFrom="column">
                  <wp:posOffset>5485130</wp:posOffset>
                </wp:positionH>
                <wp:positionV relativeFrom="paragraph">
                  <wp:posOffset>7235190</wp:posOffset>
                </wp:positionV>
                <wp:extent cx="518160" cy="259080"/>
                <wp:effectExtent l="17780" t="15240" r="16510" b="20955"/>
                <wp:wrapNone/>
                <wp:docPr id="326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5908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3A492" id="Rectangle 326" o:spid="_x0000_s1026" style="position:absolute;margin-left:431.9pt;margin-top:569.7pt;width:40.8pt;height:20.4pt;z-index:252008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09472" behindDoc="0" locked="0" layoutInCell="1" allowOverlap="1">
                <wp:simplePos x="0" y="0"/>
                <wp:positionH relativeFrom="column">
                  <wp:posOffset>5485130</wp:posOffset>
                </wp:positionH>
                <wp:positionV relativeFrom="paragraph">
                  <wp:posOffset>7674610</wp:posOffset>
                </wp:positionV>
                <wp:extent cx="518160" cy="259080"/>
                <wp:effectExtent l="17780" t="15875" r="16510" b="20320"/>
                <wp:wrapNone/>
                <wp:docPr id="32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59080"/>
                        </a:xfrm>
                        <a:prstGeom prst="rect">
                          <a:avLst/>
                        </a:prstGeom>
                        <a:solidFill>
                          <a:srgbClr val="C285A3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A1EEE" id="Rectangle 325" o:spid="_x0000_s1026" style="position:absolute;margin-left:431.9pt;margin-top:604.3pt;width:40.8pt;height:20.4pt;z-index:25200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" fillcolor="#c285a3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10496" behindDoc="0" locked="0" layoutInCell="1" allowOverlap="1">
                <wp:simplePos x="0" y="0"/>
                <wp:positionH relativeFrom="column">
                  <wp:posOffset>5485130</wp:posOffset>
                </wp:positionH>
                <wp:positionV relativeFrom="paragraph">
                  <wp:posOffset>8114665</wp:posOffset>
                </wp:positionV>
                <wp:extent cx="518160" cy="259080"/>
                <wp:effectExtent l="17780" t="21590" r="16510" b="14605"/>
                <wp:wrapNone/>
                <wp:docPr id="32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590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63095" id="Rectangle 324" o:spid="_x0000_s1026" style="position:absolute;margin-left:431.9pt;margin-top:638.95pt;width:40.8pt;height:20.4pt;z-index:252010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" fillcolor="#00b050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11520" behindDoc="0" locked="0" layoutInCell="1" allowOverlap="1">
                <wp:simplePos x="0" y="0"/>
                <wp:positionH relativeFrom="column">
                  <wp:posOffset>5485130</wp:posOffset>
                </wp:positionH>
                <wp:positionV relativeFrom="paragraph">
                  <wp:posOffset>8512810</wp:posOffset>
                </wp:positionV>
                <wp:extent cx="518160" cy="259080"/>
                <wp:effectExtent l="17780" t="15875" r="16510" b="20320"/>
                <wp:wrapNone/>
                <wp:docPr id="323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59080"/>
                        </a:xfrm>
                        <a:prstGeom prst="rect">
                          <a:avLst/>
                        </a:prstGeom>
                        <a:solidFill>
                          <a:srgbClr val="FB5135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3" o:spid="_x0000_s1165" style="position:absolute;margin-left:431.9pt;margin-top:670.3pt;width:40.8pt;height:20.4pt;z-index:252011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" fillcolor="#fb5135" strokecolor="black [0]" strokeweight="2pt">
                <v:shadow color="black [0]"/>
                <v:textbox inset="2.88pt,2.88pt,2.88pt,2.88pt">
                  <w:txbxContent>
                    <w:p w:rsidR="00043002" w:rsidRDefault="00043002" w:rsidP="00043002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12544" behindDoc="0" locked="0" layoutInCell="1" allowOverlap="1">
                <wp:simplePos x="0" y="0"/>
                <wp:positionH relativeFrom="column">
                  <wp:posOffset>5485130</wp:posOffset>
                </wp:positionH>
                <wp:positionV relativeFrom="paragraph">
                  <wp:posOffset>5643880</wp:posOffset>
                </wp:positionV>
                <wp:extent cx="518160" cy="259080"/>
                <wp:effectExtent l="17780" t="19685" r="16510" b="16510"/>
                <wp:wrapNone/>
                <wp:docPr id="322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5908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DD15D" id="Rectangle 322" o:spid="_x0000_s1026" style="position:absolute;margin-left:431.9pt;margin-top:444.4pt;width:40.8pt;height:20.4pt;z-index:25201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</w:p>
    <w:p w:rsidR="008D369A" w:rsidRDefault="00043002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13568" behindDoc="0" locked="0" layoutInCell="1" allowOverlap="1">
                <wp:simplePos x="0" y="0"/>
                <wp:positionH relativeFrom="column">
                  <wp:posOffset>5485130</wp:posOffset>
                </wp:positionH>
                <wp:positionV relativeFrom="paragraph">
                  <wp:posOffset>4918075</wp:posOffset>
                </wp:positionV>
                <wp:extent cx="518160" cy="259080"/>
                <wp:effectExtent l="17780" t="13970" r="16510" b="12700"/>
                <wp:wrapNone/>
                <wp:docPr id="321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59080"/>
                        </a:xfrm>
                        <a:prstGeom prst="rect">
                          <a:avLst/>
                        </a:prstGeom>
                        <a:solidFill>
                          <a:srgbClr val="FB5135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5932B" id="Rectangle 321" o:spid="_x0000_s1026" style="position:absolute;margin-left:431.9pt;margin-top:387.25pt;width:40.8pt;height:20.4pt;z-index:252013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" fillcolor="#fb513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 w:rsidR="008D369A">
        <w:br w:type="page"/>
      </w:r>
    </w:p>
    <w:p w:rsidR="008D369A" w:rsidRDefault="00043002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2015616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-587375</wp:posOffset>
                </wp:positionV>
                <wp:extent cx="1451610" cy="240665"/>
                <wp:effectExtent l="0" t="4445" r="0" b="2540"/>
                <wp:wrapNone/>
                <wp:docPr id="374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spacing w:line="256" w:lineRule="auto"/>
                            </w:pPr>
                            <w:r>
                              <w:t>Unit 16 Using a Camera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166" type="#_x0000_t202" style="position:absolute;margin-left:45pt;margin-top:-46.25pt;width:114.3pt;height:18.95pt;z-index:2520156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spacing w:line="256" w:lineRule="auto"/>
                      </w:pPr>
                      <w:r>
                        <w:t>Unit 16 Using a Camera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37120" behindDoc="0" locked="0" layoutInCell="1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8378825</wp:posOffset>
                </wp:positionV>
                <wp:extent cx="4617720" cy="15240"/>
                <wp:effectExtent l="12065" t="10795" r="8890" b="12065"/>
                <wp:wrapNone/>
                <wp:docPr id="353" name="Straight Arrow Connector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17720" cy="152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E9E9E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A3C54" id="Straight Arrow Connector 353" o:spid="_x0000_s1026" type="#_x0000_t32" style="position:absolute;margin-left:128.45pt;margin-top:659.75pt;width:363.6pt;height:1.2pt;flip:y;z-index:252037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" strokecolor="#9e9e9e" strokeweight="1pt">
                <v:stroke dashstyle="dash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36096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7763510</wp:posOffset>
                </wp:positionV>
                <wp:extent cx="4617720" cy="15240"/>
                <wp:effectExtent l="7620" t="12700" r="13335" b="10160"/>
                <wp:wrapNone/>
                <wp:docPr id="354" name="Straight Arrow Connector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17720" cy="152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E9E9E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26B1E" id="Straight Arrow Connector 354" o:spid="_x0000_s1026" type="#_x0000_t32" style="position:absolute;margin-left:127.35pt;margin-top:611.3pt;width:363.6pt;height:1.2pt;flip:y;z-index:252036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" strokecolor="#9e9e9e" strokeweight="1pt">
                <v:stroke dashstyle="dash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35072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7458710</wp:posOffset>
                </wp:positionV>
                <wp:extent cx="4616450" cy="1212215"/>
                <wp:effectExtent l="13335" t="12700" r="18415" b="13335"/>
                <wp:wrapNone/>
                <wp:docPr id="355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12122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167" type="#_x0000_t202" style="position:absolute;margin-left:128.55pt;margin-top:587.3pt;width:363.5pt;height:95.45pt;z-index:252035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" filled="f" fillcolor="#5b9bd5" strokecolor="#00b050" strokeweight="2pt">
                <v:shadow color="black [0]"/>
                <v:textbox inset="2.88pt,2.88pt,2.88pt,2.88pt">
                  <w:txbxContent>
                    <w:p w:rsidR="00043002" w:rsidRDefault="00043002" w:rsidP="0004300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34048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5944870</wp:posOffset>
                </wp:positionV>
                <wp:extent cx="4617720" cy="15240"/>
                <wp:effectExtent l="8255" t="8255" r="12700" b="14605"/>
                <wp:wrapNone/>
                <wp:docPr id="356" name="Straight Arrow Connector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17720" cy="152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E9E9E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A81F5" id="Straight Arrow Connector 356" o:spid="_x0000_s1026" type="#_x0000_t32" style="position:absolute;margin-left:129.65pt;margin-top:468.1pt;width:363.6pt;height:1.2pt;flip:y;z-index:252034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" strokecolor="#9e9e9e" strokeweight="1pt">
                <v:stroke dashstyle="dash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33024" behindDoc="0" locked="0" layoutInCell="1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6255385</wp:posOffset>
                </wp:positionV>
                <wp:extent cx="4617720" cy="15240"/>
                <wp:effectExtent l="7620" t="6350" r="13335" b="6985"/>
                <wp:wrapNone/>
                <wp:docPr id="357" name="Straight Arrow Connector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17720" cy="152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E9E9E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10CD8" id="Straight Arrow Connector 357" o:spid="_x0000_s1026" type="#_x0000_t32" style="position:absolute;margin-left:129.6pt;margin-top:492.55pt;width:363.6pt;height:1.2pt;flip:y;z-index:252033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" strokecolor="#9e9e9e" strokeweight="1pt">
                <v:stroke dashstyle="dash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32000" behindDoc="0" locked="0" layoutInCell="1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5640070</wp:posOffset>
                </wp:positionV>
                <wp:extent cx="4617720" cy="15240"/>
                <wp:effectExtent l="12065" t="8255" r="8890" b="14605"/>
                <wp:wrapNone/>
                <wp:docPr id="358" name="Straight Arrow Connector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17720" cy="152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E9E9E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27A82" id="Straight Arrow Connector 358" o:spid="_x0000_s1026" type="#_x0000_t32" style="position:absolute;margin-left:128.45pt;margin-top:444.1pt;width:363.6pt;height:1.2pt;flip:y;z-index:252032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" strokecolor="#9e9e9e" strokeweight="1pt">
                <v:stroke dashstyle="dash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30976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5344795</wp:posOffset>
                </wp:positionV>
                <wp:extent cx="4617085" cy="1212215"/>
                <wp:effectExtent l="17780" t="17780" r="13335" b="17780"/>
                <wp:wrapNone/>
                <wp:docPr id="359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7085" cy="12122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168" type="#_x0000_t202" style="position:absolute;margin-left:129.65pt;margin-top:420.85pt;width:363.55pt;height:95.45pt;z-index:252030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" filled="f" fillcolor="#5b9bd5" strokecolor="#00b050" strokeweight="2pt">
                <v:shadow color="black [0]"/>
                <v:textbox inset="2.88pt,2.88pt,2.88pt,2.88pt">
                  <w:txbxContent>
                    <w:p w:rsidR="00043002" w:rsidRDefault="00043002" w:rsidP="0004300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29952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3775710</wp:posOffset>
                </wp:positionV>
                <wp:extent cx="4617720" cy="15240"/>
                <wp:effectExtent l="9525" t="9525" r="11430" b="13335"/>
                <wp:wrapNone/>
                <wp:docPr id="360" name="Straight Arrow Connector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17720" cy="152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E9E9E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0517E" id="Straight Arrow Connector 360" o:spid="_x0000_s1026" type="#_x0000_t32" style="position:absolute;margin-left:129.75pt;margin-top:297.3pt;width:363.6pt;height:1.2pt;flip:y;z-index:252029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" strokecolor="#9e9e9e" strokeweight="1pt">
                <v:stroke dashstyle="dash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28928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4086225</wp:posOffset>
                </wp:positionV>
                <wp:extent cx="4617720" cy="15240"/>
                <wp:effectExtent l="8255" t="7620" r="12700" b="15240"/>
                <wp:wrapNone/>
                <wp:docPr id="361" name="Straight Arrow Connector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17720" cy="152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E9E9E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1848E" id="Straight Arrow Connector 361" o:spid="_x0000_s1026" type="#_x0000_t32" style="position:absolute;margin-left:129.65pt;margin-top:321.75pt;width:363.6pt;height:1.2pt;flip:y;z-index:252028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" strokecolor="#9e9e9e" strokeweight="1pt">
                <v:stroke dashstyle="dash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27904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3470910</wp:posOffset>
                </wp:positionV>
                <wp:extent cx="4617720" cy="15240"/>
                <wp:effectExtent l="13335" t="9525" r="7620" b="13335"/>
                <wp:wrapNone/>
                <wp:docPr id="362" name="Straight Arrow Connector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17720" cy="152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E9E9E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93499" id="Straight Arrow Connector 362" o:spid="_x0000_s1026" type="#_x0000_t32" style="position:absolute;margin-left:128.55pt;margin-top:273.3pt;width:363.6pt;height:1.2pt;flip:y;z-index:252027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" strokecolor="#9e9e9e" strokeweight="1pt">
                <v:stroke dashstyle="dash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26880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3175635</wp:posOffset>
                </wp:positionV>
                <wp:extent cx="4616450" cy="1212215"/>
                <wp:effectExtent l="19050" t="19050" r="12700" b="16510"/>
                <wp:wrapNone/>
                <wp:docPr id="363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12122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169" type="#_x0000_t202" style="position:absolute;margin-left:129.75pt;margin-top:250.05pt;width:363.5pt;height:95.45pt;z-index:252026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" filled="f" fillcolor="#5b9bd5" strokecolor="#00b050" strokeweight="2pt">
                <v:shadow color="black [0]"/>
                <v:textbox inset="2.88pt,2.88pt,2.88pt,2.88pt">
                  <w:txbxContent>
                    <w:p w:rsidR="00043002" w:rsidRDefault="00043002" w:rsidP="0004300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25856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8582025</wp:posOffset>
                </wp:positionV>
                <wp:extent cx="1800225" cy="335280"/>
                <wp:effectExtent l="0" t="0" r="0" b="1905"/>
                <wp:wrapNone/>
                <wp:docPr id="364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jc w:val="center"/>
                            </w:pPr>
                            <w:r>
                              <w:t>Night Time Photography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170" type="#_x0000_t202" style="position:absolute;margin-left:-30pt;margin-top:675.75pt;width:141.75pt;height:26.4pt;z-index:25202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jc w:val="center"/>
                      </w:pPr>
                      <w:r>
                        <w:t>Night Time Photography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24832" behindDoc="0" locked="0" layoutInCell="1" allowOverlap="1">
                <wp:simplePos x="0" y="0"/>
                <wp:positionH relativeFrom="column">
                  <wp:posOffset>-395605</wp:posOffset>
                </wp:positionH>
                <wp:positionV relativeFrom="paragraph">
                  <wp:posOffset>6591935</wp:posOffset>
                </wp:positionV>
                <wp:extent cx="1723390" cy="328930"/>
                <wp:effectExtent l="4445" t="0" r="0" b="0"/>
                <wp:wrapNone/>
                <wp:docPr id="365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339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jc w:val="center"/>
                            </w:pPr>
                            <w:r>
                              <w:t>Sports Photography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171" type="#_x0000_t202" style="position:absolute;margin-left:-31.15pt;margin-top:519.05pt;width:135.7pt;height:25.9pt;z-index:252024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jc w:val="center"/>
                      </w:pPr>
                      <w:r>
                        <w:t>Sports Photography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23808" behindDoc="0" locked="0" layoutInCell="1" allowOverlap="1">
                <wp:simplePos x="0" y="0"/>
                <wp:positionH relativeFrom="column">
                  <wp:posOffset>-395605</wp:posOffset>
                </wp:positionH>
                <wp:positionV relativeFrom="paragraph">
                  <wp:posOffset>4391025</wp:posOffset>
                </wp:positionV>
                <wp:extent cx="1723390" cy="396240"/>
                <wp:effectExtent l="4445" t="0" r="0" b="0"/>
                <wp:wrapNone/>
                <wp:docPr id="366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339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jc w:val="center"/>
                            </w:pPr>
                            <w:r>
                              <w:t>Studio Photography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172" type="#_x0000_t202" style="position:absolute;margin-left:-31.15pt;margin-top:345.75pt;width:135.7pt;height:31.2pt;z-index:252023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jc w:val="center"/>
                      </w:pPr>
                      <w:r>
                        <w:t>Studio Photography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2022784" behindDoc="0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5296535</wp:posOffset>
            </wp:positionV>
            <wp:extent cx="1741805" cy="1295400"/>
            <wp:effectExtent l="0" t="0" r="0" b="0"/>
            <wp:wrapNone/>
            <wp:docPr id="367" name="Picture 367" descr="sports-photography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sports-photography-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202176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7538720</wp:posOffset>
            </wp:positionV>
            <wp:extent cx="1800225" cy="1012825"/>
            <wp:effectExtent l="0" t="0" r="9525" b="0"/>
            <wp:wrapNone/>
            <wp:docPr id="368" name="Picture 368" descr="maxres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maxresdefault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2020736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3126105</wp:posOffset>
            </wp:positionV>
            <wp:extent cx="1727200" cy="1242695"/>
            <wp:effectExtent l="0" t="0" r="635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1" t="31075" r="26877" b="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19712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1325880</wp:posOffset>
                </wp:positionV>
                <wp:extent cx="6600825" cy="1295400"/>
                <wp:effectExtent l="19050" t="13335" r="19050" b="15240"/>
                <wp:wrapNone/>
                <wp:docPr id="37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12954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Rain Cover        Camera Strap          Camera Bag              </w:t>
                            </w:r>
                            <w:r>
                              <w:rPr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 xml:space="preserve">DSLR Camera           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>Tripod         Zoom Lens            Flash         Backdrop           Studio Lights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 xml:space="preserve">                                Zoom Lens          Remote Shutter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173" type="#_x0000_t202" style="position:absolute;margin-left:-30pt;margin-top:104.4pt;width:519.75pt;height:102pt;z-index:25201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" filled="f" fillcolor="#5b9bd5" strokecolor="#00b050" strokeweight="2pt">
                <v:shadow color="black [0]"/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Rain Cover        Camera Strap          Camera Bag              </w:t>
                      </w:r>
                      <w:r>
                        <w:rPr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 xml:space="preserve">DSLR Camera           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</w:pPr>
                      <w:r>
                        <w:rPr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>Tripod         Zoom Lens            Flash         Backdrop           Studio Lights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</w:pPr>
                      <w:r>
                        <w:rPr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 xml:space="preserve">                                Zoom Lens          Remote Shutter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18688" behindDoc="0" locked="0" layoutInCell="1" allowOverlap="1">
                <wp:simplePos x="0" y="0"/>
                <wp:positionH relativeFrom="column">
                  <wp:posOffset>-395605</wp:posOffset>
                </wp:positionH>
                <wp:positionV relativeFrom="paragraph">
                  <wp:posOffset>459105</wp:posOffset>
                </wp:positionV>
                <wp:extent cx="6659880" cy="853440"/>
                <wp:effectExtent l="4445" t="0" r="3175" b="0"/>
                <wp:wrapNone/>
                <wp:docPr id="371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i/>
                                <w:iCs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B050"/>
                                <w:sz w:val="32"/>
                                <w:szCs w:val="32"/>
                              </w:rPr>
                              <w:t>Look at the images below and list the equipment a photographer would require for each. Choose words from the list below.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174" type="#_x0000_t202" style="position:absolute;margin-left:-31.15pt;margin-top:36.15pt;width:524.4pt;height:67.2pt;z-index:252018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i/>
                          <w:iCs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iCs/>
                          <w:color w:val="00B050"/>
                          <w:sz w:val="32"/>
                          <w:szCs w:val="32"/>
                        </w:rPr>
                        <w:t>Look at the images below and list the equipment a photographer would require for each. Choose words from the list below.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17664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-272415</wp:posOffset>
                </wp:positionV>
                <wp:extent cx="6616065" cy="716280"/>
                <wp:effectExtent l="0" t="0" r="3810" b="0"/>
                <wp:wrapNone/>
                <wp:docPr id="372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06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EL2– Identify 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 xml:space="preserve">three 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different types of equipment used in photography and show an understanding of their usage.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175" type="#_x0000_t202" style="position:absolute;margin-left:-30pt;margin-top:-21.45pt;width:520.95pt;height:56.4pt;z-index:25201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EL2– Identify </w:t>
                      </w:r>
                      <w:r>
                        <w:rPr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  <w:t xml:space="preserve">three </w:t>
                      </w:r>
                      <w:r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  <w:t>different types of equipment used in photography and show an understanding of their usage.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16640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9191625</wp:posOffset>
                </wp:positionV>
                <wp:extent cx="648335" cy="323850"/>
                <wp:effectExtent l="4445" t="0" r="4445" b="3810"/>
                <wp:wrapNone/>
                <wp:docPr id="37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176" type="#_x0000_t202" style="position:absolute;margin-left:202.1pt;margin-top:723.75pt;width:51.05pt;height:25.5pt;z-index:25201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</w:p>
    <w:p w:rsidR="008D369A" w:rsidRDefault="00043002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38144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7782560</wp:posOffset>
                </wp:positionV>
                <wp:extent cx="4617720" cy="15240"/>
                <wp:effectExtent l="13335" t="12700" r="7620" b="10160"/>
                <wp:wrapNone/>
                <wp:docPr id="352" name="Straight Arrow Connector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17720" cy="152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E9E9E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63D06" id="Straight Arrow Connector 352" o:spid="_x0000_s1026" type="#_x0000_t32" style="position:absolute;margin-left:128.55pt;margin-top:612.8pt;width:363.6pt;height:1.2pt;flip:y;z-index:252038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" strokecolor="#9e9e9e" strokeweight="1pt">
                <v:stroke dashstyle="dash"/>
                <v:shadow color="#868686"/>
              </v:shape>
            </w:pict>
          </mc:Fallback>
        </mc:AlternateContent>
      </w:r>
      <w:r w:rsidR="008D369A">
        <w:br w:type="page"/>
      </w:r>
    </w:p>
    <w:p w:rsidR="008D369A" w:rsidRDefault="00043002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2040192" behindDoc="0" locked="0" layoutInCell="1" allowOverlap="1">
                <wp:simplePos x="0" y="0"/>
                <wp:positionH relativeFrom="page">
                  <wp:posOffset>638175</wp:posOffset>
                </wp:positionH>
                <wp:positionV relativeFrom="paragraph">
                  <wp:posOffset>-635000</wp:posOffset>
                </wp:positionV>
                <wp:extent cx="1451610" cy="240665"/>
                <wp:effectExtent l="0" t="4445" r="0" b="2540"/>
                <wp:wrapNone/>
                <wp:docPr id="406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spacing w:line="256" w:lineRule="auto"/>
                            </w:pPr>
                            <w:r>
                              <w:t>Unit 16 Using a Camera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177" type="#_x0000_t202" style="position:absolute;margin-left:50.25pt;margin-top:-50pt;width:114.3pt;height:18.95pt;z-index:252040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spacing w:line="256" w:lineRule="auto"/>
                      </w:pPr>
                      <w:r>
                        <w:t>Unit 16 Using a Camera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70912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8412480</wp:posOffset>
                </wp:positionV>
                <wp:extent cx="0" cy="711200"/>
                <wp:effectExtent l="19050" t="13335" r="19050" b="18415"/>
                <wp:wrapNone/>
                <wp:docPr id="376" name="Straight Arrow Connector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1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C2A56" id="Straight Arrow Connector 376" o:spid="_x0000_s1026" type="#_x0000_t32" style="position:absolute;margin-left:285pt;margin-top:662.4pt;width:0;height:56pt;z-index:252070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69888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8444230</wp:posOffset>
                </wp:positionV>
                <wp:extent cx="0" cy="711200"/>
                <wp:effectExtent l="12700" t="19685" r="15875" b="21590"/>
                <wp:wrapNone/>
                <wp:docPr id="377" name="Straight Arrow Connector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1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E4EFA" id="Straight Arrow Connector 377" o:spid="_x0000_s1026" type="#_x0000_t32" style="position:absolute;margin-left:241pt;margin-top:664.9pt;width:0;height:56pt;z-index:252069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68864" behindDoc="0" locked="0" layoutInCell="1" allowOverlap="1">
                <wp:simplePos x="0" y="0"/>
                <wp:positionH relativeFrom="column">
                  <wp:posOffset>2527300</wp:posOffset>
                </wp:positionH>
                <wp:positionV relativeFrom="paragraph">
                  <wp:posOffset>8428355</wp:posOffset>
                </wp:positionV>
                <wp:extent cx="0" cy="711200"/>
                <wp:effectExtent l="12700" t="16510" r="15875" b="15240"/>
                <wp:wrapNone/>
                <wp:docPr id="378" name="Straight Arrow Connector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1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04EEE" id="Straight Arrow Connector 378" o:spid="_x0000_s1026" type="#_x0000_t32" style="position:absolute;margin-left:199pt;margin-top:663.65pt;width:0;height:56pt;z-index:252068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67840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8428355</wp:posOffset>
                </wp:positionV>
                <wp:extent cx="4191000" cy="728980"/>
                <wp:effectExtent l="19050" t="16510" r="19050" b="16510"/>
                <wp:wrapNone/>
                <wp:docPr id="379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7289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EL1    EL2    EL3      Teacher /Lecturer signature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178" type="#_x0000_t202" style="position:absolute;margin-left:159pt;margin-top:663.65pt;width:330pt;height:57.4pt;z-index:252067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" filled="f" fillcolor="#5b9bd5" strokecolor="black [0]" strokeweight="2pt">
                <v:shadow color="black [0]"/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EL1    EL2    EL3      Teacher /Lecturer 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66816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8428355</wp:posOffset>
                </wp:positionV>
                <wp:extent cx="6597650" cy="728980"/>
                <wp:effectExtent l="12700" t="16510" r="19050" b="16510"/>
                <wp:wrapNone/>
                <wp:docPr id="380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0" cy="7289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 student has achieved 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Materials, skills at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                                                     7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179" type="#_x0000_t202" style="position:absolute;margin-left:-29pt;margin-top:663.65pt;width:519.5pt;height:57.4pt;z-index:252066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" filled="f" fillcolor="#5b9bd5" strokecolor="black [0]" strokeweight="2pt">
                <v:shadow color="black [0]"/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 student has achieved 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Materials, skills at </w:t>
                      </w: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  <w:p w:rsidR="00043002" w:rsidRDefault="00043002" w:rsidP="00043002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                                                    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65792" behindDoc="0" locked="0" layoutInCell="1" allowOverlap="1">
                <wp:simplePos x="0" y="0"/>
                <wp:positionH relativeFrom="column">
                  <wp:posOffset>-375285</wp:posOffset>
                </wp:positionH>
                <wp:positionV relativeFrom="paragraph">
                  <wp:posOffset>8115300</wp:posOffset>
                </wp:positionV>
                <wp:extent cx="3246120" cy="0"/>
                <wp:effectExtent l="15240" t="17145" r="15240" b="20955"/>
                <wp:wrapNone/>
                <wp:docPr id="381" name="Straight Arrow Connector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612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C8BDE" id="Straight Arrow Connector 381" o:spid="_x0000_s1026" type="#_x0000_t32" style="position:absolute;margin-left:-29.55pt;margin-top:639pt;width:255.6pt;height:0;z-index:252065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64768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8406765</wp:posOffset>
                </wp:positionV>
                <wp:extent cx="3246120" cy="0"/>
                <wp:effectExtent l="19050" t="15240" r="20955" b="13335"/>
                <wp:wrapNone/>
                <wp:docPr id="382" name="Straight Arrow Connector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612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6DA1C" id="Straight Arrow Connector 382" o:spid="_x0000_s1026" type="#_x0000_t32" style="position:absolute;margin-left:-30.75pt;margin-top:661.95pt;width:255.6pt;height:0;z-index:252064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63744" behindDoc="0" locked="0" layoutInCell="1" allowOverlap="1">
                <wp:simplePos x="0" y="0"/>
                <wp:positionH relativeFrom="column">
                  <wp:posOffset>3018155</wp:posOffset>
                </wp:positionH>
                <wp:positionV relativeFrom="paragraph">
                  <wp:posOffset>8406765</wp:posOffset>
                </wp:positionV>
                <wp:extent cx="3246120" cy="0"/>
                <wp:effectExtent l="17780" t="15240" r="12700" b="13335"/>
                <wp:wrapNone/>
                <wp:docPr id="383" name="Straight Arrow Connector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612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352AF" id="Straight Arrow Connector 383" o:spid="_x0000_s1026" type="#_x0000_t32" style="position:absolute;margin-left:237.65pt;margin-top:661.95pt;width:255.6pt;height:0;z-index:252063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62720" behindDoc="0" locked="0" layoutInCell="1" allowOverlap="1">
                <wp:simplePos x="0" y="0"/>
                <wp:positionH relativeFrom="column">
                  <wp:posOffset>3018155</wp:posOffset>
                </wp:positionH>
                <wp:positionV relativeFrom="paragraph">
                  <wp:posOffset>8115300</wp:posOffset>
                </wp:positionV>
                <wp:extent cx="3246120" cy="0"/>
                <wp:effectExtent l="17780" t="17145" r="12700" b="20955"/>
                <wp:wrapNone/>
                <wp:docPr id="384" name="Straight Arrow Connector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612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2DFE5" id="Straight Arrow Connector 384" o:spid="_x0000_s1026" type="#_x0000_t32" style="position:absolute;margin-left:237.65pt;margin-top:639pt;width:255.6pt;height:0;z-index:252062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61696" behindDoc="0" locked="0" layoutInCell="1" allowOverlap="1">
                <wp:simplePos x="0" y="0"/>
                <wp:positionH relativeFrom="column">
                  <wp:posOffset>3002915</wp:posOffset>
                </wp:positionH>
                <wp:positionV relativeFrom="paragraph">
                  <wp:posOffset>6458585</wp:posOffset>
                </wp:positionV>
                <wp:extent cx="3261360" cy="724535"/>
                <wp:effectExtent l="21590" t="12700" r="12700" b="15240"/>
                <wp:wrapNone/>
                <wp:docPr id="385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7245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2nd Piece of Equipment:                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180" type="#_x0000_t202" style="position:absolute;margin-left:236.45pt;margin-top:508.55pt;width:256.8pt;height:57.05pt;z-index:252061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" filled="f" fillcolor="#5b9bd5" strokecolor="red" strokeweight="2pt">
                <v:shadow color="black [0]"/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2nd Piece of Equipment:                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60672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6458585</wp:posOffset>
                </wp:positionV>
                <wp:extent cx="3261360" cy="724535"/>
                <wp:effectExtent l="19050" t="12700" r="15240" b="15240"/>
                <wp:wrapNone/>
                <wp:docPr id="386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7245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Ist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 Piece of Equipment:                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181" type="#_x0000_t202" style="position:absolute;margin-left:-30.75pt;margin-top:508.55pt;width:256.8pt;height:57.05pt;z-index:252060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" filled="f" fillcolor="#5b9bd5" strokecolor="red" strokeweight="2pt">
                <v:shadow color="black [0]"/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</w:t>
                      </w:r>
                      <w:proofErr w:type="spellStart"/>
                      <w:r>
                        <w:rPr>
                          <w:sz w:val="36"/>
                          <w:szCs w:val="36"/>
                        </w:rPr>
                        <w:t>Ist</w:t>
                      </w:r>
                      <w:proofErr w:type="spellEnd"/>
                      <w:r>
                        <w:rPr>
                          <w:sz w:val="36"/>
                          <w:szCs w:val="36"/>
                        </w:rPr>
                        <w:t xml:space="preserve"> Piece of Equipment:                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59648" behindDoc="0" locked="0" layoutInCell="1" allowOverlap="1">
                <wp:simplePos x="0" y="0"/>
                <wp:positionH relativeFrom="column">
                  <wp:posOffset>-375285</wp:posOffset>
                </wp:positionH>
                <wp:positionV relativeFrom="paragraph">
                  <wp:posOffset>7503795</wp:posOffset>
                </wp:positionV>
                <wp:extent cx="3246120" cy="0"/>
                <wp:effectExtent l="15240" t="20955" r="15240" b="17145"/>
                <wp:wrapNone/>
                <wp:docPr id="387" name="Straight Arrow Connector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612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7BBA" id="Straight Arrow Connector 387" o:spid="_x0000_s1026" type="#_x0000_t32" style="position:absolute;margin-left:-29.55pt;margin-top:590.85pt;width:255.6pt;height:0;z-index:252059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58624" behindDoc="0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7812405</wp:posOffset>
                </wp:positionV>
                <wp:extent cx="3246120" cy="0"/>
                <wp:effectExtent l="15240" t="13335" r="15240" b="15240"/>
                <wp:wrapNone/>
                <wp:docPr id="388" name="Straight Arrow Connector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612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377F6" id="Straight Arrow Connector 388" o:spid="_x0000_s1026" type="#_x0000_t32" style="position:absolute;margin-left:-28.8pt;margin-top:615.15pt;width:255.6pt;height:0;z-index:252058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57600" behindDoc="0" locked="0" layoutInCell="1" allowOverlap="1">
                <wp:simplePos x="0" y="0"/>
                <wp:positionH relativeFrom="column">
                  <wp:posOffset>3002915</wp:posOffset>
                </wp:positionH>
                <wp:positionV relativeFrom="paragraph">
                  <wp:posOffset>7812405</wp:posOffset>
                </wp:positionV>
                <wp:extent cx="3246120" cy="0"/>
                <wp:effectExtent l="21590" t="13335" r="18415" b="15240"/>
                <wp:wrapNone/>
                <wp:docPr id="389" name="Straight Arrow Connector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612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BB4F3" id="Straight Arrow Connector 389" o:spid="_x0000_s1026" type="#_x0000_t32" style="position:absolute;margin-left:236.45pt;margin-top:615.15pt;width:255.6pt;height:0;z-index:252057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56576" behindDoc="0" locked="0" layoutInCell="1" allowOverlap="1">
                <wp:simplePos x="0" y="0"/>
                <wp:positionH relativeFrom="column">
                  <wp:posOffset>3002915</wp:posOffset>
                </wp:positionH>
                <wp:positionV relativeFrom="paragraph">
                  <wp:posOffset>7503795</wp:posOffset>
                </wp:positionV>
                <wp:extent cx="3246120" cy="0"/>
                <wp:effectExtent l="21590" t="20955" r="18415" b="17145"/>
                <wp:wrapNone/>
                <wp:docPr id="390" name="Straight Arrow Connector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612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3C880" id="Straight Arrow Connector 390" o:spid="_x0000_s1026" type="#_x0000_t32" style="position:absolute;margin-left:236.45pt;margin-top:590.85pt;width:255.6pt;height:0;z-index:252056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2055552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4741545</wp:posOffset>
            </wp:positionV>
            <wp:extent cx="2421255" cy="1355725"/>
            <wp:effectExtent l="0" t="0" r="0" b="0"/>
            <wp:wrapNone/>
            <wp:docPr id="391" name="Picture 39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images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355725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54528" behindDoc="0" locked="0" layoutInCell="1" allowOverlap="1">
                <wp:simplePos x="0" y="0"/>
                <wp:positionH relativeFrom="column">
                  <wp:posOffset>-375285</wp:posOffset>
                </wp:positionH>
                <wp:positionV relativeFrom="paragraph">
                  <wp:posOffset>4168140</wp:posOffset>
                </wp:positionV>
                <wp:extent cx="3246120" cy="0"/>
                <wp:effectExtent l="15240" t="15240" r="15240" b="13335"/>
                <wp:wrapNone/>
                <wp:docPr id="392" name="Straight Arrow Connector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612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C6388" id="Straight Arrow Connector 392" o:spid="_x0000_s1026" type="#_x0000_t32" style="position:absolute;margin-left:-29.55pt;margin-top:328.2pt;width:255.6pt;height:0;z-index:252054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53504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4459605</wp:posOffset>
                </wp:positionV>
                <wp:extent cx="3246120" cy="0"/>
                <wp:effectExtent l="19050" t="13335" r="20955" b="15240"/>
                <wp:wrapNone/>
                <wp:docPr id="393" name="Straight Arrow Connector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612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51261" id="Straight Arrow Connector 393" o:spid="_x0000_s1026" type="#_x0000_t32" style="position:absolute;margin-left:-30.75pt;margin-top:351.15pt;width:255.6pt;height:0;z-index:252053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52480" behindDoc="0" locked="0" layoutInCell="1" allowOverlap="1">
                <wp:simplePos x="0" y="0"/>
                <wp:positionH relativeFrom="column">
                  <wp:posOffset>3018155</wp:posOffset>
                </wp:positionH>
                <wp:positionV relativeFrom="paragraph">
                  <wp:posOffset>4459605</wp:posOffset>
                </wp:positionV>
                <wp:extent cx="3246120" cy="0"/>
                <wp:effectExtent l="17780" t="13335" r="12700" b="15240"/>
                <wp:wrapNone/>
                <wp:docPr id="394" name="Straight Arrow Connector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612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C20D4" id="Straight Arrow Connector 394" o:spid="_x0000_s1026" type="#_x0000_t32" style="position:absolute;margin-left:237.65pt;margin-top:351.15pt;width:255.6pt;height:0;z-index:252052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51456" behindDoc="0" locked="0" layoutInCell="1" allowOverlap="1">
                <wp:simplePos x="0" y="0"/>
                <wp:positionH relativeFrom="column">
                  <wp:posOffset>3018155</wp:posOffset>
                </wp:positionH>
                <wp:positionV relativeFrom="paragraph">
                  <wp:posOffset>4168140</wp:posOffset>
                </wp:positionV>
                <wp:extent cx="3246120" cy="0"/>
                <wp:effectExtent l="17780" t="15240" r="12700" b="13335"/>
                <wp:wrapNone/>
                <wp:docPr id="395" name="Straight Arrow Connector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612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44DC1" id="Straight Arrow Connector 395" o:spid="_x0000_s1026" type="#_x0000_t32" style="position:absolute;margin-left:237.65pt;margin-top:328.2pt;width:255.6pt;height:0;z-index:252051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50432" behindDoc="0" locked="0" layoutInCell="1" allowOverlap="1">
                <wp:simplePos x="0" y="0"/>
                <wp:positionH relativeFrom="column">
                  <wp:posOffset>3002915</wp:posOffset>
                </wp:positionH>
                <wp:positionV relativeFrom="paragraph">
                  <wp:posOffset>2550160</wp:posOffset>
                </wp:positionV>
                <wp:extent cx="3261360" cy="724535"/>
                <wp:effectExtent l="21590" t="15875" r="12700" b="21590"/>
                <wp:wrapNone/>
                <wp:docPr id="396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7245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2nd Piece of Equipment:                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182" type="#_x0000_t202" style="position:absolute;margin-left:236.45pt;margin-top:200.8pt;width:256.8pt;height:57.05pt;z-index:252050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" filled="f" fillcolor="#5b9bd5" strokecolor="red" strokeweight="2pt">
                <v:shadow color="black [0]"/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2nd Piece of Equipment:                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49408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2550160</wp:posOffset>
                </wp:positionV>
                <wp:extent cx="3261360" cy="724535"/>
                <wp:effectExtent l="13335" t="15875" r="20955" b="21590"/>
                <wp:wrapNone/>
                <wp:docPr id="397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7245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Ist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 Piece of Equipment:                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183" type="#_x0000_t202" style="position:absolute;margin-left:-31.95pt;margin-top:200.8pt;width:256.8pt;height:57.05pt;z-index:252049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" filled="f" fillcolor="#5b9bd5" strokecolor="red" strokeweight="2pt">
                <v:shadow color="black [0]"/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</w:t>
                      </w:r>
                      <w:proofErr w:type="spellStart"/>
                      <w:r>
                        <w:rPr>
                          <w:sz w:val="36"/>
                          <w:szCs w:val="36"/>
                        </w:rPr>
                        <w:t>Ist</w:t>
                      </w:r>
                      <w:proofErr w:type="spellEnd"/>
                      <w:r>
                        <w:rPr>
                          <w:sz w:val="36"/>
                          <w:szCs w:val="36"/>
                        </w:rPr>
                        <w:t xml:space="preserve"> Piece of Equipment:                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48384" behindDoc="0" locked="0" layoutInCell="1" allowOverlap="1">
                <wp:simplePos x="0" y="0"/>
                <wp:positionH relativeFrom="column">
                  <wp:posOffset>-375285</wp:posOffset>
                </wp:positionH>
                <wp:positionV relativeFrom="paragraph">
                  <wp:posOffset>3556635</wp:posOffset>
                </wp:positionV>
                <wp:extent cx="3246120" cy="0"/>
                <wp:effectExtent l="15240" t="19050" r="15240" b="19050"/>
                <wp:wrapNone/>
                <wp:docPr id="398" name="Straight Arrow Connector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612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75C6C" id="Straight Arrow Connector 398" o:spid="_x0000_s1026" type="#_x0000_t32" style="position:absolute;margin-left:-29.55pt;margin-top:280.05pt;width:255.6pt;height:0;z-index:252048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47360" behindDoc="0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3874770</wp:posOffset>
                </wp:positionV>
                <wp:extent cx="3246120" cy="0"/>
                <wp:effectExtent l="15240" t="20955" r="15240" b="17145"/>
                <wp:wrapNone/>
                <wp:docPr id="399" name="Straight Arrow Connector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612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39781" id="Straight Arrow Connector 399" o:spid="_x0000_s1026" type="#_x0000_t32" style="position:absolute;margin-left:-28.8pt;margin-top:305.1pt;width:255.6pt;height:0;z-index:252047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46336" behindDoc="0" locked="0" layoutInCell="1" allowOverlap="1">
                <wp:simplePos x="0" y="0"/>
                <wp:positionH relativeFrom="column">
                  <wp:posOffset>3002915</wp:posOffset>
                </wp:positionH>
                <wp:positionV relativeFrom="paragraph">
                  <wp:posOffset>3874770</wp:posOffset>
                </wp:positionV>
                <wp:extent cx="3246120" cy="0"/>
                <wp:effectExtent l="21590" t="20955" r="18415" b="17145"/>
                <wp:wrapNone/>
                <wp:docPr id="400" name="Straight Arrow Connector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612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D60C7" id="Straight Arrow Connector 400" o:spid="_x0000_s1026" type="#_x0000_t32" style="position:absolute;margin-left:236.45pt;margin-top:305.1pt;width:255.6pt;height:0;z-index:252046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45312" behindDoc="0" locked="0" layoutInCell="1" allowOverlap="1">
                <wp:simplePos x="0" y="0"/>
                <wp:positionH relativeFrom="column">
                  <wp:posOffset>3002915</wp:posOffset>
                </wp:positionH>
                <wp:positionV relativeFrom="paragraph">
                  <wp:posOffset>3556635</wp:posOffset>
                </wp:positionV>
                <wp:extent cx="3246120" cy="0"/>
                <wp:effectExtent l="21590" t="19050" r="18415" b="19050"/>
                <wp:wrapNone/>
                <wp:docPr id="401" name="Straight Arrow Connector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612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A4B6C" id="Straight Arrow Connector 401" o:spid="_x0000_s1026" type="#_x0000_t32" style="position:absolute;margin-left:236.45pt;margin-top:280.05pt;width:255.6pt;height:0;z-index:252045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44288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466725</wp:posOffset>
                </wp:positionV>
                <wp:extent cx="6645275" cy="777240"/>
                <wp:effectExtent l="0" t="0" r="3175" b="0"/>
                <wp:wrapNone/>
                <wp:docPr id="40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Look at the images below. Select two pieces of photography equipment from each and 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explain how they are used.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184" type="#_x0000_t202" style="position:absolute;margin-left:-30.75pt;margin-top:36.75pt;width:523.25pt;height:61.2pt;z-index:252044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Look at the images below. Select two pieces of photography equipment from each and 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explain how they are used.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2043264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1078865</wp:posOffset>
            </wp:positionV>
            <wp:extent cx="2297430" cy="1291590"/>
            <wp:effectExtent l="0" t="0" r="7620" b="3810"/>
            <wp:wrapNone/>
            <wp:docPr id="403" name="Picture 403" descr="NJ-photo-studio-rental-white-backd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NJ-photo-studio-rental-white-backdrop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291590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42240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ragraph">
                  <wp:posOffset>-321945</wp:posOffset>
                </wp:positionV>
                <wp:extent cx="7254875" cy="731520"/>
                <wp:effectExtent l="0" t="3810" r="0" b="0"/>
                <wp:wrapNone/>
                <wp:docPr id="404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487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EL3– Identify more than four different types of equipment used in Photography, </w:t>
                            </w:r>
                          </w:p>
                          <w:p w:rsidR="00043002" w:rsidRDefault="00043002" w:rsidP="00043002">
                            <w:pPr>
                              <w:widowControl w:val="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explaining how and when each is used.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185" type="#_x0000_t202" style="position:absolute;margin-left:-33.15pt;margin-top:-25.35pt;width:571.25pt;height:57.6pt;z-index:252042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EL3– Identify more than four different types of equipment used in Photography, </w:t>
                      </w:r>
                    </w:p>
                    <w:p w:rsidR="00043002" w:rsidRDefault="00043002" w:rsidP="00043002">
                      <w:pPr>
                        <w:widowControl w:val="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explaining how and when each is used.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41216" behindDoc="0" locked="0" layoutInCell="1" allowOverlap="1">
                <wp:simplePos x="0" y="0"/>
                <wp:positionH relativeFrom="column">
                  <wp:posOffset>2557145</wp:posOffset>
                </wp:positionH>
                <wp:positionV relativeFrom="paragraph">
                  <wp:posOffset>9153525</wp:posOffset>
                </wp:positionV>
                <wp:extent cx="648335" cy="323850"/>
                <wp:effectExtent l="4445" t="0" r="4445" b="3810"/>
                <wp:wrapNone/>
                <wp:docPr id="405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002" w:rsidRDefault="00043002" w:rsidP="00043002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186" type="#_x0000_t202" style="position:absolute;margin-left:201.35pt;margin-top:720.75pt;width:51.05pt;height:25.5pt;z-index:252041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043002" w:rsidRDefault="00043002" w:rsidP="00043002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</w:p>
    <w:p w:rsidR="008D369A" w:rsidRDefault="00043002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2071936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8431530</wp:posOffset>
                </wp:positionV>
                <wp:extent cx="4203700" cy="25400"/>
                <wp:effectExtent l="19050" t="13335" r="15875" b="18415"/>
                <wp:wrapNone/>
                <wp:docPr id="375" name="Straight Arrow Connector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03700" cy="254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AC9BB" id="Straight Arrow Connector 375" o:spid="_x0000_s1026" type="#_x0000_t32" style="position:absolute;margin-left:159pt;margin-top:663.9pt;width:331pt;height:2pt;flip:y;z-index:252071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" strokecolor="black [0]" strokeweight="2pt">
                <v:shadow color="black [0]"/>
              </v:shape>
            </w:pict>
          </mc:Fallback>
        </mc:AlternateContent>
      </w:r>
      <w:r w:rsidR="008D369A">
        <w:br w:type="page"/>
      </w:r>
    </w:p>
    <w:p w:rsidR="00043002" w:rsidRDefault="00043002"/>
    <w:p w:rsidR="00043002" w:rsidRDefault="00043002">
      <w:r>
        <w:br w:type="page"/>
      </w:r>
    </w:p>
    <w:p w:rsidR="00AF11ED" w:rsidRDefault="00AF11ED">
      <w:bookmarkStart w:id="0" w:name="_GoBack"/>
      <w:bookmarkEnd w:id="0"/>
    </w:p>
    <w:sectPr w:rsidR="00AF11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369A" w:rsidRDefault="008D369A" w:rsidP="008D369A">
      <w:pPr>
        <w:spacing w:after="0" w:line="240" w:lineRule="auto"/>
      </w:pPr>
      <w:r>
        <w:separator/>
      </w:r>
    </w:p>
  </w:endnote>
  <w:endnote w:type="continuationSeparator" w:id="0">
    <w:p w:rsidR="008D369A" w:rsidRDefault="008D369A" w:rsidP="008D3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 BERKLEY">
    <w:charset w:val="00"/>
    <w:family w:val="auto"/>
    <w:pitch w:val="default"/>
    <w:sig w:usb0="8000002F" w:usb1="0000000A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 BLANCA">
    <w:charset w:val="00"/>
    <w:family w:val="auto"/>
    <w:pitch w:val="default"/>
    <w:sig w:usb0="8000002F" w:usb1="0000000A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369A" w:rsidRDefault="008D369A" w:rsidP="008D369A">
      <w:pPr>
        <w:spacing w:after="0" w:line="240" w:lineRule="auto"/>
      </w:pPr>
      <w:r>
        <w:separator/>
      </w:r>
    </w:p>
  </w:footnote>
  <w:footnote w:type="continuationSeparator" w:id="0">
    <w:p w:rsidR="008D369A" w:rsidRDefault="008D369A" w:rsidP="008D36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69A"/>
    <w:rsid w:val="00043002"/>
    <w:rsid w:val="008D369A"/>
    <w:rsid w:val="00AF1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2"/>
    <o:shapelayout v:ext="edit">
      <o:idmap v:ext="edit" data="1"/>
      <o:rules v:ext="edit">
        <o:r id="V:Rule1" type="connector" idref="#_x0000_s1082"/>
        <o:r id="V:Rule2" type="connector" idref="#_x0000_s1084"/>
        <o:r id="V:Rule3" type="connector" idref="#_x0000_s1083"/>
        <o:r id="V:Rule4" type="connector" idref="#_x0000_s1085"/>
        <o:r id="V:Rule5" type="connector" idref="#_x0000_s1106"/>
        <o:r id="V:Rule6" type="connector" idref="#_x0000_s1104"/>
        <o:r id="V:Rule7" type="connector" idref="#_x0000_s1103"/>
        <o:r id="V:Rule8" type="connector" idref="#_x0000_s1110"/>
        <o:r id="V:Rule9" type="connector" idref="#_x0000_s1112"/>
        <o:r id="V:Rule10" type="connector" idref="#_x0000_s1115"/>
        <o:r id="V:Rule11" type="connector" idref="#_x0000_s1113"/>
        <o:r id="V:Rule12" type="connector" idref="#_x0000_s1107"/>
        <o:r id="V:Rule13" type="connector" idref="#_x0000_s1119"/>
        <o:r id="V:Rule14" type="connector" idref="#_x0000_s1109"/>
        <o:r id="V:Rule15" type="connector" idref="#_x0000_s1116"/>
        <o:r id="V:Rule16" type="connector" idref="#_x0000_s1118"/>
        <o:r id="V:Rule17" type="connector" idref="#_x0000_s1146"/>
        <o:r id="V:Rule18" type="connector" idref="#_x0000_s1147"/>
        <o:r id="V:Rule19" type="connector" idref="#_x0000_s1148"/>
        <o:r id="V:Rule20" type="connector" idref="#_x0000_s1145"/>
        <o:r id="V:Rule21" type="connector" idref="#_x0000_s1221"/>
        <o:r id="V:Rule22" type="connector" idref="#_x0000_s1220"/>
        <o:r id="V:Rule23" type="connector" idref="#_x0000_s1219"/>
        <o:r id="V:Rule24" type="connector" idref="#_x0000_s1210"/>
        <o:r id="V:Rule25" type="connector" idref="#_x0000_s1211"/>
        <o:r id="V:Rule26" type="connector" idref="#_x0000_s1212"/>
        <o:r id="V:Rule27" type="connector" idref="#_x0000_s1215"/>
        <o:r id="V:Rule28" type="connector" idref="#_x0000_s1218"/>
        <o:r id="V:Rule29" type="connector" idref="#_x0000_s1214"/>
        <o:r id="V:Rule30" type="connector" idref="#_x0000_s1213"/>
        <o:r id="V:Rule31" type="connector" idref="#_x0000_s1311"/>
        <o:r id="V:Rule32" type="connector" idref="#_x0000_s1310"/>
        <o:r id="V:Rule33" type="connector" idref="#_x0000_s1303"/>
        <o:r id="V:Rule34" type="connector" idref="#_x0000_s1312"/>
        <o:r id="V:Rule35" type="connector" idref="#_x0000_s1313"/>
        <o:r id="V:Rule36" type="connector" idref="#_x0000_s1315"/>
        <o:r id="V:Rule37" type="connector" idref="#_x0000_s1314"/>
        <o:r id="V:Rule38" type="connector" idref="#_x0000_s1320"/>
        <o:r id="V:Rule39" type="connector" idref="#_x0000_s1321"/>
        <o:r id="V:Rule40" type="connector" idref="#_x0000_s1319"/>
        <o:r id="V:Rule41" type="connector" idref="#_x0000_s1318"/>
        <o:r id="V:Rule42" type="connector" idref="#_x0000_s1322"/>
        <o:r id="V:Rule43" type="connector" idref="#_x0000_s1316"/>
        <o:r id="V:Rule44" type="connector" idref="#_x0000_s1317"/>
        <o:r id="V:Rule45" type="connector" idref="#_x0000_s1333"/>
        <o:r id="V:Rule46" type="connector" idref="#_x0000_s1335"/>
        <o:r id="V:Rule47" type="connector" idref="#_x0000_s1337"/>
        <o:r id="V:Rule48" type="connector" idref="#_x0000_s1336"/>
        <o:r id="V:Rule49" type="connector" idref="#_x0000_s1343"/>
        <o:r id="V:Rule50" type="connector" idref="#_x0000_s1341"/>
        <o:r id="V:Rule51" type="connector" idref="#_x0000_s1332"/>
        <o:r id="V:Rule52" type="connector" idref="#_x0000_s1339"/>
        <o:r id="V:Rule53" type="connector" idref="#_x0000_s1340"/>
        <o:r id="V:Rule54" type="connector" idref="#_x0000_s1331"/>
        <o:r id="V:Rule55" type="connector" idref="#_x0000_s1344"/>
        <o:r id="V:Rule56" type="connector" idref="#_x0000_s1327"/>
        <o:r id="V:Rule57" type="connector" idref="#_x0000_s1345"/>
        <o:r id="V:Rule58" type="connector" idref="#_x0000_s1328"/>
        <o:r id="V:Rule59" type="connector" idref="#_x0000_s1329"/>
        <o:r id="V:Rule60" type="connector" idref="#_x0000_s1353"/>
        <o:r id="V:Rule61" type="connector" idref="#_x0000_s1352"/>
        <o:r id="V:Rule62" type="connector" idref="#_x0000_s1389"/>
        <o:r id="V:Rule63" type="connector" idref="#_x0000_s1390"/>
        <o:r id="V:Rule64" type="connector" idref="#_x0000_s1394"/>
        <o:r id="V:Rule65" type="connector" idref="#_x0000_s1395"/>
        <o:r id="V:Rule66" type="connector" idref="#_x0000_s1393"/>
        <o:r id="V:Rule67" type="connector" idref="#_x0000_s1391"/>
        <o:r id="V:Rule68" type="connector" idref="#_x0000_s1399"/>
        <o:r id="V:Rule69" type="connector" idref="#_x0000_s1398"/>
        <o:r id="V:Rule70" type="connector" idref="#_x0000_s1397"/>
        <o:r id="V:Rule71" type="connector" idref="#_x0000_s1430"/>
        <o:r id="V:Rule72" type="connector" idref="#_x0000_s1429"/>
        <o:r id="V:Rule73" type="connector" idref="#_x0000_s1431"/>
        <o:r id="V:Rule74" type="connector" idref="#_x0000_s1414"/>
        <o:r id="V:Rule75" type="connector" idref="#_x0000_s1416"/>
        <o:r id="V:Rule76" type="connector" idref="#_x0000_s1424"/>
        <o:r id="V:Rule77" type="connector" idref="#_x0000_s1407"/>
        <o:r id="V:Rule78" type="connector" idref="#_x0000_s1406"/>
        <o:r id="V:Rule79" type="connector" idref="#_x0000_s1423"/>
        <o:r id="V:Rule80" type="connector" idref="#_x0000_s1425"/>
        <o:r id="V:Rule81" type="connector" idref="#_x0000_s1428"/>
        <o:r id="V:Rule82" type="connector" idref="#_x0000_s1405"/>
        <o:r id="V:Rule83" type="connector" idref="#_x0000_s1408"/>
        <o:r id="V:Rule84" type="connector" idref="#_x0000_s1419"/>
        <o:r id="V:Rule85" type="connector" idref="#_x0000_s1422"/>
        <o:r id="V:Rule86" type="connector" idref="#_x0000_s1411"/>
        <o:r id="V:Rule87" type="connector" idref="#_x0000_s1418"/>
        <o:r id="V:Rule88" type="connector" idref="#_x0000_s1413"/>
        <o:r id="V:Rule89" type="connector" idref="#_x0000_s1412"/>
        <o:r id="V:Rule90" type="connector" idref="#_x0000_s1417"/>
      </o:rules>
    </o:shapelayout>
  </w:shapeDefaults>
  <w:decimalSymbol w:val="."/>
  <w:listSeparator w:val=","/>
  <w15:chartTrackingRefBased/>
  <w15:docId w15:val="{C7BA3542-4AB3-466D-8361-5B321E756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endnotes" Target="end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20" Type="http://schemas.openxmlformats.org/officeDocument/2006/relationships/image" Target="media/image14.gif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styles" Target="styles.xml"/><Relationship Id="rId6" Type="http://schemas.openxmlformats.org/officeDocument/2006/relationships/hyperlink" Target="http://www.google.co.uk/url?sa=i&amp;rct=j&amp;q=&amp;esrc=s&amp;source=images&amp;cd=&amp;cad=rja&amp;uact=8&amp;ved=0CAMQjRxqFQoTCNaw1rf_38cCFYMU2wodizEDIg&amp;url=http://www.rewardinglearning.org.uk/&amp;psig=AFQjCNGpFfNpBAsETNiBNiy1n5XlUIt_fA&amp;ust=1441545992372912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DC902C21</Template>
  <TotalTime>17</TotalTime>
  <Pages>20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Cromie</dc:creator>
  <cp:keywords/>
  <dc:description/>
  <cp:lastModifiedBy>M Cromie</cp:lastModifiedBy>
  <cp:revision>1</cp:revision>
  <dcterms:created xsi:type="dcterms:W3CDTF">2020-03-28T20:11:00Z</dcterms:created>
  <dcterms:modified xsi:type="dcterms:W3CDTF">2020-03-28T20:28:00Z</dcterms:modified>
</cp:coreProperties>
</file>