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593" w:rsidRPr="00CC7C9F" w:rsidRDefault="00276593" w:rsidP="00276593">
      <w:pPr>
        <w:jc w:val="center"/>
        <w:rPr>
          <w:rFonts w:ascii="Times New Roman" w:hAnsi="Times New Roman" w:cs="Times New Roman"/>
          <w:b/>
          <w:sz w:val="44"/>
        </w:rPr>
      </w:pPr>
      <w:r w:rsidRPr="00CC7C9F">
        <w:rPr>
          <w:rFonts w:ascii="Times New Roman" w:hAnsi="Times New Roman" w:cs="Times New Roman"/>
          <w:b/>
          <w:sz w:val="44"/>
        </w:rPr>
        <w:t>CCEA Occupational Studies</w:t>
      </w:r>
    </w:p>
    <w:p w:rsidR="00276593" w:rsidRPr="00CC7C9F" w:rsidRDefault="00276593" w:rsidP="00276593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3B33E02" wp14:editId="5E5E86BA">
                <wp:simplePos x="0" y="0"/>
                <wp:positionH relativeFrom="column">
                  <wp:posOffset>-23751</wp:posOffset>
                </wp:positionH>
                <wp:positionV relativeFrom="paragraph">
                  <wp:posOffset>216708</wp:posOffset>
                </wp:positionV>
                <wp:extent cx="831273" cy="926276"/>
                <wp:effectExtent l="0" t="0" r="26035" b="2667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73" cy="9262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34682" w:rsidRDefault="00C34682" w:rsidP="00276593">
                            <w:pPr>
                              <w:jc w:val="center"/>
                            </w:pPr>
                            <w:r>
                              <w:t>Final Level:</w:t>
                            </w:r>
                          </w:p>
                          <w:p w:rsidR="00C34682" w:rsidRDefault="00C34682" w:rsidP="002765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" o:spid="_x0000_s1026" style="position:absolute;left:0;text-align:left;margin-left:-1.85pt;margin-top:17.05pt;width:65.45pt;height:72.9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" fillcolor="window" strokecolor="#f79646" strokeweight="2pt">
                <v:textbox>
                  <w:txbxContent>
                    <w:p w:rsidR="0025679B" w:rsidRDefault="0025679B" w:rsidP="00276593">
                      <w:pPr>
                        <w:jc w:val="center"/>
                      </w:pPr>
                      <w:r>
                        <w:t>Final Level:</w:t>
                      </w:r>
                    </w:p>
                    <w:p w:rsidR="0025679B" w:rsidRDefault="0025679B" w:rsidP="0027659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sz w:val="44"/>
        </w:rPr>
        <w:t>Entry Level</w:t>
      </w:r>
    </w:p>
    <w:p w:rsidR="00276593" w:rsidRPr="00CC7C9F" w:rsidRDefault="00276593" w:rsidP="00276593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276593" w:rsidRDefault="00276593" w:rsidP="00276593">
      <w:r w:rsidRPr="00CC7C9F">
        <w:rPr>
          <w:rFonts w:ascii="Arial" w:eastAsia="Times New Roman" w:hAnsi="Arial" w:cs="Arial"/>
          <w:noProof/>
          <w:color w:val="0000FF"/>
          <w:sz w:val="24"/>
          <w:szCs w:val="24"/>
          <w:lang w:eastAsia="en-GB"/>
        </w:rPr>
        <w:drawing>
          <wp:anchor distT="0" distB="0" distL="114300" distR="114300" simplePos="0" relativeHeight="251653120" behindDoc="0" locked="0" layoutInCell="1" allowOverlap="1" wp14:anchorId="6B6369A8" wp14:editId="5FD934EF">
            <wp:simplePos x="0" y="0"/>
            <wp:positionH relativeFrom="column">
              <wp:posOffset>2348703</wp:posOffset>
            </wp:positionH>
            <wp:positionV relativeFrom="paragraph">
              <wp:posOffset>135639</wp:posOffset>
            </wp:positionV>
            <wp:extent cx="1148080" cy="563245"/>
            <wp:effectExtent l="0" t="0" r="0" b="8255"/>
            <wp:wrapSquare wrapText="bothSides"/>
            <wp:docPr id="1" name="Picture 1" descr="https://encrypted-tbn1.gstatic.com/images?q=tbn:ANd9GcTJ9tqxeGI21DlLf8WYJ-nfu3kHi_4TDbpyE31zr9apd6nB6kGUUK3jV2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1.gstatic.com/images?q=tbn:ANd9GcTJ9tqxeGI21DlLf8WYJ-nfu3kHi_4TDbpyE31zr9apd6nB6kGUUK3jV2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593" w:rsidRDefault="00276593" w:rsidP="00276593"/>
    <w:p w:rsidR="00276593" w:rsidRDefault="00276593" w:rsidP="00276593"/>
    <w:p w:rsidR="00276593" w:rsidRDefault="00276593" w:rsidP="00276593"/>
    <w:p w:rsidR="00276593" w:rsidRPr="00CC7C9F" w:rsidRDefault="00766900" w:rsidP="00276593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 xml:space="preserve">Creative Crafts </w:t>
      </w:r>
    </w:p>
    <w:p w:rsidR="00276593" w:rsidRPr="00CC7C9F" w:rsidRDefault="0025679B" w:rsidP="00276593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 xml:space="preserve">Unit 11: </w:t>
      </w:r>
      <w:r w:rsidR="00276593">
        <w:rPr>
          <w:rFonts w:ascii="Times New Roman" w:hAnsi="Times New Roman" w:cs="Times New Roman"/>
          <w:b/>
          <w:sz w:val="44"/>
        </w:rPr>
        <w:t xml:space="preserve">Making </w:t>
      </w:r>
      <w:r>
        <w:rPr>
          <w:rFonts w:ascii="Times New Roman" w:hAnsi="Times New Roman" w:cs="Times New Roman"/>
          <w:b/>
          <w:sz w:val="44"/>
        </w:rPr>
        <w:t xml:space="preserve">a Gift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76593" w:rsidTr="00115FB2">
        <w:tc>
          <w:tcPr>
            <w:tcW w:w="4508" w:type="dxa"/>
          </w:tcPr>
          <w:p w:rsidR="00276593" w:rsidRPr="00CC7C9F" w:rsidRDefault="00276593" w:rsidP="00115F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C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Candidate Name </w:t>
            </w:r>
          </w:p>
        </w:tc>
        <w:tc>
          <w:tcPr>
            <w:tcW w:w="4508" w:type="dxa"/>
          </w:tcPr>
          <w:p w:rsidR="00276593" w:rsidRPr="00CC7C9F" w:rsidRDefault="00276593" w:rsidP="00115F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76593" w:rsidTr="00115FB2">
        <w:tc>
          <w:tcPr>
            <w:tcW w:w="4508" w:type="dxa"/>
          </w:tcPr>
          <w:p w:rsidR="00276593" w:rsidRPr="00CC7C9F" w:rsidRDefault="00276593" w:rsidP="00115F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C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Candidate Number </w:t>
            </w:r>
          </w:p>
        </w:tc>
        <w:tc>
          <w:tcPr>
            <w:tcW w:w="4508" w:type="dxa"/>
          </w:tcPr>
          <w:p w:rsidR="00276593" w:rsidRPr="00CC7C9F" w:rsidRDefault="00276593" w:rsidP="00115F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76593" w:rsidTr="00115FB2">
        <w:tc>
          <w:tcPr>
            <w:tcW w:w="4508" w:type="dxa"/>
          </w:tcPr>
          <w:p w:rsidR="00276593" w:rsidRPr="00CC7C9F" w:rsidRDefault="00276593" w:rsidP="00115F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C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Teaching Centre Name </w:t>
            </w:r>
          </w:p>
        </w:tc>
        <w:tc>
          <w:tcPr>
            <w:tcW w:w="4508" w:type="dxa"/>
          </w:tcPr>
          <w:p w:rsidR="00276593" w:rsidRPr="00CC7C9F" w:rsidRDefault="00276593" w:rsidP="00115F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Longstone Special School</w:t>
            </w:r>
          </w:p>
        </w:tc>
      </w:tr>
      <w:tr w:rsidR="00276593" w:rsidTr="00115FB2">
        <w:tc>
          <w:tcPr>
            <w:tcW w:w="4508" w:type="dxa"/>
          </w:tcPr>
          <w:p w:rsidR="00276593" w:rsidRPr="00CC7C9F" w:rsidRDefault="00276593" w:rsidP="00115F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C9F">
              <w:rPr>
                <w:rFonts w:ascii="Times New Roman" w:hAnsi="Times New Roman" w:cs="Times New Roman"/>
                <w:b/>
                <w:sz w:val="28"/>
                <w:szCs w:val="28"/>
              </w:rPr>
              <w:t>Teaching Centre Number</w:t>
            </w:r>
          </w:p>
        </w:tc>
        <w:tc>
          <w:tcPr>
            <w:tcW w:w="4508" w:type="dxa"/>
          </w:tcPr>
          <w:p w:rsidR="00276593" w:rsidRPr="00CC7C9F" w:rsidRDefault="00276593" w:rsidP="00115F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71551</w:t>
            </w:r>
          </w:p>
        </w:tc>
      </w:tr>
      <w:tr w:rsidR="00276593" w:rsidTr="00115FB2">
        <w:tc>
          <w:tcPr>
            <w:tcW w:w="4508" w:type="dxa"/>
          </w:tcPr>
          <w:p w:rsidR="00276593" w:rsidRPr="00CC7C9F" w:rsidRDefault="00276593" w:rsidP="00115F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C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Administration Centre Name </w:t>
            </w:r>
          </w:p>
        </w:tc>
        <w:tc>
          <w:tcPr>
            <w:tcW w:w="4508" w:type="dxa"/>
          </w:tcPr>
          <w:p w:rsidR="00276593" w:rsidRPr="00CC7C9F" w:rsidRDefault="00276593" w:rsidP="00115F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76593" w:rsidTr="00115FB2">
        <w:tc>
          <w:tcPr>
            <w:tcW w:w="4508" w:type="dxa"/>
          </w:tcPr>
          <w:p w:rsidR="00276593" w:rsidRPr="00CC7C9F" w:rsidRDefault="00276593" w:rsidP="00115F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C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Administration Centre Number </w:t>
            </w:r>
          </w:p>
        </w:tc>
        <w:tc>
          <w:tcPr>
            <w:tcW w:w="4508" w:type="dxa"/>
          </w:tcPr>
          <w:p w:rsidR="00276593" w:rsidRPr="00CC7C9F" w:rsidRDefault="00276593" w:rsidP="00115F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76593" w:rsidTr="00115FB2">
        <w:tc>
          <w:tcPr>
            <w:tcW w:w="4508" w:type="dxa"/>
          </w:tcPr>
          <w:p w:rsidR="00276593" w:rsidRPr="00CC7C9F" w:rsidRDefault="00276593" w:rsidP="00115F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C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Pathway </w:t>
            </w:r>
          </w:p>
        </w:tc>
        <w:tc>
          <w:tcPr>
            <w:tcW w:w="4508" w:type="dxa"/>
          </w:tcPr>
          <w:p w:rsidR="00276593" w:rsidRPr="00CC7C9F" w:rsidRDefault="00276593" w:rsidP="00115F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Creative Crafts</w:t>
            </w:r>
          </w:p>
        </w:tc>
      </w:tr>
    </w:tbl>
    <w:p w:rsidR="00276593" w:rsidRDefault="00276593" w:rsidP="00276593"/>
    <w:p w:rsidR="00276593" w:rsidRDefault="0027659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C6184D9" wp14:editId="54325944">
                <wp:simplePos x="0" y="0"/>
                <wp:positionH relativeFrom="margin">
                  <wp:posOffset>-110461</wp:posOffset>
                </wp:positionH>
                <wp:positionV relativeFrom="paragraph">
                  <wp:posOffset>65405</wp:posOffset>
                </wp:positionV>
                <wp:extent cx="5751830" cy="1318260"/>
                <wp:effectExtent l="0" t="0" r="20320" b="152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1830" cy="1318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4682" w:rsidRPr="00CC7C9F" w:rsidRDefault="00C34682" w:rsidP="0027659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CC7C9F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I certify that the evidence submitted for this unit is my own work:</w:t>
                            </w:r>
                          </w:p>
                          <w:p w:rsidR="00C34682" w:rsidRPr="00CC7C9F" w:rsidRDefault="00C34682" w:rsidP="0027659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  <w:p w:rsidR="00C34682" w:rsidRPr="00CC7C9F" w:rsidRDefault="00C34682" w:rsidP="0027659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CC7C9F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Learner Signature: 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7" style="position:absolute;margin-left:-8.7pt;margin-top:5.15pt;width:452.9pt;height:103.8pt;z-index:251656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" fillcolor="white [3212]" strokecolor="black [3213]" strokeweight="2pt">
                <v:textbox>
                  <w:txbxContent>
                    <w:p w:rsidR="0025679B" w:rsidRPr="00CC7C9F" w:rsidRDefault="0025679B" w:rsidP="00276593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CC7C9F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I certify that the evidence submitted for this unit is my own work:</w:t>
                      </w:r>
                    </w:p>
                    <w:p w:rsidR="0025679B" w:rsidRPr="00CC7C9F" w:rsidRDefault="0025679B" w:rsidP="00276593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  <w:p w:rsidR="0025679B" w:rsidRPr="00CC7C9F" w:rsidRDefault="0025679B" w:rsidP="00276593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CC7C9F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Learner Signature: ………………………………………………………………………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76593" w:rsidRDefault="00276593"/>
    <w:p w:rsidR="00276593" w:rsidRDefault="00276593"/>
    <w:p w:rsidR="00276593" w:rsidRDefault="00276593"/>
    <w:p w:rsidR="00276593" w:rsidRDefault="00276593"/>
    <w:p w:rsidR="001A60B1" w:rsidRDefault="001A60B1" w:rsidP="001A60B1">
      <w:pPr>
        <w:spacing w:after="200" w:line="276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B84C21" wp14:editId="464D72EB">
                <wp:simplePos x="0" y="0"/>
                <wp:positionH relativeFrom="margin">
                  <wp:posOffset>-109855</wp:posOffset>
                </wp:positionH>
                <wp:positionV relativeFrom="paragraph">
                  <wp:posOffset>127635</wp:posOffset>
                </wp:positionV>
                <wp:extent cx="5751830" cy="1318260"/>
                <wp:effectExtent l="0" t="0" r="20320" b="152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1830" cy="1318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4682" w:rsidRDefault="00C34682" w:rsidP="0027659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I certify that the evidence submitted for this unit is the work of: ………………………………….</w:t>
                            </w:r>
                          </w:p>
                          <w:p w:rsidR="00C34682" w:rsidRPr="00CC7C9F" w:rsidRDefault="00C34682" w:rsidP="0027659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Teacher Signature: …………………………………….                  Date: 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8" style="position:absolute;margin-left:-8.65pt;margin-top:10.05pt;width:452.9pt;height:103.8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" fillcolor="white [3212]" strokecolor="black [3213]" strokeweight="2pt">
                <v:textbox>
                  <w:txbxContent>
                    <w:p w:rsidR="0025679B" w:rsidRDefault="0025679B" w:rsidP="00276593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I certify that the evidence submitted for this unit is the work of: ………………………………….</w:t>
                      </w:r>
                    </w:p>
                    <w:p w:rsidR="0025679B" w:rsidRPr="00CC7C9F" w:rsidRDefault="0025679B" w:rsidP="00276593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Teacher Signature: …………………………………….                  Date: ………………………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A60B1" w:rsidRDefault="001A60B1" w:rsidP="001A60B1">
      <w:pPr>
        <w:spacing w:after="200" w:line="276" w:lineRule="auto"/>
      </w:pPr>
    </w:p>
    <w:p w:rsidR="001A60B1" w:rsidRDefault="001A60B1" w:rsidP="001A60B1">
      <w:pPr>
        <w:spacing w:after="200" w:line="276" w:lineRule="auto"/>
      </w:pPr>
    </w:p>
    <w:p w:rsidR="001A60B1" w:rsidRDefault="001A60B1" w:rsidP="001A60B1">
      <w:pPr>
        <w:spacing w:after="200" w:line="276" w:lineRule="auto"/>
      </w:pPr>
    </w:p>
    <w:p w:rsidR="001A60B1" w:rsidRDefault="001A60B1" w:rsidP="001A60B1">
      <w:pPr>
        <w:spacing w:after="200" w:line="276" w:lineRule="auto"/>
      </w:pPr>
    </w:p>
    <w:p w:rsidR="00061225" w:rsidRPr="00061225" w:rsidRDefault="00061225" w:rsidP="00061225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061225">
        <w:rPr>
          <w:rFonts w:ascii="Comic Sans MS" w:hAnsi="Comic Sans MS"/>
          <w:b/>
          <w:sz w:val="24"/>
          <w:szCs w:val="24"/>
          <w:u w:val="single"/>
        </w:rPr>
        <w:lastRenderedPageBreak/>
        <w:t xml:space="preserve">Photographs of End Products </w:t>
      </w:r>
    </w:p>
    <w:p w:rsidR="00061225" w:rsidRDefault="00061225" w:rsidP="001A60B1">
      <w:pPr>
        <w:spacing w:after="200" w:line="276" w:lineRule="auto"/>
      </w:pPr>
    </w:p>
    <w:p w:rsidR="00061225" w:rsidRDefault="00061225" w:rsidP="001A60B1">
      <w:pPr>
        <w:spacing w:after="200" w:line="276" w:lineRule="auto"/>
      </w:pPr>
    </w:p>
    <w:p w:rsidR="00061225" w:rsidRDefault="00061225" w:rsidP="001A60B1">
      <w:pPr>
        <w:spacing w:after="200" w:line="276" w:lineRule="auto"/>
      </w:pPr>
    </w:p>
    <w:p w:rsidR="00061225" w:rsidRDefault="00061225" w:rsidP="001A60B1">
      <w:pPr>
        <w:spacing w:after="200" w:line="276" w:lineRule="auto"/>
      </w:pPr>
    </w:p>
    <w:p w:rsidR="00061225" w:rsidRDefault="00061225" w:rsidP="001A60B1">
      <w:pPr>
        <w:spacing w:after="200" w:line="276" w:lineRule="auto"/>
      </w:pPr>
    </w:p>
    <w:p w:rsidR="00061225" w:rsidRDefault="00061225" w:rsidP="001A60B1">
      <w:pPr>
        <w:spacing w:after="200" w:line="276" w:lineRule="auto"/>
      </w:pPr>
    </w:p>
    <w:p w:rsidR="00061225" w:rsidRDefault="00061225" w:rsidP="001A60B1">
      <w:pPr>
        <w:spacing w:after="200" w:line="276" w:lineRule="auto"/>
      </w:pPr>
    </w:p>
    <w:p w:rsidR="00061225" w:rsidRDefault="00061225" w:rsidP="001A60B1">
      <w:pPr>
        <w:spacing w:after="200" w:line="276" w:lineRule="auto"/>
      </w:pPr>
    </w:p>
    <w:p w:rsidR="00061225" w:rsidRDefault="00061225" w:rsidP="001A60B1">
      <w:pPr>
        <w:spacing w:after="200" w:line="276" w:lineRule="auto"/>
      </w:pPr>
    </w:p>
    <w:p w:rsidR="00061225" w:rsidRDefault="00061225" w:rsidP="001A60B1">
      <w:pPr>
        <w:spacing w:after="200" w:line="276" w:lineRule="auto"/>
      </w:pPr>
    </w:p>
    <w:p w:rsidR="00061225" w:rsidRDefault="00061225" w:rsidP="001A60B1">
      <w:pPr>
        <w:spacing w:after="200" w:line="276" w:lineRule="auto"/>
      </w:pPr>
    </w:p>
    <w:p w:rsidR="00061225" w:rsidRDefault="00061225" w:rsidP="001A60B1">
      <w:pPr>
        <w:spacing w:after="200" w:line="276" w:lineRule="auto"/>
      </w:pPr>
    </w:p>
    <w:p w:rsidR="00061225" w:rsidRDefault="00061225" w:rsidP="001A60B1">
      <w:pPr>
        <w:spacing w:after="200" w:line="276" w:lineRule="auto"/>
      </w:pPr>
    </w:p>
    <w:p w:rsidR="00061225" w:rsidRDefault="00061225" w:rsidP="001A60B1">
      <w:pPr>
        <w:spacing w:after="200" w:line="276" w:lineRule="auto"/>
      </w:pPr>
    </w:p>
    <w:p w:rsidR="00061225" w:rsidRDefault="00061225" w:rsidP="001A60B1">
      <w:pPr>
        <w:spacing w:after="200" w:line="276" w:lineRule="auto"/>
      </w:pPr>
    </w:p>
    <w:p w:rsidR="00061225" w:rsidRDefault="00061225" w:rsidP="001A60B1">
      <w:pPr>
        <w:spacing w:after="200" w:line="276" w:lineRule="auto"/>
      </w:pPr>
    </w:p>
    <w:p w:rsidR="00061225" w:rsidRDefault="00061225" w:rsidP="001A60B1">
      <w:pPr>
        <w:spacing w:after="200" w:line="276" w:lineRule="auto"/>
      </w:pPr>
    </w:p>
    <w:p w:rsidR="00061225" w:rsidRDefault="00061225" w:rsidP="001A60B1">
      <w:pPr>
        <w:spacing w:after="200" w:line="276" w:lineRule="auto"/>
      </w:pPr>
    </w:p>
    <w:p w:rsidR="00061225" w:rsidRDefault="00061225" w:rsidP="001A60B1">
      <w:pPr>
        <w:spacing w:after="200" w:line="276" w:lineRule="auto"/>
      </w:pPr>
    </w:p>
    <w:p w:rsidR="00061225" w:rsidRDefault="00061225" w:rsidP="001A60B1">
      <w:pPr>
        <w:spacing w:after="200" w:line="276" w:lineRule="auto"/>
      </w:pPr>
    </w:p>
    <w:p w:rsidR="00061225" w:rsidRDefault="00061225" w:rsidP="001A60B1">
      <w:pPr>
        <w:spacing w:after="200" w:line="276" w:lineRule="auto"/>
      </w:pPr>
    </w:p>
    <w:p w:rsidR="00061225" w:rsidRDefault="00061225" w:rsidP="001A60B1">
      <w:pPr>
        <w:spacing w:after="200" w:line="276" w:lineRule="auto"/>
      </w:pPr>
    </w:p>
    <w:p w:rsidR="00061225" w:rsidRDefault="00061225" w:rsidP="001A60B1">
      <w:pPr>
        <w:spacing w:after="200" w:line="276" w:lineRule="auto"/>
      </w:pPr>
    </w:p>
    <w:p w:rsidR="00061225" w:rsidRDefault="00061225" w:rsidP="001A60B1">
      <w:pPr>
        <w:spacing w:after="200" w:line="276" w:lineRule="auto"/>
      </w:pPr>
    </w:p>
    <w:p w:rsidR="00061225" w:rsidRDefault="00061225" w:rsidP="001A60B1">
      <w:pPr>
        <w:spacing w:after="200" w:line="276" w:lineRule="auto"/>
      </w:pPr>
    </w:p>
    <w:p w:rsidR="00061225" w:rsidRDefault="00061225" w:rsidP="001A60B1">
      <w:pPr>
        <w:spacing w:after="200" w:line="276" w:lineRule="auto"/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Pr="0025679B" w:rsidRDefault="0025679B" w:rsidP="0025679B">
      <w:pPr>
        <w:spacing w:after="200" w:line="276" w:lineRule="auto"/>
        <w:jc w:val="center"/>
        <w:rPr>
          <w:b/>
          <w:noProof/>
          <w:sz w:val="36"/>
          <w:lang w:eastAsia="en-GB"/>
        </w:rPr>
      </w:pPr>
      <w:r w:rsidRPr="0025679B">
        <w:rPr>
          <w:b/>
          <w:noProof/>
          <w:sz w:val="36"/>
          <w:lang w:eastAsia="en-GB"/>
        </w:rPr>
        <w:lastRenderedPageBreak/>
        <w:t>Tracking Grid</w:t>
      </w: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Pr="0025679B" w:rsidRDefault="0025679B" w:rsidP="0025679B">
      <w:pPr>
        <w:spacing w:after="200" w:line="276" w:lineRule="auto"/>
        <w:jc w:val="center"/>
        <w:rPr>
          <w:b/>
          <w:noProof/>
          <w:sz w:val="36"/>
          <w:lang w:eastAsia="en-GB"/>
        </w:rPr>
      </w:pPr>
      <w:r w:rsidRPr="0025679B">
        <w:rPr>
          <w:b/>
          <w:noProof/>
          <w:sz w:val="36"/>
          <w:lang w:eastAsia="en-GB"/>
        </w:rPr>
        <w:lastRenderedPageBreak/>
        <w:t>Tracking Grid</w:t>
      </w: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Pr="0025679B" w:rsidRDefault="0025679B" w:rsidP="0025679B">
      <w:pPr>
        <w:spacing w:after="200" w:line="276" w:lineRule="auto"/>
        <w:jc w:val="center"/>
        <w:rPr>
          <w:b/>
          <w:noProof/>
          <w:sz w:val="36"/>
          <w:lang w:eastAsia="en-GB"/>
        </w:rPr>
      </w:pPr>
      <w:r w:rsidRPr="0025679B">
        <w:rPr>
          <w:b/>
          <w:noProof/>
          <w:sz w:val="36"/>
          <w:lang w:eastAsia="en-GB"/>
        </w:rPr>
        <w:lastRenderedPageBreak/>
        <w:t>Tracking Grid</w:t>
      </w: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Pr="0025679B" w:rsidRDefault="0025679B" w:rsidP="0025679B">
      <w:pPr>
        <w:spacing w:after="200" w:line="276" w:lineRule="auto"/>
        <w:jc w:val="center"/>
        <w:rPr>
          <w:b/>
          <w:noProof/>
          <w:sz w:val="36"/>
          <w:lang w:eastAsia="en-GB"/>
        </w:rPr>
      </w:pPr>
      <w:r w:rsidRPr="0025679B">
        <w:rPr>
          <w:b/>
          <w:noProof/>
          <w:sz w:val="36"/>
          <w:lang w:eastAsia="en-GB"/>
        </w:rPr>
        <w:lastRenderedPageBreak/>
        <w:t>Tracking Grid</w:t>
      </w: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Pr="0025679B" w:rsidRDefault="0025679B" w:rsidP="0025679B">
      <w:pPr>
        <w:spacing w:after="200" w:line="276" w:lineRule="auto"/>
        <w:jc w:val="center"/>
        <w:rPr>
          <w:b/>
          <w:noProof/>
          <w:sz w:val="36"/>
          <w:lang w:eastAsia="en-GB"/>
        </w:rPr>
      </w:pPr>
      <w:r w:rsidRPr="0025679B">
        <w:rPr>
          <w:b/>
          <w:noProof/>
          <w:sz w:val="36"/>
          <w:lang w:eastAsia="en-GB"/>
        </w:rPr>
        <w:lastRenderedPageBreak/>
        <w:t>Tracking Grid</w:t>
      </w: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Pr="0025679B" w:rsidRDefault="0025679B" w:rsidP="0025679B">
      <w:pPr>
        <w:spacing w:after="200" w:line="276" w:lineRule="auto"/>
        <w:jc w:val="center"/>
        <w:rPr>
          <w:b/>
          <w:noProof/>
          <w:sz w:val="36"/>
          <w:lang w:eastAsia="en-GB"/>
        </w:rPr>
      </w:pPr>
      <w:r w:rsidRPr="0025679B">
        <w:rPr>
          <w:b/>
          <w:noProof/>
          <w:sz w:val="36"/>
          <w:lang w:eastAsia="en-GB"/>
        </w:rPr>
        <w:lastRenderedPageBreak/>
        <w:t>Tracking Grid</w:t>
      </w: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Pr="0025679B" w:rsidRDefault="0025679B" w:rsidP="0025679B">
      <w:pPr>
        <w:spacing w:after="200" w:line="276" w:lineRule="auto"/>
        <w:jc w:val="center"/>
        <w:rPr>
          <w:b/>
          <w:noProof/>
          <w:sz w:val="36"/>
          <w:lang w:eastAsia="en-GB"/>
        </w:rPr>
      </w:pPr>
      <w:r w:rsidRPr="0025679B">
        <w:rPr>
          <w:b/>
          <w:noProof/>
          <w:sz w:val="36"/>
          <w:lang w:eastAsia="en-GB"/>
        </w:rPr>
        <w:lastRenderedPageBreak/>
        <w:t>Tracking Grid</w:t>
      </w: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Pr="0025679B" w:rsidRDefault="0025679B" w:rsidP="0025679B">
      <w:pPr>
        <w:spacing w:after="200" w:line="276" w:lineRule="auto"/>
        <w:jc w:val="center"/>
        <w:rPr>
          <w:b/>
          <w:noProof/>
          <w:sz w:val="36"/>
          <w:lang w:eastAsia="en-GB"/>
        </w:rPr>
      </w:pPr>
      <w:r w:rsidRPr="0025679B">
        <w:rPr>
          <w:b/>
          <w:noProof/>
          <w:sz w:val="36"/>
          <w:lang w:eastAsia="en-GB"/>
        </w:rPr>
        <w:lastRenderedPageBreak/>
        <w:t>Tracking Grid</w:t>
      </w: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Pr="0025679B" w:rsidRDefault="0025679B" w:rsidP="0025679B">
      <w:pPr>
        <w:spacing w:after="200" w:line="276" w:lineRule="auto"/>
        <w:jc w:val="center"/>
        <w:rPr>
          <w:b/>
          <w:noProof/>
          <w:sz w:val="36"/>
          <w:lang w:eastAsia="en-GB"/>
        </w:rPr>
      </w:pPr>
      <w:r w:rsidRPr="0025679B">
        <w:rPr>
          <w:b/>
          <w:noProof/>
          <w:sz w:val="36"/>
          <w:lang w:eastAsia="en-GB"/>
        </w:rPr>
        <w:lastRenderedPageBreak/>
        <w:t>Tracking Grid</w:t>
      </w: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Pr="0025679B" w:rsidRDefault="0025679B" w:rsidP="0025679B">
      <w:pPr>
        <w:spacing w:after="200" w:line="276" w:lineRule="auto"/>
        <w:jc w:val="center"/>
        <w:rPr>
          <w:b/>
          <w:noProof/>
          <w:sz w:val="36"/>
          <w:lang w:eastAsia="en-GB"/>
        </w:rPr>
      </w:pPr>
      <w:r w:rsidRPr="0025679B">
        <w:rPr>
          <w:b/>
          <w:noProof/>
          <w:sz w:val="36"/>
          <w:lang w:eastAsia="en-GB"/>
        </w:rPr>
        <w:lastRenderedPageBreak/>
        <w:t>Tracking Grid</w:t>
      </w: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5679B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1A60B1" w:rsidRPr="001A60B1" w:rsidRDefault="0025679B" w:rsidP="001A60B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57568" behindDoc="0" locked="0" layoutInCell="1" allowOverlap="1" wp14:anchorId="6CED743C" wp14:editId="6C911A81">
            <wp:simplePos x="0" y="0"/>
            <wp:positionH relativeFrom="column">
              <wp:posOffset>-119380</wp:posOffset>
            </wp:positionH>
            <wp:positionV relativeFrom="paragraph">
              <wp:posOffset>272415</wp:posOffset>
            </wp:positionV>
            <wp:extent cx="6035675" cy="4059555"/>
            <wp:effectExtent l="0" t="0" r="3175" b="0"/>
            <wp:wrapSquare wrapText="bothSides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40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832" w:rsidRDefault="00D36832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Pr="0025679B" w:rsidRDefault="0025679B" w:rsidP="0025679B">
      <w:pPr>
        <w:spacing w:after="200" w:line="276" w:lineRule="auto"/>
        <w:jc w:val="center"/>
        <w:rPr>
          <w:b/>
          <w:noProof/>
          <w:sz w:val="28"/>
          <w:lang w:eastAsia="en-GB"/>
        </w:rPr>
      </w:pPr>
      <w:r w:rsidRPr="0025679B">
        <w:rPr>
          <w:b/>
          <w:noProof/>
          <w:sz w:val="28"/>
          <w:lang w:eastAsia="en-GB"/>
        </w:rPr>
        <w:lastRenderedPageBreak/>
        <w:t>Assessment Criteria</w:t>
      </w: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Pr="0025679B" w:rsidRDefault="0025679B" w:rsidP="0025679B">
      <w:pPr>
        <w:spacing w:after="200" w:line="276" w:lineRule="auto"/>
        <w:jc w:val="center"/>
        <w:rPr>
          <w:b/>
          <w:noProof/>
          <w:sz w:val="28"/>
          <w:lang w:eastAsia="en-GB"/>
        </w:rPr>
      </w:pPr>
      <w:r w:rsidRPr="0025679B">
        <w:rPr>
          <w:b/>
          <w:noProof/>
          <w:sz w:val="28"/>
          <w:lang w:eastAsia="en-GB"/>
        </w:rPr>
        <w:lastRenderedPageBreak/>
        <w:t>Assessment Criteria</w:t>
      </w: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Pr="0025679B" w:rsidRDefault="0025679B" w:rsidP="0025679B">
      <w:pPr>
        <w:spacing w:after="200" w:line="276" w:lineRule="auto"/>
        <w:jc w:val="center"/>
        <w:rPr>
          <w:b/>
          <w:noProof/>
          <w:sz w:val="28"/>
          <w:lang w:eastAsia="en-GB"/>
        </w:rPr>
      </w:pPr>
      <w:r w:rsidRPr="0025679B">
        <w:rPr>
          <w:b/>
          <w:noProof/>
          <w:sz w:val="28"/>
          <w:lang w:eastAsia="en-GB"/>
        </w:rPr>
        <w:lastRenderedPageBreak/>
        <w:t>Assessment Criteria</w:t>
      </w: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Pr="0025679B" w:rsidRDefault="0025679B" w:rsidP="0025679B">
      <w:pPr>
        <w:spacing w:after="200" w:line="276" w:lineRule="auto"/>
        <w:jc w:val="center"/>
        <w:rPr>
          <w:b/>
          <w:noProof/>
          <w:sz w:val="28"/>
          <w:lang w:eastAsia="en-GB"/>
        </w:rPr>
      </w:pPr>
      <w:r w:rsidRPr="0025679B">
        <w:rPr>
          <w:b/>
          <w:noProof/>
          <w:sz w:val="28"/>
          <w:lang w:eastAsia="en-GB"/>
        </w:rPr>
        <w:lastRenderedPageBreak/>
        <w:t>Assessment Criteria</w:t>
      </w: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noProof/>
          <w:lang w:eastAsia="en-GB"/>
        </w:rPr>
      </w:pPr>
    </w:p>
    <w:p w:rsidR="0025679B" w:rsidRDefault="0025679B" w:rsidP="001A60B1">
      <w:pPr>
        <w:spacing w:after="200" w:line="276" w:lineRule="auto"/>
        <w:rPr>
          <w:rFonts w:ascii="Comic Sans MS" w:hAnsi="Comic Sans MS"/>
          <w:sz w:val="24"/>
          <w:szCs w:val="24"/>
        </w:rPr>
      </w:pPr>
    </w:p>
    <w:p w:rsidR="001A60B1" w:rsidRDefault="001A60B1" w:rsidP="006E0A4B">
      <w:pPr>
        <w:jc w:val="center"/>
        <w:rPr>
          <w:rFonts w:ascii="Comic Sans MS" w:hAnsi="Comic Sans MS"/>
          <w:b/>
          <w:sz w:val="52"/>
          <w:szCs w:val="24"/>
          <w:u w:val="single"/>
        </w:rPr>
      </w:pPr>
      <w:r w:rsidRPr="00A36855">
        <w:rPr>
          <w:rFonts w:ascii="Comic Sans MS" w:hAnsi="Comic Sans MS"/>
          <w:b/>
          <w:sz w:val="52"/>
          <w:szCs w:val="24"/>
          <w:u w:val="single"/>
        </w:rPr>
        <w:lastRenderedPageBreak/>
        <w:t>A01</w:t>
      </w:r>
      <w:r>
        <w:rPr>
          <w:rFonts w:ascii="Comic Sans MS" w:hAnsi="Comic Sans MS"/>
          <w:b/>
          <w:sz w:val="52"/>
          <w:szCs w:val="24"/>
          <w:u w:val="single"/>
        </w:rPr>
        <w:t>Knowledge Check</w:t>
      </w:r>
    </w:p>
    <w:p w:rsidR="001A60B1" w:rsidRDefault="001A60B1" w:rsidP="001A60B1">
      <w:pPr>
        <w:rPr>
          <w:rFonts w:ascii="Comic Sans MS" w:hAnsi="Comic Sans MS"/>
          <w:b/>
          <w:sz w:val="24"/>
          <w:szCs w:val="24"/>
        </w:rPr>
      </w:pPr>
    </w:p>
    <w:p w:rsidR="001A60B1" w:rsidRPr="00633869" w:rsidRDefault="001A60B1" w:rsidP="001A60B1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633869">
        <w:rPr>
          <w:rFonts w:ascii="Comic Sans MS" w:hAnsi="Comic Sans MS"/>
          <w:b/>
          <w:sz w:val="24"/>
          <w:szCs w:val="24"/>
          <w:u w:val="single"/>
        </w:rPr>
        <w:t>Health and Safety, Environment and Related Careers</w:t>
      </w:r>
    </w:p>
    <w:p w:rsidR="001A60B1" w:rsidRDefault="001A60B1" w:rsidP="001A60B1">
      <w:pPr>
        <w:rPr>
          <w:rFonts w:ascii="Comic Sans MS" w:hAnsi="Comic Sans MS"/>
          <w:b/>
          <w:sz w:val="24"/>
          <w:szCs w:val="24"/>
        </w:rPr>
      </w:pPr>
    </w:p>
    <w:p w:rsidR="001A60B1" w:rsidRDefault="001A60B1" w:rsidP="001A60B1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In this section you will: </w:t>
      </w:r>
    </w:p>
    <w:p w:rsidR="001A60B1" w:rsidRDefault="001A60B1" w:rsidP="001A60B1">
      <w:pPr>
        <w:rPr>
          <w:rFonts w:ascii="Comic Sans MS" w:hAnsi="Comic Sans MS"/>
          <w:b/>
          <w:sz w:val="24"/>
          <w:szCs w:val="24"/>
        </w:rPr>
      </w:pPr>
    </w:p>
    <w:p w:rsidR="001A60B1" w:rsidRPr="001A60B1" w:rsidRDefault="001A60B1" w:rsidP="001A60B1">
      <w:pPr>
        <w:pStyle w:val="ListParagraph"/>
        <w:numPr>
          <w:ilvl w:val="0"/>
          <w:numId w:val="1"/>
        </w:numPr>
        <w:spacing w:line="360" w:lineRule="auto"/>
        <w:ind w:left="714" w:hanging="357"/>
        <w:rPr>
          <w:rFonts w:ascii="Comic Sans MS" w:hAnsi="Comic Sans MS"/>
          <w:b/>
          <w:color w:val="FF0000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Identify a job opportunity in the crafts industry</w:t>
      </w:r>
      <w:r w:rsidRPr="001A60B1">
        <w:rPr>
          <w:rFonts w:ascii="Comic Sans MS" w:hAnsi="Comic Sans MS"/>
          <w:b/>
          <w:color w:val="00B050"/>
          <w:sz w:val="24"/>
          <w:szCs w:val="24"/>
        </w:rPr>
        <w:t xml:space="preserve">, identify one place of work in the crafts industry </w:t>
      </w:r>
      <w:r>
        <w:rPr>
          <w:rFonts w:ascii="Comic Sans MS" w:hAnsi="Comic Sans MS"/>
          <w:b/>
          <w:sz w:val="24"/>
          <w:szCs w:val="24"/>
        </w:rPr>
        <w:t xml:space="preserve">and </w:t>
      </w:r>
      <w:r w:rsidRPr="001A60B1">
        <w:rPr>
          <w:rFonts w:ascii="Comic Sans MS" w:hAnsi="Comic Sans MS"/>
          <w:b/>
          <w:color w:val="FF0000"/>
          <w:sz w:val="24"/>
          <w:szCs w:val="24"/>
        </w:rPr>
        <w:t xml:space="preserve">state at least two roles and responsibilities of the position.  </w:t>
      </w:r>
    </w:p>
    <w:p w:rsidR="001A60B1" w:rsidRDefault="001A60B1" w:rsidP="001A60B1">
      <w:pPr>
        <w:pStyle w:val="ListParagraph"/>
        <w:numPr>
          <w:ilvl w:val="0"/>
          <w:numId w:val="1"/>
        </w:numPr>
        <w:spacing w:line="360" w:lineRule="auto"/>
        <w:ind w:left="714" w:hanging="357"/>
        <w:rPr>
          <w:rFonts w:ascii="Comic Sans MS" w:hAnsi="Comic Sans MS"/>
          <w:b/>
          <w:color w:val="00B050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Recognise a potential health and safety hazard in the crafts industry, </w:t>
      </w:r>
      <w:r w:rsidRPr="001A60B1">
        <w:rPr>
          <w:rFonts w:ascii="Comic Sans MS" w:hAnsi="Comic Sans MS"/>
          <w:b/>
          <w:color w:val="FF0000"/>
          <w:sz w:val="24"/>
          <w:szCs w:val="24"/>
        </w:rPr>
        <w:t xml:space="preserve">two health and safety rules </w:t>
      </w:r>
      <w:r>
        <w:rPr>
          <w:rFonts w:ascii="Comic Sans MS" w:hAnsi="Comic Sans MS"/>
          <w:b/>
          <w:sz w:val="24"/>
          <w:szCs w:val="24"/>
        </w:rPr>
        <w:t xml:space="preserve">and the </w:t>
      </w:r>
      <w:r w:rsidRPr="001A60B1">
        <w:rPr>
          <w:rFonts w:ascii="Comic Sans MS" w:hAnsi="Comic Sans MS"/>
          <w:b/>
          <w:color w:val="00B050"/>
          <w:sz w:val="24"/>
          <w:szCs w:val="24"/>
        </w:rPr>
        <w:t>potential consequences of non-compliance.</w:t>
      </w:r>
    </w:p>
    <w:p w:rsidR="001A60B1" w:rsidRDefault="001A60B1" w:rsidP="001A60B1">
      <w:pPr>
        <w:pStyle w:val="ListParagraph"/>
        <w:numPr>
          <w:ilvl w:val="0"/>
          <w:numId w:val="1"/>
        </w:numPr>
        <w:spacing w:line="360" w:lineRule="auto"/>
        <w:ind w:left="714" w:hanging="357"/>
        <w:rPr>
          <w:rFonts w:ascii="Comic Sans MS" w:hAnsi="Comic Sans MS"/>
          <w:b/>
          <w:color w:val="FF0000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Recognise what is meant by the 3R’s,</w:t>
      </w:r>
      <w:r w:rsidR="005A34A2">
        <w:rPr>
          <w:rFonts w:ascii="Comic Sans MS" w:hAnsi="Comic Sans MS"/>
          <w:b/>
          <w:sz w:val="24"/>
          <w:szCs w:val="24"/>
        </w:rPr>
        <w:t xml:space="preserve"> </w:t>
      </w:r>
      <w:r w:rsidR="005A34A2" w:rsidRPr="005A34A2">
        <w:rPr>
          <w:rFonts w:ascii="Comic Sans MS" w:hAnsi="Comic Sans MS"/>
          <w:b/>
          <w:color w:val="00B050"/>
          <w:sz w:val="24"/>
          <w:szCs w:val="24"/>
        </w:rPr>
        <w:t>identify what is meant by the 3Rs</w:t>
      </w:r>
      <w:r w:rsidRPr="005A34A2">
        <w:rPr>
          <w:rFonts w:ascii="Comic Sans MS" w:hAnsi="Comic Sans MS"/>
          <w:b/>
          <w:color w:val="00B050"/>
          <w:sz w:val="24"/>
          <w:szCs w:val="24"/>
        </w:rPr>
        <w:t xml:space="preserve"> </w:t>
      </w:r>
      <w:r>
        <w:rPr>
          <w:rFonts w:ascii="Comic Sans MS" w:hAnsi="Comic Sans MS"/>
          <w:b/>
          <w:sz w:val="24"/>
          <w:szCs w:val="24"/>
        </w:rPr>
        <w:t xml:space="preserve">and </w:t>
      </w:r>
      <w:r w:rsidRPr="001A60B1">
        <w:rPr>
          <w:rFonts w:ascii="Comic Sans MS" w:hAnsi="Comic Sans MS"/>
          <w:b/>
          <w:color w:val="FF0000"/>
          <w:sz w:val="24"/>
          <w:szCs w:val="24"/>
        </w:rPr>
        <w:t>explain why recycling is important.</w:t>
      </w:r>
    </w:p>
    <w:p w:rsidR="001A60B1" w:rsidRDefault="001A60B1" w:rsidP="001A60B1">
      <w:pPr>
        <w:spacing w:line="360" w:lineRule="auto"/>
        <w:rPr>
          <w:rFonts w:ascii="Comic Sans MS" w:hAnsi="Comic Sans MS"/>
          <w:sz w:val="24"/>
          <w:szCs w:val="24"/>
        </w:rPr>
      </w:pPr>
    </w:p>
    <w:p w:rsidR="001A60B1" w:rsidRDefault="001A60B1" w:rsidP="001A60B1">
      <w:pPr>
        <w:spacing w:line="360" w:lineRule="auto"/>
        <w:rPr>
          <w:rFonts w:ascii="Comic Sans MS" w:hAnsi="Comic Sans MS"/>
          <w:sz w:val="24"/>
          <w:szCs w:val="24"/>
        </w:rPr>
      </w:pPr>
    </w:p>
    <w:p w:rsidR="001A60B1" w:rsidRDefault="001A60B1" w:rsidP="001A60B1">
      <w:pPr>
        <w:spacing w:line="360" w:lineRule="auto"/>
        <w:rPr>
          <w:rFonts w:ascii="Comic Sans MS" w:hAnsi="Comic Sans MS"/>
          <w:sz w:val="24"/>
          <w:szCs w:val="24"/>
        </w:rPr>
      </w:pPr>
    </w:p>
    <w:p w:rsidR="001A60B1" w:rsidRDefault="001A60B1" w:rsidP="001A60B1">
      <w:pPr>
        <w:spacing w:line="360" w:lineRule="auto"/>
        <w:rPr>
          <w:rFonts w:ascii="Comic Sans MS" w:hAnsi="Comic Sans MS"/>
          <w:sz w:val="24"/>
          <w:szCs w:val="24"/>
        </w:rPr>
      </w:pPr>
    </w:p>
    <w:p w:rsidR="001A60B1" w:rsidRDefault="001A60B1" w:rsidP="001A60B1">
      <w:pPr>
        <w:spacing w:line="360" w:lineRule="auto"/>
        <w:rPr>
          <w:rFonts w:ascii="Comic Sans MS" w:hAnsi="Comic Sans MS"/>
          <w:sz w:val="24"/>
          <w:szCs w:val="24"/>
        </w:rPr>
      </w:pPr>
    </w:p>
    <w:p w:rsidR="001A60B1" w:rsidRDefault="001A60B1" w:rsidP="001A60B1">
      <w:pPr>
        <w:spacing w:line="360" w:lineRule="auto"/>
        <w:rPr>
          <w:rFonts w:ascii="Comic Sans MS" w:hAnsi="Comic Sans MS"/>
          <w:sz w:val="24"/>
          <w:szCs w:val="24"/>
        </w:rPr>
      </w:pPr>
    </w:p>
    <w:p w:rsidR="001A60B1" w:rsidRDefault="001A60B1" w:rsidP="001A60B1">
      <w:pPr>
        <w:spacing w:line="360" w:lineRule="auto"/>
        <w:rPr>
          <w:rFonts w:ascii="Comic Sans MS" w:hAnsi="Comic Sans MS"/>
          <w:sz w:val="24"/>
          <w:szCs w:val="24"/>
        </w:rPr>
      </w:pPr>
    </w:p>
    <w:p w:rsidR="001A60B1" w:rsidRDefault="001A60B1" w:rsidP="001A60B1">
      <w:pPr>
        <w:spacing w:line="360" w:lineRule="auto"/>
        <w:rPr>
          <w:rFonts w:ascii="Comic Sans MS" w:hAnsi="Comic Sans MS"/>
          <w:sz w:val="24"/>
          <w:szCs w:val="24"/>
        </w:rPr>
      </w:pPr>
    </w:p>
    <w:p w:rsidR="001A60B1" w:rsidRDefault="001A60B1" w:rsidP="001A60B1">
      <w:pPr>
        <w:spacing w:line="360" w:lineRule="auto"/>
        <w:rPr>
          <w:rFonts w:ascii="Comic Sans MS" w:hAnsi="Comic Sans MS"/>
          <w:sz w:val="24"/>
          <w:szCs w:val="24"/>
        </w:rPr>
      </w:pPr>
    </w:p>
    <w:p w:rsidR="001A60B1" w:rsidRPr="001A60B1" w:rsidRDefault="001A60B1" w:rsidP="001A60B1">
      <w:pPr>
        <w:spacing w:line="36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1A60B1">
        <w:rPr>
          <w:rFonts w:ascii="Comic Sans MS" w:hAnsi="Comic Sans MS"/>
          <w:b/>
          <w:sz w:val="24"/>
          <w:szCs w:val="24"/>
          <w:u w:val="single"/>
        </w:rPr>
        <w:lastRenderedPageBreak/>
        <w:t>AO1 Health and Safety, Environment and Related Careers</w:t>
      </w:r>
    </w:p>
    <w:p w:rsidR="001A60B1" w:rsidRDefault="001A6E5E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EL1: Circle the job</w:t>
      </w:r>
      <w:r w:rsidR="001A60B1">
        <w:rPr>
          <w:rFonts w:ascii="Comic Sans MS" w:hAnsi="Comic Sans MS"/>
          <w:b/>
          <w:sz w:val="24"/>
          <w:szCs w:val="24"/>
        </w:rPr>
        <w:t xml:space="preserve"> related to an opportunity in the Crafts industry.</w:t>
      </w:r>
    </w:p>
    <w:p w:rsidR="001A60B1" w:rsidRDefault="001A60B1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  <w:r w:rsidRPr="001A60B1">
        <w:rPr>
          <w:rFonts w:ascii="Comic Sans MS" w:hAnsi="Comic Sans MS"/>
          <w:b/>
          <w:color w:val="00B050"/>
          <w:sz w:val="24"/>
          <w:szCs w:val="24"/>
        </w:rPr>
        <w:t>EL2: Draw a line from each job to the correct place of work</w:t>
      </w:r>
      <w:r>
        <w:rPr>
          <w:rFonts w:ascii="Comic Sans MS" w:hAnsi="Comic Sans MS"/>
          <w:b/>
          <w:color w:val="00B050"/>
          <w:sz w:val="24"/>
          <w:szCs w:val="24"/>
        </w:rPr>
        <w:t xml:space="preserve"> </w:t>
      </w:r>
    </w:p>
    <w:p w:rsidR="001A60B1" w:rsidRDefault="001A60B1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5A34A2" w:rsidRPr="005A34A2" w:rsidRDefault="005A34A2" w:rsidP="005A34A2">
      <w:pPr>
        <w:spacing w:line="240" w:lineRule="auto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  <w:r>
        <w:rPr>
          <w:rFonts w:ascii="Comic Sans MS" w:hAnsi="Comic Sans MS"/>
          <w:b/>
          <w:noProof/>
          <w:color w:val="00B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4FF67D" wp14:editId="0FB00263">
                <wp:simplePos x="0" y="0"/>
                <wp:positionH relativeFrom="column">
                  <wp:posOffset>3366523</wp:posOffset>
                </wp:positionH>
                <wp:positionV relativeFrom="paragraph">
                  <wp:posOffset>133482</wp:posOffset>
                </wp:positionV>
                <wp:extent cx="2743200" cy="86677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866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682" w:rsidRPr="001A6E5E" w:rsidRDefault="00C34682" w:rsidP="001A6E5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A6E5E">
                              <w:rPr>
                                <w:sz w:val="36"/>
                                <w:szCs w:val="36"/>
                              </w:rPr>
                              <w:t>Salon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9" style="position:absolute;margin-left:265.1pt;margin-top:10.5pt;width:3in;height:68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" fillcolor="white [3201]" strokecolor="#4f81bd [3204]" strokeweight="2pt">
                <v:textbox>
                  <w:txbxContent>
                    <w:p w:rsidR="0025679B" w:rsidRPr="001A6E5E" w:rsidRDefault="0025679B" w:rsidP="001A6E5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1A6E5E">
                        <w:rPr>
                          <w:sz w:val="36"/>
                          <w:szCs w:val="36"/>
                        </w:rPr>
                        <w:t>Salon</w:t>
                      </w:r>
                    </w:p>
                  </w:txbxContent>
                </v:textbox>
              </v:rect>
            </w:pict>
          </mc:Fallback>
        </mc:AlternateContent>
      </w:r>
      <w:r w:rsidRPr="005A34A2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0677ED18" wp14:editId="41CF6B30">
            <wp:extent cx="1231024" cy="1104405"/>
            <wp:effectExtent l="0" t="0" r="7620" b="635"/>
            <wp:docPr id="80" name="Picture 80" descr="Image result for ceramic designer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eramic designer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95"/>
                    <a:stretch/>
                  </pic:blipFill>
                  <pic:spPr bwMode="auto">
                    <a:xfrm>
                      <a:off x="0" y="0"/>
                      <a:ext cx="1231000" cy="110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0B1" w:rsidRDefault="005A34A2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  <w:r>
        <w:rPr>
          <w:rFonts w:ascii="Comic Sans MS" w:hAnsi="Comic Sans MS"/>
          <w:b/>
          <w:noProof/>
          <w:color w:val="00B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DD47B5" wp14:editId="7514DA2B">
                <wp:simplePos x="0" y="0"/>
                <wp:positionH relativeFrom="column">
                  <wp:posOffset>1714731</wp:posOffset>
                </wp:positionH>
                <wp:positionV relativeFrom="paragraph">
                  <wp:posOffset>357505</wp:posOffset>
                </wp:positionV>
                <wp:extent cx="2743200" cy="86677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866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682" w:rsidRPr="001A6E5E" w:rsidRDefault="00C34682" w:rsidP="001A6E5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A6E5E">
                              <w:rPr>
                                <w:sz w:val="36"/>
                                <w:szCs w:val="36"/>
                              </w:rPr>
                              <w:t>Court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30" style="position:absolute;margin-left:135pt;margin-top:28.15pt;width:3in;height:68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" fillcolor="white [3201]" strokecolor="#4f81bd [3204]" strokeweight="2pt">
                <v:textbox>
                  <w:txbxContent>
                    <w:p w:rsidR="0025679B" w:rsidRPr="001A6E5E" w:rsidRDefault="0025679B" w:rsidP="001A6E5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1A6E5E">
                        <w:rPr>
                          <w:sz w:val="36"/>
                          <w:szCs w:val="36"/>
                        </w:rPr>
                        <w:t>Court House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758592" behindDoc="0" locked="0" layoutInCell="1" allowOverlap="1" wp14:anchorId="48E0E8D1" wp14:editId="77507D21">
            <wp:simplePos x="0" y="0"/>
            <wp:positionH relativeFrom="column">
              <wp:posOffset>0</wp:posOffset>
            </wp:positionH>
            <wp:positionV relativeFrom="paragraph">
              <wp:posOffset>353695</wp:posOffset>
            </wp:positionV>
            <wp:extent cx="1526540" cy="914400"/>
            <wp:effectExtent l="0" t="0" r="0" b="0"/>
            <wp:wrapSquare wrapText="bothSides"/>
            <wp:docPr id="81" name="irc_mi" descr="Image result for judge uk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judge uk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E5E" w:rsidRDefault="001A6E5E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1A6E5E" w:rsidRDefault="001A6E5E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1A6E5E" w:rsidRDefault="005A34A2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59616" behindDoc="0" locked="0" layoutInCell="1" allowOverlap="1" wp14:anchorId="708F4F10" wp14:editId="44D901C9">
            <wp:simplePos x="0" y="0"/>
            <wp:positionH relativeFrom="column">
              <wp:posOffset>-1736090</wp:posOffset>
            </wp:positionH>
            <wp:positionV relativeFrom="paragraph">
              <wp:posOffset>352425</wp:posOffset>
            </wp:positionV>
            <wp:extent cx="2026920" cy="1139825"/>
            <wp:effectExtent l="0" t="0" r="0" b="3175"/>
            <wp:wrapSquare wrapText="bothSides"/>
            <wp:docPr id="82" name="irc_mi" descr="Image result for hairdresser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hairdresser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E5E" w:rsidRDefault="003D3EB6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  <w:r>
        <w:rPr>
          <w:rFonts w:ascii="Comic Sans MS" w:hAnsi="Comic Sans MS"/>
          <w:b/>
          <w:noProof/>
          <w:color w:val="00B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2C0665" wp14:editId="58FE4E92">
                <wp:simplePos x="0" y="0"/>
                <wp:positionH relativeFrom="column">
                  <wp:posOffset>1311275</wp:posOffset>
                </wp:positionH>
                <wp:positionV relativeFrom="paragraph">
                  <wp:posOffset>47625</wp:posOffset>
                </wp:positionV>
                <wp:extent cx="2743200" cy="86677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866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682" w:rsidRPr="001A6E5E" w:rsidRDefault="00C34682" w:rsidP="001A6E5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A6E5E">
                              <w:rPr>
                                <w:sz w:val="36"/>
                                <w:szCs w:val="36"/>
                              </w:rPr>
                              <w:t>Building 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31" style="position:absolute;margin-left:103.25pt;margin-top:3.75pt;width:3in;height:68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" fillcolor="white [3201]" strokecolor="#4f81bd [3204]" strokeweight="2pt">
                <v:textbox>
                  <w:txbxContent>
                    <w:p w:rsidR="0025679B" w:rsidRPr="001A6E5E" w:rsidRDefault="0025679B" w:rsidP="001A6E5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1A6E5E">
                        <w:rPr>
                          <w:sz w:val="36"/>
                          <w:szCs w:val="36"/>
                        </w:rPr>
                        <w:t>Building Site</w:t>
                      </w:r>
                    </w:p>
                  </w:txbxContent>
                </v:textbox>
              </v:rect>
            </w:pict>
          </mc:Fallback>
        </mc:AlternateContent>
      </w:r>
    </w:p>
    <w:p w:rsidR="001A6E5E" w:rsidRDefault="001A6E5E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1A6E5E" w:rsidRDefault="001A6E5E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1A6E5E" w:rsidRDefault="005A34A2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  <w:r>
        <w:rPr>
          <w:rFonts w:ascii="Comic Sans MS" w:hAnsi="Comic Sans MS"/>
          <w:b/>
          <w:noProof/>
          <w:color w:val="00B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6D29D8" wp14:editId="61EB3176">
                <wp:simplePos x="0" y="0"/>
                <wp:positionH relativeFrom="column">
                  <wp:posOffset>1774809</wp:posOffset>
                </wp:positionH>
                <wp:positionV relativeFrom="paragraph">
                  <wp:posOffset>202376</wp:posOffset>
                </wp:positionV>
                <wp:extent cx="2743200" cy="866775"/>
                <wp:effectExtent l="0" t="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866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682" w:rsidRPr="001A6E5E" w:rsidRDefault="00C34682" w:rsidP="001A6E5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A6E5E">
                              <w:rPr>
                                <w:sz w:val="36"/>
                                <w:szCs w:val="36"/>
                              </w:rPr>
                              <w:t>Restaurant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32" style="position:absolute;margin-left:139.75pt;margin-top:15.95pt;width:3in;height:68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" fillcolor="white [3201]" strokecolor="#4f81bd [3204]" strokeweight="2pt">
                <v:textbox>
                  <w:txbxContent>
                    <w:p w:rsidR="0025679B" w:rsidRPr="001A6E5E" w:rsidRDefault="0025679B" w:rsidP="001A6E5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1A6E5E">
                        <w:rPr>
                          <w:sz w:val="36"/>
                          <w:szCs w:val="36"/>
                        </w:rPr>
                        <w:t>Restaurant</w:t>
                      </w:r>
                    </w:p>
                  </w:txbxContent>
                </v:textbox>
              </v:rect>
            </w:pict>
          </mc:Fallback>
        </mc:AlternateContent>
      </w:r>
      <w:r w:rsidRPr="005A34A2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61664" behindDoc="0" locked="0" layoutInCell="1" allowOverlap="1" wp14:anchorId="7CBF2C1C" wp14:editId="4D0C2ED3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1471930" cy="1412875"/>
            <wp:effectExtent l="0" t="0" r="0" b="0"/>
            <wp:wrapSquare wrapText="bothSides"/>
            <wp:docPr id="84" name="Picture 84" descr="Image result for builder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uilder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217"/>
                    <a:stretch/>
                  </pic:blipFill>
                  <pic:spPr bwMode="auto">
                    <a:xfrm>
                      <a:off x="0" y="0"/>
                      <a:ext cx="147193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4A2" w:rsidRPr="005A34A2" w:rsidRDefault="005A34A2" w:rsidP="005A34A2">
      <w:pPr>
        <w:spacing w:line="240" w:lineRule="auto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</w:p>
    <w:p w:rsidR="001A6E5E" w:rsidRDefault="001A6E5E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1A6E5E" w:rsidRDefault="001A6E5E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1A6E5E" w:rsidRDefault="005A34A2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  <w:r w:rsidRPr="005A34A2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60640" behindDoc="0" locked="0" layoutInCell="1" allowOverlap="1" wp14:anchorId="752DD354" wp14:editId="7A112177">
            <wp:simplePos x="0" y="0"/>
            <wp:positionH relativeFrom="column">
              <wp:posOffset>142240</wp:posOffset>
            </wp:positionH>
            <wp:positionV relativeFrom="paragraph">
              <wp:posOffset>135255</wp:posOffset>
            </wp:positionV>
            <wp:extent cx="1259840" cy="1555115"/>
            <wp:effectExtent l="0" t="0" r="0" b="6985"/>
            <wp:wrapSquare wrapText="bothSides"/>
            <wp:docPr id="83" name="Picture 83" descr="Image result for waiter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waiter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E5E" w:rsidRDefault="005A34A2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  <w:r>
        <w:rPr>
          <w:rFonts w:ascii="Comic Sans MS" w:hAnsi="Comic Sans MS"/>
          <w:b/>
          <w:noProof/>
          <w:color w:val="00B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B37CC5" wp14:editId="0AC65169">
                <wp:simplePos x="0" y="0"/>
                <wp:positionH relativeFrom="column">
                  <wp:posOffset>1845294</wp:posOffset>
                </wp:positionH>
                <wp:positionV relativeFrom="paragraph">
                  <wp:posOffset>77470</wp:posOffset>
                </wp:positionV>
                <wp:extent cx="2743200" cy="86677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866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682" w:rsidRPr="001A6E5E" w:rsidRDefault="00C34682" w:rsidP="001A6E5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A6E5E">
                              <w:rPr>
                                <w:sz w:val="36"/>
                                <w:szCs w:val="36"/>
                              </w:rPr>
                              <w:t>Studio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33" style="position:absolute;margin-left:145.3pt;margin-top:6.1pt;width:3in;height:68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" fillcolor="white [3201]" strokecolor="#4f81bd [3204]" strokeweight="2pt">
                <v:textbox>
                  <w:txbxContent>
                    <w:p w:rsidR="0025679B" w:rsidRPr="001A6E5E" w:rsidRDefault="0025679B" w:rsidP="001A6E5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1A6E5E">
                        <w:rPr>
                          <w:sz w:val="36"/>
                          <w:szCs w:val="36"/>
                        </w:rPr>
                        <w:t>Studio</w:t>
                      </w:r>
                    </w:p>
                  </w:txbxContent>
                </v:textbox>
              </v:rect>
            </w:pict>
          </mc:Fallback>
        </mc:AlternateContent>
      </w:r>
    </w:p>
    <w:p w:rsidR="001A6E5E" w:rsidRPr="00946B11" w:rsidRDefault="00946B11" w:rsidP="001A60B1">
      <w:pPr>
        <w:spacing w:line="360" w:lineRule="auto"/>
        <w:rPr>
          <w:rFonts w:ascii="Comic Sans MS" w:hAnsi="Comic Sans MS"/>
          <w:b/>
          <w:color w:val="FF0000"/>
          <w:sz w:val="24"/>
          <w:szCs w:val="24"/>
        </w:rPr>
      </w:pPr>
      <w:r w:rsidRPr="00946B11">
        <w:rPr>
          <w:rFonts w:ascii="Comic Sans MS" w:hAnsi="Comic Sans MS"/>
          <w:b/>
          <w:color w:val="FF0000"/>
          <w:sz w:val="24"/>
          <w:szCs w:val="24"/>
        </w:rPr>
        <w:lastRenderedPageBreak/>
        <w:t xml:space="preserve">El3 State at least two roles and responsibilities of a position </w:t>
      </w:r>
    </w:p>
    <w:p w:rsidR="00946B11" w:rsidRDefault="003D3EB6" w:rsidP="00946B11">
      <w:pPr>
        <w:spacing w:line="360" w:lineRule="auto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This is Joan sh</w:t>
      </w:r>
      <w:r w:rsidR="00946B11">
        <w:rPr>
          <w:rFonts w:ascii="Comic Sans MS" w:hAnsi="Comic Sans MS"/>
          <w:b/>
          <w:sz w:val="24"/>
          <w:szCs w:val="24"/>
        </w:rPr>
        <w:t>e is a ___________________________</w:t>
      </w:r>
    </w:p>
    <w:p w:rsidR="00946B11" w:rsidRDefault="00946B11" w:rsidP="00946B11">
      <w:pPr>
        <w:spacing w:line="360" w:lineRule="auto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Verdana" w:hAnsi="Verdan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1F9CC2" wp14:editId="07CDA49C">
                <wp:simplePos x="0" y="0"/>
                <wp:positionH relativeFrom="column">
                  <wp:posOffset>4871085</wp:posOffset>
                </wp:positionH>
                <wp:positionV relativeFrom="paragraph">
                  <wp:posOffset>121285</wp:posOffset>
                </wp:positionV>
                <wp:extent cx="1197610" cy="2348865"/>
                <wp:effectExtent l="0" t="0" r="21590" b="1333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2348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34682" w:rsidRPr="00946B11" w:rsidRDefault="00C34682" w:rsidP="00946B11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946B11">
                              <w:rPr>
                                <w:sz w:val="28"/>
                              </w:rPr>
                              <w:t>Chef</w:t>
                            </w:r>
                          </w:p>
                          <w:p w:rsidR="00C34682" w:rsidRPr="00946B11" w:rsidRDefault="00C34682" w:rsidP="00946B11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C34682" w:rsidRPr="00946B11" w:rsidRDefault="00C34682" w:rsidP="00946B11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946B11">
                              <w:rPr>
                                <w:sz w:val="28"/>
                              </w:rPr>
                              <w:t>Plumber</w:t>
                            </w:r>
                          </w:p>
                          <w:p w:rsidR="00C34682" w:rsidRPr="00946B11" w:rsidRDefault="00C34682" w:rsidP="00946B11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C34682" w:rsidRPr="00946B11" w:rsidRDefault="00C34682" w:rsidP="00946B11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946B11">
                              <w:rPr>
                                <w:sz w:val="28"/>
                              </w:rPr>
                              <w:t xml:space="preserve">Secretary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34" style="position:absolute;left:0;text-align:left;margin-left:383.55pt;margin-top:9.55pt;width:94.3pt;height:184.9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" fillcolor="window" strokecolor="#f79646" strokeweight="2pt">
                <v:textbox>
                  <w:txbxContent>
                    <w:p w:rsidR="0025679B" w:rsidRPr="00946B11" w:rsidRDefault="0025679B" w:rsidP="00946B11">
                      <w:pPr>
                        <w:jc w:val="center"/>
                        <w:rPr>
                          <w:sz w:val="28"/>
                        </w:rPr>
                      </w:pPr>
                      <w:r w:rsidRPr="00946B11">
                        <w:rPr>
                          <w:sz w:val="28"/>
                        </w:rPr>
                        <w:t>Chef</w:t>
                      </w:r>
                    </w:p>
                    <w:p w:rsidR="0025679B" w:rsidRPr="00946B11" w:rsidRDefault="0025679B" w:rsidP="00946B11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25679B" w:rsidRPr="00946B11" w:rsidRDefault="0025679B" w:rsidP="00946B11">
                      <w:pPr>
                        <w:jc w:val="center"/>
                        <w:rPr>
                          <w:sz w:val="28"/>
                        </w:rPr>
                      </w:pPr>
                      <w:r w:rsidRPr="00946B11">
                        <w:rPr>
                          <w:sz w:val="28"/>
                        </w:rPr>
                        <w:t>Plumber</w:t>
                      </w:r>
                    </w:p>
                    <w:p w:rsidR="0025679B" w:rsidRPr="00946B11" w:rsidRDefault="0025679B" w:rsidP="00946B11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25679B" w:rsidRPr="00946B11" w:rsidRDefault="0025679B" w:rsidP="00946B11">
                      <w:pPr>
                        <w:jc w:val="center"/>
                        <w:rPr>
                          <w:sz w:val="28"/>
                        </w:rPr>
                      </w:pPr>
                      <w:r w:rsidRPr="00946B11">
                        <w:rPr>
                          <w:sz w:val="28"/>
                        </w:rPr>
                        <w:t xml:space="preserve">Secretary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hAnsi="Verdan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BC92B1" wp14:editId="7B5467D0">
                <wp:simplePos x="0" y="0"/>
                <wp:positionH relativeFrom="column">
                  <wp:posOffset>-204952</wp:posOffset>
                </wp:positionH>
                <wp:positionV relativeFrom="paragraph">
                  <wp:posOffset>121592</wp:posOffset>
                </wp:positionV>
                <wp:extent cx="1197610" cy="2349062"/>
                <wp:effectExtent l="0" t="0" r="21590" b="1333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23490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682" w:rsidRDefault="00C34682" w:rsidP="00946B11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Pottery Maker </w:t>
                            </w:r>
                          </w:p>
                          <w:p w:rsidR="00C34682" w:rsidRPr="00946B11" w:rsidRDefault="00C34682" w:rsidP="00946B11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C34682" w:rsidRPr="00946B11" w:rsidRDefault="00C34682" w:rsidP="00946B11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946B11">
                              <w:rPr>
                                <w:sz w:val="28"/>
                              </w:rPr>
                              <w:t>Farmer</w:t>
                            </w:r>
                          </w:p>
                          <w:p w:rsidR="00C34682" w:rsidRPr="00946B11" w:rsidRDefault="00C34682" w:rsidP="00946B11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C34682" w:rsidRPr="00946B11" w:rsidRDefault="00C34682" w:rsidP="00946B11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946B11">
                              <w:rPr>
                                <w:sz w:val="28"/>
                              </w:rPr>
                              <w:t xml:space="preserve">Gardener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35" style="position:absolute;left:0;text-align:left;margin-left:-16.15pt;margin-top:9.55pt;width:94.3pt;height:184.9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" fillcolor="white [3201]" strokecolor="#f79646 [3209]" strokeweight="2pt">
                <v:textbox>
                  <w:txbxContent>
                    <w:p w:rsidR="0025679B" w:rsidRDefault="003D3EB6" w:rsidP="00946B11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Pottery Maker </w:t>
                      </w:r>
                    </w:p>
                    <w:p w:rsidR="003D3EB6" w:rsidRPr="00946B11" w:rsidRDefault="003D3EB6" w:rsidP="00946B11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25679B" w:rsidRPr="00946B11" w:rsidRDefault="0025679B" w:rsidP="00946B11">
                      <w:pPr>
                        <w:jc w:val="center"/>
                        <w:rPr>
                          <w:sz w:val="28"/>
                        </w:rPr>
                      </w:pPr>
                      <w:r w:rsidRPr="00946B11">
                        <w:rPr>
                          <w:sz w:val="28"/>
                        </w:rPr>
                        <w:t>Farmer</w:t>
                      </w:r>
                    </w:p>
                    <w:p w:rsidR="0025679B" w:rsidRPr="00946B11" w:rsidRDefault="0025679B" w:rsidP="00946B11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25679B" w:rsidRPr="00946B11" w:rsidRDefault="0025679B" w:rsidP="00946B11">
                      <w:pPr>
                        <w:jc w:val="center"/>
                        <w:rPr>
                          <w:sz w:val="28"/>
                        </w:rPr>
                      </w:pPr>
                      <w:r w:rsidRPr="00946B11">
                        <w:rPr>
                          <w:sz w:val="28"/>
                        </w:rPr>
                        <w:t xml:space="preserve">Gardener </w:t>
                      </w:r>
                    </w:p>
                  </w:txbxContent>
                </v:textbox>
              </v:rect>
            </w:pict>
          </mc:Fallback>
        </mc:AlternateContent>
      </w:r>
      <w:r w:rsidR="003D3EB6" w:rsidRPr="003D3EB6">
        <w:rPr>
          <w:noProof/>
          <w:color w:val="0000FF"/>
          <w:lang w:eastAsia="en-GB"/>
        </w:rPr>
        <w:t xml:space="preserve"> </w:t>
      </w:r>
      <w:r w:rsidR="003D3EB6">
        <w:rPr>
          <w:noProof/>
          <w:color w:val="0000FF"/>
          <w:lang w:eastAsia="en-GB"/>
        </w:rPr>
        <w:drawing>
          <wp:inline distT="0" distB="0" distL="0" distR="0" wp14:anchorId="40896FEC" wp14:editId="36B62F45">
            <wp:extent cx="3095141" cy="2321501"/>
            <wp:effectExtent l="0" t="0" r="0" b="3175"/>
            <wp:docPr id="85" name="irc_mi" descr="Image result for pottery maker uk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ottery maker uk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166" cy="232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B11" w:rsidRDefault="00946B11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946B11" w:rsidRPr="00946B11" w:rsidRDefault="00946B11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946B11" w:rsidRDefault="00946B11" w:rsidP="00946B11">
      <w:pPr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Write</w:t>
      </w:r>
      <w:r w:rsidR="003D3EB6">
        <w:rPr>
          <w:rFonts w:ascii="Comic Sans MS" w:hAnsi="Comic Sans MS"/>
          <w:b/>
          <w:sz w:val="24"/>
          <w:szCs w:val="24"/>
        </w:rPr>
        <w:t xml:space="preserve"> down two responsibilities Joan has when working in her</w:t>
      </w:r>
      <w:r>
        <w:rPr>
          <w:rFonts w:ascii="Comic Sans MS" w:hAnsi="Comic Sans MS"/>
          <w:b/>
          <w:sz w:val="24"/>
          <w:szCs w:val="24"/>
        </w:rPr>
        <w:t xml:space="preserve"> studio.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946B11" w:rsidTr="00946B11">
        <w:tc>
          <w:tcPr>
            <w:tcW w:w="9242" w:type="dxa"/>
          </w:tcPr>
          <w:p w:rsidR="00946B11" w:rsidRDefault="00946B11" w:rsidP="00946B11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946B11" w:rsidTr="00946B11">
        <w:tc>
          <w:tcPr>
            <w:tcW w:w="9242" w:type="dxa"/>
          </w:tcPr>
          <w:p w:rsidR="00946B11" w:rsidRDefault="00946B11" w:rsidP="00946B11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946B11" w:rsidRDefault="00946B11" w:rsidP="00946B1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946B11" w:rsidRPr="00946B11" w:rsidRDefault="00946B11" w:rsidP="00946B1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946B11" w:rsidTr="00115FB2">
        <w:tc>
          <w:tcPr>
            <w:tcW w:w="9242" w:type="dxa"/>
          </w:tcPr>
          <w:p w:rsidR="00946B11" w:rsidRDefault="00946B11" w:rsidP="00115FB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946B11" w:rsidTr="00115FB2">
        <w:tc>
          <w:tcPr>
            <w:tcW w:w="9242" w:type="dxa"/>
          </w:tcPr>
          <w:p w:rsidR="00946B11" w:rsidRDefault="00946B11" w:rsidP="00115FB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1A6E5E" w:rsidRDefault="00946B11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  <w:r>
        <w:rPr>
          <w:rFonts w:ascii="Comic Sans MS" w:hAnsi="Comic Sans MS"/>
          <w:b/>
          <w:color w:val="00B050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709"/>
        <w:gridCol w:w="645"/>
        <w:gridCol w:w="645"/>
        <w:gridCol w:w="2599"/>
      </w:tblGrid>
      <w:tr w:rsidR="003D3EB6" w:rsidTr="003D3EB6">
        <w:tc>
          <w:tcPr>
            <w:tcW w:w="4644" w:type="dxa"/>
            <w:vMerge w:val="restart"/>
          </w:tcPr>
          <w:p w:rsidR="003D3EB6" w:rsidRPr="003D3EB6" w:rsidRDefault="003D3EB6" w:rsidP="001A60B1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 w:rsidRPr="003D3EB6">
              <w:rPr>
                <w:rFonts w:ascii="Comic Sans MS" w:hAnsi="Comic Sans MS"/>
                <w:b/>
                <w:sz w:val="24"/>
                <w:szCs w:val="24"/>
              </w:rPr>
              <w:t>Job Opportunities Level achieved at:</w:t>
            </w:r>
          </w:p>
        </w:tc>
        <w:tc>
          <w:tcPr>
            <w:tcW w:w="709" w:type="dxa"/>
            <w:shd w:val="clear" w:color="auto" w:fill="92D050"/>
          </w:tcPr>
          <w:p w:rsidR="003D3EB6" w:rsidRPr="003D3EB6" w:rsidRDefault="003D3EB6" w:rsidP="001A60B1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 w:rsidRPr="003D3EB6">
              <w:rPr>
                <w:rFonts w:ascii="Comic Sans MS" w:hAnsi="Comic Sans MS"/>
                <w:b/>
                <w:sz w:val="24"/>
                <w:szCs w:val="24"/>
              </w:rPr>
              <w:t>EL1</w:t>
            </w:r>
          </w:p>
        </w:tc>
        <w:tc>
          <w:tcPr>
            <w:tcW w:w="645" w:type="dxa"/>
            <w:shd w:val="clear" w:color="auto" w:fill="92D050"/>
          </w:tcPr>
          <w:p w:rsidR="003D3EB6" w:rsidRPr="003D3EB6" w:rsidRDefault="003D3EB6" w:rsidP="001A60B1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 w:rsidRPr="003D3EB6">
              <w:rPr>
                <w:rFonts w:ascii="Comic Sans MS" w:hAnsi="Comic Sans MS"/>
                <w:b/>
                <w:sz w:val="24"/>
                <w:szCs w:val="24"/>
              </w:rPr>
              <w:t>EL2</w:t>
            </w:r>
          </w:p>
        </w:tc>
        <w:tc>
          <w:tcPr>
            <w:tcW w:w="645" w:type="dxa"/>
            <w:shd w:val="clear" w:color="auto" w:fill="92D050"/>
          </w:tcPr>
          <w:p w:rsidR="003D3EB6" w:rsidRPr="003D3EB6" w:rsidRDefault="003D3EB6" w:rsidP="001A60B1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 w:rsidRPr="003D3EB6">
              <w:rPr>
                <w:rFonts w:ascii="Comic Sans MS" w:hAnsi="Comic Sans MS"/>
                <w:b/>
                <w:sz w:val="24"/>
                <w:szCs w:val="24"/>
              </w:rPr>
              <w:t>EL3</w:t>
            </w:r>
          </w:p>
        </w:tc>
        <w:tc>
          <w:tcPr>
            <w:tcW w:w="2599" w:type="dxa"/>
            <w:shd w:val="clear" w:color="auto" w:fill="92D050"/>
          </w:tcPr>
          <w:p w:rsidR="003D3EB6" w:rsidRPr="003D3EB6" w:rsidRDefault="003D3EB6" w:rsidP="001A60B1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 w:rsidRPr="003D3EB6">
              <w:rPr>
                <w:rFonts w:ascii="Comic Sans MS" w:hAnsi="Comic Sans MS"/>
                <w:b/>
                <w:sz w:val="24"/>
                <w:szCs w:val="24"/>
              </w:rPr>
              <w:t xml:space="preserve">Teacher Signature </w:t>
            </w:r>
          </w:p>
        </w:tc>
      </w:tr>
      <w:tr w:rsidR="003D3EB6" w:rsidTr="003D3EB6">
        <w:tc>
          <w:tcPr>
            <w:tcW w:w="4644" w:type="dxa"/>
            <w:vMerge/>
          </w:tcPr>
          <w:p w:rsidR="003D3EB6" w:rsidRPr="003D3EB6" w:rsidRDefault="003D3EB6" w:rsidP="001A60B1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92D050"/>
          </w:tcPr>
          <w:p w:rsidR="003D3EB6" w:rsidRPr="003D3EB6" w:rsidRDefault="003D3EB6" w:rsidP="001A60B1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645" w:type="dxa"/>
            <w:shd w:val="clear" w:color="auto" w:fill="92D050"/>
          </w:tcPr>
          <w:p w:rsidR="003D3EB6" w:rsidRPr="003D3EB6" w:rsidRDefault="003D3EB6" w:rsidP="001A60B1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645" w:type="dxa"/>
            <w:shd w:val="clear" w:color="auto" w:fill="92D050"/>
          </w:tcPr>
          <w:p w:rsidR="003D3EB6" w:rsidRPr="003D3EB6" w:rsidRDefault="003D3EB6" w:rsidP="001A60B1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599" w:type="dxa"/>
            <w:shd w:val="clear" w:color="auto" w:fill="92D050"/>
          </w:tcPr>
          <w:p w:rsidR="003D3EB6" w:rsidRPr="003D3EB6" w:rsidRDefault="003D3EB6" w:rsidP="001A60B1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946B11" w:rsidRDefault="00946B11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946B11" w:rsidRPr="00FF67B8" w:rsidRDefault="00FF67B8" w:rsidP="00FF67B8">
      <w:pPr>
        <w:spacing w:line="360" w:lineRule="auto"/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>Health and Safety</w:t>
      </w:r>
      <w:r w:rsidR="00946B11" w:rsidRPr="00946B11">
        <w:rPr>
          <w:rFonts w:ascii="Comic Sans MS" w:hAnsi="Comic Sans MS"/>
          <w:b/>
          <w:sz w:val="24"/>
          <w:szCs w:val="24"/>
        </w:rPr>
        <w:t xml:space="preserve"> </w:t>
      </w:r>
    </w:p>
    <w:p w:rsidR="00946B11" w:rsidRDefault="00FF67B8" w:rsidP="00946B11">
      <w:pPr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62688" behindDoc="0" locked="0" layoutInCell="1" allowOverlap="1" wp14:anchorId="40DF2451" wp14:editId="4B81080C">
            <wp:simplePos x="0" y="0"/>
            <wp:positionH relativeFrom="column">
              <wp:posOffset>569595</wp:posOffset>
            </wp:positionH>
            <wp:positionV relativeFrom="paragraph">
              <wp:posOffset>6985</wp:posOffset>
            </wp:positionV>
            <wp:extent cx="4239260" cy="3179445"/>
            <wp:effectExtent l="0" t="0" r="8890" b="1905"/>
            <wp:wrapSquare wrapText="bothSides"/>
            <wp:docPr id="86" name="Picture 86" descr="Image result for picture of a art studio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icture of a art studio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7B8" w:rsidRDefault="00FF67B8" w:rsidP="00946B1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FF67B8" w:rsidRDefault="00FF67B8" w:rsidP="00946B1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FF67B8" w:rsidRDefault="00FF67B8" w:rsidP="00946B1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FF67B8" w:rsidRDefault="00FF67B8" w:rsidP="00946B1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FF67B8" w:rsidRDefault="00FF67B8" w:rsidP="00946B1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FF67B8" w:rsidRDefault="00FF67B8" w:rsidP="00946B1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FF67B8" w:rsidRDefault="00FF67B8" w:rsidP="00946B1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FF67B8" w:rsidRDefault="00FF67B8" w:rsidP="00946B11">
      <w:pPr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EL1 Recognise a potential health and safety hazard in the above picture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FF67B8" w:rsidTr="00FF67B8">
        <w:tc>
          <w:tcPr>
            <w:tcW w:w="9242" w:type="dxa"/>
          </w:tcPr>
          <w:p w:rsidR="00FF67B8" w:rsidRDefault="00FF67B8" w:rsidP="00946B11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FF67B8" w:rsidTr="00FF67B8">
        <w:tc>
          <w:tcPr>
            <w:tcW w:w="9242" w:type="dxa"/>
          </w:tcPr>
          <w:p w:rsidR="00FF67B8" w:rsidRDefault="00FF67B8" w:rsidP="00946B11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FF67B8" w:rsidRDefault="00FF67B8" w:rsidP="00946B1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FF67B8" w:rsidRPr="00FF67B8" w:rsidRDefault="00FF67B8" w:rsidP="00946B1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  <w:r w:rsidRPr="00FF67B8">
        <w:rPr>
          <w:rFonts w:ascii="Comic Sans MS" w:hAnsi="Comic Sans MS"/>
          <w:b/>
          <w:color w:val="00B050"/>
          <w:sz w:val="24"/>
          <w:szCs w:val="24"/>
        </w:rPr>
        <w:t xml:space="preserve">EL2 Identify by ticking </w:t>
      </w:r>
      <w:r>
        <w:rPr>
          <w:rFonts w:ascii="Comic Sans MS" w:hAnsi="Comic Sans MS"/>
          <w:b/>
          <w:color w:val="00B050"/>
          <w:sz w:val="24"/>
          <w:szCs w:val="24"/>
        </w:rPr>
        <w:t xml:space="preserve">in the box </w:t>
      </w:r>
      <w:r w:rsidRPr="00FF67B8">
        <w:rPr>
          <w:rFonts w:ascii="Comic Sans MS" w:hAnsi="Comic Sans MS"/>
          <w:b/>
          <w:color w:val="00B050"/>
          <w:sz w:val="24"/>
          <w:szCs w:val="24"/>
        </w:rPr>
        <w:t xml:space="preserve">health and safety rules </w:t>
      </w:r>
      <w:r>
        <w:rPr>
          <w:rFonts w:ascii="Comic Sans MS" w:hAnsi="Comic Sans MS"/>
          <w:b/>
          <w:color w:val="00B050"/>
          <w:sz w:val="24"/>
          <w:szCs w:val="24"/>
        </w:rPr>
        <w:t xml:space="preserve">which must </w:t>
      </w:r>
      <w:r w:rsidRPr="00FF67B8">
        <w:rPr>
          <w:rFonts w:ascii="Comic Sans MS" w:hAnsi="Comic Sans MS"/>
          <w:b/>
          <w:color w:val="00B050"/>
          <w:sz w:val="24"/>
          <w:szCs w:val="24"/>
        </w:rPr>
        <w:t xml:space="preserve">be observed in the Crafts industry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2"/>
        <w:gridCol w:w="4228"/>
        <w:gridCol w:w="308"/>
        <w:gridCol w:w="4314"/>
      </w:tblGrid>
      <w:tr w:rsidR="00FF67B8" w:rsidTr="00FF67B8">
        <w:tc>
          <w:tcPr>
            <w:tcW w:w="392" w:type="dxa"/>
          </w:tcPr>
          <w:p w:rsidR="00FF67B8" w:rsidRDefault="00FF67B8" w:rsidP="00946B11">
            <w:pPr>
              <w:spacing w:line="36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</w:p>
        </w:tc>
        <w:tc>
          <w:tcPr>
            <w:tcW w:w="4228" w:type="dxa"/>
          </w:tcPr>
          <w:p w:rsidR="00FF67B8" w:rsidRPr="00FF67B8" w:rsidRDefault="00FF67B8" w:rsidP="00946B11">
            <w:pPr>
              <w:spacing w:line="360" w:lineRule="auto"/>
              <w:rPr>
                <w:rFonts w:ascii="Comic Sans MS" w:hAnsi="Comic Sans MS"/>
                <w:b/>
                <w:color w:val="00B050"/>
                <w:szCs w:val="24"/>
              </w:rPr>
            </w:pPr>
            <w:r w:rsidRPr="00FF67B8">
              <w:rPr>
                <w:rFonts w:ascii="Comic Sans MS" w:hAnsi="Comic Sans MS"/>
                <w:b/>
                <w:color w:val="00B050"/>
                <w:szCs w:val="24"/>
              </w:rPr>
              <w:t>Always wear PPE when needed</w:t>
            </w:r>
          </w:p>
        </w:tc>
        <w:tc>
          <w:tcPr>
            <w:tcW w:w="308" w:type="dxa"/>
          </w:tcPr>
          <w:p w:rsidR="00FF67B8" w:rsidRPr="00FF67B8" w:rsidRDefault="00FF67B8" w:rsidP="00946B11">
            <w:pPr>
              <w:spacing w:line="360" w:lineRule="auto"/>
              <w:rPr>
                <w:rFonts w:ascii="Comic Sans MS" w:hAnsi="Comic Sans MS"/>
                <w:b/>
                <w:color w:val="00B050"/>
                <w:szCs w:val="24"/>
              </w:rPr>
            </w:pPr>
          </w:p>
        </w:tc>
        <w:tc>
          <w:tcPr>
            <w:tcW w:w="4314" w:type="dxa"/>
          </w:tcPr>
          <w:p w:rsidR="00FF67B8" w:rsidRPr="00FF67B8" w:rsidRDefault="00FF67B8" w:rsidP="00946B11">
            <w:pPr>
              <w:spacing w:line="360" w:lineRule="auto"/>
              <w:rPr>
                <w:rFonts w:ascii="Comic Sans MS" w:hAnsi="Comic Sans MS"/>
                <w:b/>
                <w:color w:val="00B050"/>
                <w:szCs w:val="24"/>
              </w:rPr>
            </w:pPr>
            <w:r>
              <w:rPr>
                <w:rFonts w:ascii="Comic Sans MS" w:hAnsi="Comic Sans MS"/>
                <w:b/>
                <w:color w:val="00B050"/>
                <w:szCs w:val="24"/>
              </w:rPr>
              <w:t xml:space="preserve">Make sure everyone in the studio is first aid trained </w:t>
            </w:r>
          </w:p>
        </w:tc>
      </w:tr>
      <w:tr w:rsidR="00FF67B8" w:rsidTr="00FF67B8">
        <w:tc>
          <w:tcPr>
            <w:tcW w:w="392" w:type="dxa"/>
          </w:tcPr>
          <w:p w:rsidR="00FF67B8" w:rsidRDefault="00FF67B8" w:rsidP="00946B11">
            <w:pPr>
              <w:spacing w:line="36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</w:p>
        </w:tc>
        <w:tc>
          <w:tcPr>
            <w:tcW w:w="4228" w:type="dxa"/>
          </w:tcPr>
          <w:p w:rsidR="00FF67B8" w:rsidRPr="00FF67B8" w:rsidRDefault="00FF67B8" w:rsidP="00946B11">
            <w:pPr>
              <w:spacing w:line="360" w:lineRule="auto"/>
              <w:rPr>
                <w:rFonts w:ascii="Comic Sans MS" w:hAnsi="Comic Sans MS"/>
                <w:b/>
                <w:color w:val="00B050"/>
                <w:szCs w:val="24"/>
              </w:rPr>
            </w:pPr>
            <w:r w:rsidRPr="00FF67B8">
              <w:rPr>
                <w:rFonts w:ascii="Comic Sans MS" w:hAnsi="Comic Sans MS"/>
                <w:b/>
                <w:color w:val="00B050"/>
                <w:szCs w:val="24"/>
              </w:rPr>
              <w:t xml:space="preserve">Take 2 hours for your lunch </w:t>
            </w:r>
          </w:p>
        </w:tc>
        <w:tc>
          <w:tcPr>
            <w:tcW w:w="308" w:type="dxa"/>
          </w:tcPr>
          <w:p w:rsidR="00FF67B8" w:rsidRPr="00FF67B8" w:rsidRDefault="00FF67B8" w:rsidP="00946B11">
            <w:pPr>
              <w:spacing w:line="360" w:lineRule="auto"/>
              <w:rPr>
                <w:rFonts w:ascii="Comic Sans MS" w:hAnsi="Comic Sans MS"/>
                <w:b/>
                <w:color w:val="00B050"/>
                <w:szCs w:val="24"/>
              </w:rPr>
            </w:pPr>
          </w:p>
        </w:tc>
        <w:tc>
          <w:tcPr>
            <w:tcW w:w="4314" w:type="dxa"/>
          </w:tcPr>
          <w:p w:rsidR="00FF67B8" w:rsidRPr="00FF67B8" w:rsidRDefault="00971576" w:rsidP="00946B11">
            <w:pPr>
              <w:spacing w:line="360" w:lineRule="auto"/>
              <w:rPr>
                <w:rFonts w:ascii="Comic Sans MS" w:hAnsi="Comic Sans MS"/>
                <w:b/>
                <w:color w:val="00B050"/>
                <w:szCs w:val="24"/>
              </w:rPr>
            </w:pPr>
            <w:r>
              <w:rPr>
                <w:rFonts w:ascii="Comic Sans MS" w:hAnsi="Comic Sans MS"/>
                <w:b/>
                <w:color w:val="00B050"/>
                <w:szCs w:val="24"/>
              </w:rPr>
              <w:t>Don’t eat while you work</w:t>
            </w:r>
          </w:p>
        </w:tc>
      </w:tr>
      <w:tr w:rsidR="00FF67B8" w:rsidTr="00FF67B8">
        <w:tc>
          <w:tcPr>
            <w:tcW w:w="392" w:type="dxa"/>
          </w:tcPr>
          <w:p w:rsidR="00FF67B8" w:rsidRDefault="00FF67B8" w:rsidP="00946B11">
            <w:pPr>
              <w:spacing w:line="36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</w:p>
        </w:tc>
        <w:tc>
          <w:tcPr>
            <w:tcW w:w="4228" w:type="dxa"/>
          </w:tcPr>
          <w:p w:rsidR="00FF67B8" w:rsidRPr="00FF67B8" w:rsidRDefault="00FF67B8" w:rsidP="00946B11">
            <w:pPr>
              <w:spacing w:line="360" w:lineRule="auto"/>
              <w:rPr>
                <w:rFonts w:ascii="Comic Sans MS" w:hAnsi="Comic Sans MS"/>
                <w:b/>
                <w:color w:val="00B050"/>
                <w:szCs w:val="24"/>
              </w:rPr>
            </w:pPr>
            <w:r w:rsidRPr="00FF67B8">
              <w:rPr>
                <w:rFonts w:ascii="Comic Sans MS" w:hAnsi="Comic Sans MS"/>
                <w:b/>
                <w:color w:val="00B050"/>
                <w:szCs w:val="24"/>
              </w:rPr>
              <w:t>Store chemicals carefully</w:t>
            </w:r>
          </w:p>
        </w:tc>
        <w:tc>
          <w:tcPr>
            <w:tcW w:w="308" w:type="dxa"/>
          </w:tcPr>
          <w:p w:rsidR="00FF67B8" w:rsidRPr="00FF67B8" w:rsidRDefault="00FF67B8" w:rsidP="00946B11">
            <w:pPr>
              <w:spacing w:line="360" w:lineRule="auto"/>
              <w:rPr>
                <w:rFonts w:ascii="Comic Sans MS" w:hAnsi="Comic Sans MS"/>
                <w:b/>
                <w:color w:val="00B050"/>
                <w:szCs w:val="24"/>
              </w:rPr>
            </w:pPr>
          </w:p>
        </w:tc>
        <w:tc>
          <w:tcPr>
            <w:tcW w:w="4314" w:type="dxa"/>
          </w:tcPr>
          <w:p w:rsidR="00FF67B8" w:rsidRPr="00FF67B8" w:rsidRDefault="00FF67B8" w:rsidP="00946B11">
            <w:pPr>
              <w:spacing w:line="360" w:lineRule="auto"/>
              <w:rPr>
                <w:rFonts w:ascii="Comic Sans MS" w:hAnsi="Comic Sans MS"/>
                <w:b/>
                <w:color w:val="00B050"/>
                <w:szCs w:val="24"/>
              </w:rPr>
            </w:pPr>
            <w:r>
              <w:rPr>
                <w:rFonts w:ascii="Comic Sans MS" w:hAnsi="Comic Sans MS"/>
                <w:b/>
                <w:color w:val="00B050"/>
                <w:szCs w:val="24"/>
              </w:rPr>
              <w:t xml:space="preserve">Do not leave rubbish on the floor </w:t>
            </w:r>
          </w:p>
        </w:tc>
      </w:tr>
      <w:tr w:rsidR="00FF67B8" w:rsidTr="00FF67B8">
        <w:tc>
          <w:tcPr>
            <w:tcW w:w="392" w:type="dxa"/>
          </w:tcPr>
          <w:p w:rsidR="00FF67B8" w:rsidRDefault="00FF67B8" w:rsidP="00946B11">
            <w:pPr>
              <w:spacing w:line="36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</w:p>
        </w:tc>
        <w:tc>
          <w:tcPr>
            <w:tcW w:w="4228" w:type="dxa"/>
          </w:tcPr>
          <w:p w:rsidR="00FF67B8" w:rsidRPr="00FF67B8" w:rsidRDefault="00FF67B8" w:rsidP="00946B11">
            <w:pPr>
              <w:spacing w:line="360" w:lineRule="auto"/>
              <w:rPr>
                <w:rFonts w:ascii="Comic Sans MS" w:hAnsi="Comic Sans MS"/>
                <w:b/>
                <w:color w:val="00B050"/>
                <w:szCs w:val="24"/>
              </w:rPr>
            </w:pPr>
            <w:r w:rsidRPr="00FF67B8">
              <w:rPr>
                <w:rFonts w:ascii="Comic Sans MS" w:hAnsi="Comic Sans MS"/>
                <w:b/>
                <w:color w:val="00B050"/>
                <w:szCs w:val="24"/>
              </w:rPr>
              <w:t>Keep your phone charged all the time</w:t>
            </w:r>
          </w:p>
        </w:tc>
        <w:tc>
          <w:tcPr>
            <w:tcW w:w="308" w:type="dxa"/>
          </w:tcPr>
          <w:p w:rsidR="00FF67B8" w:rsidRPr="00FF67B8" w:rsidRDefault="00FF67B8" w:rsidP="00946B11">
            <w:pPr>
              <w:spacing w:line="360" w:lineRule="auto"/>
              <w:rPr>
                <w:rFonts w:ascii="Comic Sans MS" w:hAnsi="Comic Sans MS"/>
                <w:b/>
                <w:color w:val="00B050"/>
                <w:szCs w:val="24"/>
              </w:rPr>
            </w:pPr>
          </w:p>
        </w:tc>
        <w:tc>
          <w:tcPr>
            <w:tcW w:w="4314" w:type="dxa"/>
          </w:tcPr>
          <w:p w:rsidR="00FF67B8" w:rsidRPr="00FF67B8" w:rsidRDefault="00FF67B8" w:rsidP="00946B11">
            <w:pPr>
              <w:spacing w:line="360" w:lineRule="auto"/>
              <w:rPr>
                <w:rFonts w:ascii="Comic Sans MS" w:hAnsi="Comic Sans MS"/>
                <w:b/>
                <w:color w:val="00B050"/>
                <w:szCs w:val="24"/>
              </w:rPr>
            </w:pPr>
            <w:r>
              <w:rPr>
                <w:rFonts w:ascii="Comic Sans MS" w:hAnsi="Comic Sans MS"/>
                <w:b/>
                <w:color w:val="00B050"/>
                <w:szCs w:val="24"/>
              </w:rPr>
              <w:t>Tell someone when you go to the bathroom</w:t>
            </w:r>
          </w:p>
        </w:tc>
      </w:tr>
    </w:tbl>
    <w:p w:rsidR="00946B11" w:rsidRDefault="00946B11" w:rsidP="00946B1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946B11" w:rsidRDefault="00946B11" w:rsidP="001A60B1">
      <w:pPr>
        <w:spacing w:line="360" w:lineRule="auto"/>
        <w:rPr>
          <w:rFonts w:ascii="Comic Sans MS" w:hAnsi="Comic Sans MS"/>
          <w:b/>
          <w:color w:val="FF0000"/>
          <w:sz w:val="24"/>
          <w:szCs w:val="24"/>
        </w:rPr>
      </w:pPr>
      <w:r w:rsidRPr="00946B11">
        <w:rPr>
          <w:rFonts w:ascii="Comic Sans MS" w:hAnsi="Comic Sans MS"/>
          <w:b/>
          <w:color w:val="FF0000"/>
          <w:sz w:val="24"/>
          <w:szCs w:val="24"/>
        </w:rPr>
        <w:lastRenderedPageBreak/>
        <w:t xml:space="preserve">EL3 </w:t>
      </w:r>
      <w:r>
        <w:rPr>
          <w:rFonts w:ascii="Comic Sans MS" w:hAnsi="Comic Sans MS"/>
          <w:b/>
          <w:color w:val="FF0000"/>
          <w:sz w:val="24"/>
          <w:szCs w:val="24"/>
        </w:rPr>
        <w:t>Explain what might happen if these rules are broken:</w:t>
      </w:r>
    </w:p>
    <w:p w:rsidR="00FF67B8" w:rsidRDefault="00FF67B8" w:rsidP="001A60B1">
      <w:pPr>
        <w:spacing w:line="360" w:lineRule="auto"/>
        <w:rPr>
          <w:rFonts w:ascii="Comic Sans MS" w:hAnsi="Comic Sans MS"/>
          <w:b/>
          <w:color w:val="FF0000"/>
          <w:sz w:val="24"/>
          <w:szCs w:val="24"/>
        </w:rPr>
      </w:pPr>
      <w:r>
        <w:rPr>
          <w:rFonts w:ascii="Comic Sans MS" w:hAnsi="Comic Sans MS"/>
          <w:b/>
          <w:color w:val="FF0000"/>
          <w:sz w:val="24"/>
          <w:szCs w:val="24"/>
        </w:rPr>
        <w:t xml:space="preserve">Join the appropriate boxes together by drawing a line </w:t>
      </w:r>
    </w:p>
    <w:p w:rsidR="00971576" w:rsidRPr="00FF67B8" w:rsidRDefault="00971576" w:rsidP="001A60B1">
      <w:pPr>
        <w:spacing w:line="360" w:lineRule="auto"/>
        <w:rPr>
          <w:rFonts w:ascii="Comic Sans MS" w:hAnsi="Comic Sans MS"/>
          <w:b/>
          <w:color w:val="FF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</w:tblGrid>
      <w:tr w:rsidR="00971576" w:rsidTr="00971576">
        <w:tc>
          <w:tcPr>
            <w:tcW w:w="2518" w:type="dxa"/>
          </w:tcPr>
          <w:p w:rsidR="00971576" w:rsidRDefault="00971576" w:rsidP="001A60B1">
            <w:pPr>
              <w:spacing w:line="36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  <w:r w:rsidRPr="00971576">
              <w:rPr>
                <w:rFonts w:ascii="Comic Sans MS" w:hAnsi="Comic Sans MS"/>
                <w:b/>
                <w:sz w:val="24"/>
                <w:szCs w:val="24"/>
              </w:rPr>
              <w:t xml:space="preserve">Always wear PPE when needed </w:t>
            </w:r>
          </w:p>
        </w:tc>
      </w:tr>
    </w:tbl>
    <w:tbl>
      <w:tblPr>
        <w:tblStyle w:val="TableGrid"/>
        <w:tblpPr w:leftFromText="180" w:rightFromText="180" w:vertAnchor="text" w:horzAnchor="page" w:tblpX="7056" w:tblpY="-1103"/>
        <w:tblW w:w="0" w:type="auto"/>
        <w:tblLook w:val="04A0" w:firstRow="1" w:lastRow="0" w:firstColumn="1" w:lastColumn="0" w:noHBand="0" w:noVBand="1"/>
      </w:tblPr>
      <w:tblGrid>
        <w:gridCol w:w="2518"/>
      </w:tblGrid>
      <w:tr w:rsidR="00971576" w:rsidTr="00971576">
        <w:tc>
          <w:tcPr>
            <w:tcW w:w="2518" w:type="dxa"/>
          </w:tcPr>
          <w:p w:rsidR="00971576" w:rsidRDefault="00971576" w:rsidP="00971576">
            <w:pPr>
              <w:spacing w:line="36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Someone’s skin might be harmed  </w:t>
            </w:r>
          </w:p>
        </w:tc>
      </w:tr>
    </w:tbl>
    <w:tbl>
      <w:tblPr>
        <w:tblStyle w:val="TableGrid"/>
        <w:tblpPr w:leftFromText="180" w:rightFromText="180" w:vertAnchor="text" w:horzAnchor="page" w:tblpX="7038" w:tblpY="879"/>
        <w:tblW w:w="0" w:type="auto"/>
        <w:tblLook w:val="04A0" w:firstRow="1" w:lastRow="0" w:firstColumn="1" w:lastColumn="0" w:noHBand="0" w:noVBand="1"/>
      </w:tblPr>
      <w:tblGrid>
        <w:gridCol w:w="2518"/>
      </w:tblGrid>
      <w:tr w:rsidR="00971576" w:rsidTr="00971576">
        <w:tc>
          <w:tcPr>
            <w:tcW w:w="2518" w:type="dxa"/>
          </w:tcPr>
          <w:p w:rsidR="00971576" w:rsidRDefault="00971576" w:rsidP="00971576">
            <w:pPr>
              <w:spacing w:line="36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Someone might slip or trip</w:t>
            </w:r>
          </w:p>
        </w:tc>
      </w:tr>
    </w:tbl>
    <w:p w:rsidR="00FF67B8" w:rsidRDefault="00FF67B8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274"/>
        <w:tblW w:w="0" w:type="auto"/>
        <w:tblLook w:val="04A0" w:firstRow="1" w:lastRow="0" w:firstColumn="1" w:lastColumn="0" w:noHBand="0" w:noVBand="1"/>
      </w:tblPr>
      <w:tblGrid>
        <w:gridCol w:w="2518"/>
      </w:tblGrid>
      <w:tr w:rsidR="00971576" w:rsidTr="00971576">
        <w:tc>
          <w:tcPr>
            <w:tcW w:w="2518" w:type="dxa"/>
          </w:tcPr>
          <w:p w:rsidR="00971576" w:rsidRDefault="00971576" w:rsidP="00971576">
            <w:pPr>
              <w:spacing w:line="36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  <w:r w:rsidRPr="00971576">
              <w:rPr>
                <w:rFonts w:ascii="Comic Sans MS" w:hAnsi="Comic Sans MS"/>
                <w:b/>
                <w:sz w:val="24"/>
                <w:szCs w:val="24"/>
              </w:rPr>
              <w:t xml:space="preserve">Store chemicals carefully </w:t>
            </w:r>
          </w:p>
        </w:tc>
      </w:tr>
    </w:tbl>
    <w:p w:rsidR="00FF67B8" w:rsidRDefault="00FF67B8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FF67B8" w:rsidRDefault="00FF67B8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FF67B8" w:rsidRDefault="00FF67B8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274"/>
        <w:tblW w:w="0" w:type="auto"/>
        <w:tblLook w:val="04A0" w:firstRow="1" w:lastRow="0" w:firstColumn="1" w:lastColumn="0" w:noHBand="0" w:noVBand="1"/>
      </w:tblPr>
      <w:tblGrid>
        <w:gridCol w:w="2518"/>
      </w:tblGrid>
      <w:tr w:rsidR="00971576" w:rsidTr="0055631D">
        <w:tc>
          <w:tcPr>
            <w:tcW w:w="2518" w:type="dxa"/>
          </w:tcPr>
          <w:p w:rsidR="00971576" w:rsidRDefault="00971576" w:rsidP="0055631D">
            <w:pPr>
              <w:spacing w:line="36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Clean up spills quickly </w:t>
            </w:r>
            <w:r w:rsidRPr="00971576"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horzAnchor="page" w:tblpX="7074" w:tblpY="141"/>
        <w:tblW w:w="0" w:type="auto"/>
        <w:tblLook w:val="04A0" w:firstRow="1" w:lastRow="0" w:firstColumn="1" w:lastColumn="0" w:noHBand="0" w:noVBand="1"/>
      </w:tblPr>
      <w:tblGrid>
        <w:gridCol w:w="2518"/>
      </w:tblGrid>
      <w:tr w:rsidR="00971576" w:rsidTr="00971576">
        <w:tc>
          <w:tcPr>
            <w:tcW w:w="2518" w:type="dxa"/>
          </w:tcPr>
          <w:p w:rsidR="00971576" w:rsidRDefault="00971576" w:rsidP="00971576">
            <w:pPr>
              <w:spacing w:line="36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  <w:r w:rsidRPr="00971576">
              <w:rPr>
                <w:rFonts w:ascii="Comic Sans MS" w:hAnsi="Comic Sans MS"/>
                <w:b/>
                <w:sz w:val="24"/>
                <w:szCs w:val="24"/>
              </w:rPr>
              <w:t xml:space="preserve">Someone might get poisoned </w:t>
            </w:r>
          </w:p>
        </w:tc>
      </w:tr>
    </w:tbl>
    <w:p w:rsidR="00FF67B8" w:rsidRDefault="00FF67B8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FF67B8" w:rsidRDefault="00FF67B8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FF67B8" w:rsidRDefault="00FF67B8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343"/>
        <w:tblW w:w="0" w:type="auto"/>
        <w:tblLook w:val="04A0" w:firstRow="1" w:lastRow="0" w:firstColumn="1" w:lastColumn="0" w:noHBand="0" w:noVBand="1"/>
      </w:tblPr>
      <w:tblGrid>
        <w:gridCol w:w="2518"/>
      </w:tblGrid>
      <w:tr w:rsidR="00971576" w:rsidTr="00971576">
        <w:tc>
          <w:tcPr>
            <w:tcW w:w="2518" w:type="dxa"/>
          </w:tcPr>
          <w:p w:rsidR="00971576" w:rsidRDefault="00971576" w:rsidP="00971576">
            <w:pPr>
              <w:spacing w:line="36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Don’t eat while you are working</w:t>
            </w:r>
          </w:p>
        </w:tc>
      </w:tr>
    </w:tbl>
    <w:tbl>
      <w:tblPr>
        <w:tblStyle w:val="TableGrid"/>
        <w:tblpPr w:leftFromText="180" w:rightFromText="180" w:vertAnchor="text" w:horzAnchor="page" w:tblpX="7149" w:tblpY="288"/>
        <w:tblW w:w="0" w:type="auto"/>
        <w:tblLook w:val="04A0" w:firstRow="1" w:lastRow="0" w:firstColumn="1" w:lastColumn="0" w:noHBand="0" w:noVBand="1"/>
      </w:tblPr>
      <w:tblGrid>
        <w:gridCol w:w="2518"/>
      </w:tblGrid>
      <w:tr w:rsidR="00971576" w:rsidTr="00971576">
        <w:tc>
          <w:tcPr>
            <w:tcW w:w="2518" w:type="dxa"/>
          </w:tcPr>
          <w:p w:rsidR="00971576" w:rsidRDefault="00971576" w:rsidP="00971576">
            <w:pPr>
              <w:spacing w:line="36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Someone might get an eye injury </w:t>
            </w:r>
          </w:p>
        </w:tc>
      </w:tr>
    </w:tbl>
    <w:p w:rsidR="00971576" w:rsidRDefault="00971576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971576" w:rsidRDefault="00971576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FF67B8" w:rsidRDefault="00FF67B8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971576" w:rsidRDefault="00971576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971576" w:rsidRDefault="00971576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709"/>
        <w:gridCol w:w="645"/>
        <w:gridCol w:w="645"/>
        <w:gridCol w:w="2599"/>
      </w:tblGrid>
      <w:tr w:rsidR="00971576" w:rsidRPr="003D3EB6" w:rsidTr="0055631D">
        <w:tc>
          <w:tcPr>
            <w:tcW w:w="4644" w:type="dxa"/>
            <w:vMerge w:val="restart"/>
          </w:tcPr>
          <w:p w:rsidR="00971576" w:rsidRPr="003D3EB6" w:rsidRDefault="00971576" w:rsidP="0055631D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Health and Safety</w:t>
            </w:r>
            <w:r w:rsidRPr="003D3EB6">
              <w:rPr>
                <w:rFonts w:ascii="Comic Sans MS" w:hAnsi="Comic Sans MS"/>
                <w:b/>
                <w:sz w:val="24"/>
                <w:szCs w:val="24"/>
              </w:rPr>
              <w:t xml:space="preserve"> Level achieved at:</w:t>
            </w:r>
          </w:p>
        </w:tc>
        <w:tc>
          <w:tcPr>
            <w:tcW w:w="709" w:type="dxa"/>
            <w:shd w:val="clear" w:color="auto" w:fill="92D050"/>
          </w:tcPr>
          <w:p w:rsidR="00971576" w:rsidRPr="003D3EB6" w:rsidRDefault="00971576" w:rsidP="0055631D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 w:rsidRPr="003D3EB6">
              <w:rPr>
                <w:rFonts w:ascii="Comic Sans MS" w:hAnsi="Comic Sans MS"/>
                <w:b/>
                <w:sz w:val="24"/>
                <w:szCs w:val="24"/>
              </w:rPr>
              <w:t>EL1</w:t>
            </w:r>
          </w:p>
        </w:tc>
        <w:tc>
          <w:tcPr>
            <w:tcW w:w="645" w:type="dxa"/>
            <w:shd w:val="clear" w:color="auto" w:fill="92D050"/>
          </w:tcPr>
          <w:p w:rsidR="00971576" w:rsidRPr="003D3EB6" w:rsidRDefault="00971576" w:rsidP="0055631D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 w:rsidRPr="003D3EB6">
              <w:rPr>
                <w:rFonts w:ascii="Comic Sans MS" w:hAnsi="Comic Sans MS"/>
                <w:b/>
                <w:sz w:val="24"/>
                <w:szCs w:val="24"/>
              </w:rPr>
              <w:t>EL2</w:t>
            </w:r>
          </w:p>
        </w:tc>
        <w:tc>
          <w:tcPr>
            <w:tcW w:w="645" w:type="dxa"/>
            <w:shd w:val="clear" w:color="auto" w:fill="92D050"/>
          </w:tcPr>
          <w:p w:rsidR="00971576" w:rsidRPr="003D3EB6" w:rsidRDefault="00971576" w:rsidP="0055631D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 w:rsidRPr="003D3EB6">
              <w:rPr>
                <w:rFonts w:ascii="Comic Sans MS" w:hAnsi="Comic Sans MS"/>
                <w:b/>
                <w:sz w:val="24"/>
                <w:szCs w:val="24"/>
              </w:rPr>
              <w:t>EL3</w:t>
            </w:r>
          </w:p>
        </w:tc>
        <w:tc>
          <w:tcPr>
            <w:tcW w:w="2599" w:type="dxa"/>
            <w:shd w:val="clear" w:color="auto" w:fill="92D050"/>
          </w:tcPr>
          <w:p w:rsidR="00971576" w:rsidRPr="003D3EB6" w:rsidRDefault="00971576" w:rsidP="0055631D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 w:rsidRPr="003D3EB6">
              <w:rPr>
                <w:rFonts w:ascii="Comic Sans MS" w:hAnsi="Comic Sans MS"/>
                <w:b/>
                <w:sz w:val="24"/>
                <w:szCs w:val="24"/>
              </w:rPr>
              <w:t xml:space="preserve">Teacher Signature </w:t>
            </w:r>
          </w:p>
        </w:tc>
      </w:tr>
      <w:tr w:rsidR="00971576" w:rsidRPr="003D3EB6" w:rsidTr="0055631D">
        <w:tc>
          <w:tcPr>
            <w:tcW w:w="4644" w:type="dxa"/>
            <w:vMerge/>
          </w:tcPr>
          <w:p w:rsidR="00971576" w:rsidRPr="003D3EB6" w:rsidRDefault="00971576" w:rsidP="0055631D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92D050"/>
          </w:tcPr>
          <w:p w:rsidR="00971576" w:rsidRPr="003D3EB6" w:rsidRDefault="00971576" w:rsidP="0055631D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645" w:type="dxa"/>
            <w:shd w:val="clear" w:color="auto" w:fill="92D050"/>
          </w:tcPr>
          <w:p w:rsidR="00971576" w:rsidRPr="003D3EB6" w:rsidRDefault="00971576" w:rsidP="0055631D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645" w:type="dxa"/>
            <w:shd w:val="clear" w:color="auto" w:fill="92D050"/>
          </w:tcPr>
          <w:p w:rsidR="00971576" w:rsidRPr="003D3EB6" w:rsidRDefault="00971576" w:rsidP="0055631D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599" w:type="dxa"/>
            <w:shd w:val="clear" w:color="auto" w:fill="92D050"/>
          </w:tcPr>
          <w:p w:rsidR="00971576" w:rsidRPr="003D3EB6" w:rsidRDefault="00971576" w:rsidP="0055631D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971576" w:rsidRDefault="00971576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971576" w:rsidRDefault="00971576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680157" w:rsidRPr="00714CAC" w:rsidRDefault="00FD5118" w:rsidP="00680157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 xml:space="preserve">EL1 </w:t>
      </w:r>
      <w:proofErr w:type="gramStart"/>
      <w:r w:rsidR="00680157" w:rsidRPr="00714CAC">
        <w:rPr>
          <w:rFonts w:ascii="Comic Sans MS" w:hAnsi="Comic Sans MS"/>
          <w:b/>
          <w:sz w:val="24"/>
          <w:szCs w:val="24"/>
          <w:u w:val="single"/>
        </w:rPr>
        <w:t>What</w:t>
      </w:r>
      <w:proofErr w:type="gramEnd"/>
      <w:r w:rsidR="00680157" w:rsidRPr="00714CAC">
        <w:rPr>
          <w:rFonts w:ascii="Comic Sans MS" w:hAnsi="Comic Sans MS"/>
          <w:b/>
          <w:sz w:val="24"/>
          <w:szCs w:val="24"/>
          <w:u w:val="single"/>
        </w:rPr>
        <w:t xml:space="preserve"> do the 3 Rs stand for?</w:t>
      </w:r>
    </w:p>
    <w:p w:rsidR="00680157" w:rsidRDefault="00680157" w:rsidP="00680157">
      <w:pPr>
        <w:rPr>
          <w:rFonts w:ascii="Comic Sans MS" w:hAnsi="Comic Sans MS"/>
          <w:b/>
          <w:sz w:val="144"/>
          <w:szCs w:val="24"/>
        </w:rPr>
      </w:pPr>
      <w:r w:rsidRPr="00714CAC">
        <w:rPr>
          <w:rFonts w:ascii="Comic Sans MS" w:hAnsi="Comic Sans MS"/>
          <w:b/>
          <w:sz w:val="144"/>
          <w:szCs w:val="24"/>
        </w:rPr>
        <w:t>R</w:t>
      </w:r>
      <w:r>
        <w:rPr>
          <w:rFonts w:ascii="Comic Sans MS" w:hAnsi="Comic Sans MS"/>
          <w:b/>
          <w:sz w:val="144"/>
          <w:szCs w:val="24"/>
        </w:rPr>
        <w:t xml:space="preserve">________ </w:t>
      </w:r>
    </w:p>
    <w:p w:rsidR="00680157" w:rsidRDefault="00680157" w:rsidP="00680157">
      <w:pPr>
        <w:rPr>
          <w:rFonts w:ascii="Comic Sans MS" w:hAnsi="Comic Sans MS"/>
          <w:b/>
          <w:sz w:val="144"/>
          <w:szCs w:val="24"/>
        </w:rPr>
      </w:pPr>
      <w:r w:rsidRPr="00714CAC">
        <w:rPr>
          <w:rFonts w:ascii="Comic Sans MS" w:hAnsi="Comic Sans MS"/>
          <w:b/>
          <w:sz w:val="144"/>
          <w:szCs w:val="24"/>
        </w:rPr>
        <w:t>R</w:t>
      </w:r>
      <w:r>
        <w:rPr>
          <w:rFonts w:ascii="Comic Sans MS" w:hAnsi="Comic Sans MS"/>
          <w:b/>
          <w:sz w:val="144"/>
          <w:szCs w:val="24"/>
        </w:rPr>
        <w:t>________</w:t>
      </w:r>
    </w:p>
    <w:p w:rsidR="00680157" w:rsidRPr="00714CAC" w:rsidRDefault="00680157" w:rsidP="00680157">
      <w:pPr>
        <w:rPr>
          <w:rFonts w:ascii="Comic Sans MS" w:hAnsi="Comic Sans MS"/>
          <w:b/>
          <w:sz w:val="144"/>
          <w:szCs w:val="24"/>
        </w:rPr>
      </w:pPr>
      <w:r w:rsidRPr="00714CAC">
        <w:rPr>
          <w:rFonts w:ascii="Comic Sans MS" w:hAnsi="Comic Sans MS"/>
          <w:b/>
          <w:sz w:val="144"/>
          <w:szCs w:val="24"/>
        </w:rPr>
        <w:t>R</w:t>
      </w:r>
      <w:r>
        <w:rPr>
          <w:rFonts w:ascii="Comic Sans MS" w:hAnsi="Comic Sans MS"/>
          <w:b/>
          <w:sz w:val="144"/>
          <w:szCs w:val="24"/>
        </w:rPr>
        <w:t>________</w:t>
      </w:r>
    </w:p>
    <w:p w:rsidR="00971576" w:rsidRDefault="00971576" w:rsidP="00680157">
      <w:pPr>
        <w:rPr>
          <w:rFonts w:ascii="Comic Sans MS" w:hAnsi="Comic Sans MS"/>
          <w:b/>
          <w:sz w:val="24"/>
          <w:szCs w:val="24"/>
        </w:rPr>
      </w:pPr>
    </w:p>
    <w:p w:rsidR="006079BC" w:rsidRDefault="00FD5118" w:rsidP="00680157">
      <w:pPr>
        <w:rPr>
          <w:rFonts w:ascii="Comic Sans MS" w:hAnsi="Comic Sans MS"/>
          <w:b/>
          <w:color w:val="00B050"/>
          <w:sz w:val="24"/>
          <w:szCs w:val="24"/>
          <w:u w:val="single"/>
        </w:rPr>
      </w:pPr>
      <w:r w:rsidRPr="00FD5118">
        <w:rPr>
          <w:rFonts w:ascii="Comic Sans MS" w:hAnsi="Comic Sans MS"/>
          <w:b/>
          <w:color w:val="00B050"/>
          <w:sz w:val="24"/>
          <w:szCs w:val="24"/>
          <w:u w:val="single"/>
        </w:rPr>
        <w:t xml:space="preserve">EL2 </w:t>
      </w:r>
      <w:r w:rsidR="00D743AB" w:rsidRPr="00FD5118">
        <w:rPr>
          <w:rFonts w:ascii="Comic Sans MS" w:hAnsi="Comic Sans MS"/>
          <w:b/>
          <w:color w:val="00B050"/>
          <w:sz w:val="24"/>
          <w:szCs w:val="24"/>
          <w:u w:val="single"/>
        </w:rPr>
        <w:t>what</w:t>
      </w:r>
      <w:r w:rsidRPr="00FD5118">
        <w:rPr>
          <w:rFonts w:ascii="Comic Sans MS" w:hAnsi="Comic Sans MS"/>
          <w:b/>
          <w:color w:val="00B050"/>
          <w:sz w:val="24"/>
          <w:szCs w:val="24"/>
          <w:u w:val="single"/>
        </w:rPr>
        <w:t xml:space="preserve"> do the three Rs mean?</w:t>
      </w:r>
    </w:p>
    <w:p w:rsidR="006079BC" w:rsidRDefault="006079BC" w:rsidP="00680157">
      <w:pPr>
        <w:rPr>
          <w:rFonts w:ascii="Comic Sans MS" w:hAnsi="Comic Sans MS"/>
          <w:b/>
          <w:color w:val="00B050"/>
          <w:sz w:val="24"/>
          <w:szCs w:val="24"/>
        </w:rPr>
      </w:pPr>
      <w:r>
        <w:rPr>
          <w:rFonts w:ascii="Comic Sans MS" w:hAnsi="Comic Sans MS"/>
          <w:b/>
          <w:color w:val="00B050"/>
          <w:sz w:val="24"/>
          <w:szCs w:val="24"/>
        </w:rPr>
        <w:t xml:space="preserve">Circle the three pictures that represent the 3 Rs </w:t>
      </w:r>
    </w:p>
    <w:p w:rsidR="006079BC" w:rsidRDefault="008215B1" w:rsidP="00680157">
      <w:pPr>
        <w:rPr>
          <w:rFonts w:ascii="Comic Sans MS" w:hAnsi="Comic Sans MS"/>
          <w:b/>
          <w:color w:val="00B050"/>
          <w:sz w:val="24"/>
          <w:szCs w:val="24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63712" behindDoc="0" locked="0" layoutInCell="1" allowOverlap="1" wp14:anchorId="7EC0BC37" wp14:editId="43018623">
            <wp:simplePos x="0" y="0"/>
            <wp:positionH relativeFrom="column">
              <wp:posOffset>2077720</wp:posOffset>
            </wp:positionH>
            <wp:positionV relativeFrom="paragraph">
              <wp:posOffset>338455</wp:posOffset>
            </wp:positionV>
            <wp:extent cx="1781175" cy="1187450"/>
            <wp:effectExtent l="0" t="0" r="9525" b="0"/>
            <wp:wrapSquare wrapText="bothSides"/>
            <wp:docPr id="88" name="irc_mi" descr="Image result for rubbish in the ocean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rubbish in the ocean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15B1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67808" behindDoc="1" locked="0" layoutInCell="1" allowOverlap="1" wp14:anchorId="34B964BB" wp14:editId="475A2D07">
            <wp:simplePos x="0" y="0"/>
            <wp:positionH relativeFrom="column">
              <wp:posOffset>0</wp:posOffset>
            </wp:positionH>
            <wp:positionV relativeFrom="paragraph">
              <wp:posOffset>469265</wp:posOffset>
            </wp:positionV>
            <wp:extent cx="1536700" cy="961390"/>
            <wp:effectExtent l="0" t="0" r="6350" b="0"/>
            <wp:wrapSquare wrapText="bothSides"/>
            <wp:docPr id="92" name="Picture 92" descr="Image result for turn off lights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urn off lights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9BC" w:rsidRDefault="008215B1" w:rsidP="00680157">
      <w:pPr>
        <w:rPr>
          <w:rFonts w:ascii="Comic Sans MS" w:hAnsi="Comic Sans MS"/>
          <w:b/>
          <w:color w:val="00B050"/>
          <w:sz w:val="24"/>
          <w:szCs w:val="24"/>
        </w:rPr>
      </w:pPr>
      <w:r w:rsidRPr="008215B1">
        <w:rPr>
          <w:rFonts w:ascii="Comic Sans MS" w:hAnsi="Comic Sans MS"/>
          <w:b/>
          <w:noProof/>
          <w:color w:val="00B050"/>
          <w:sz w:val="24"/>
          <w:szCs w:val="24"/>
          <w:lang w:eastAsia="en-GB"/>
        </w:rPr>
        <w:drawing>
          <wp:anchor distT="0" distB="0" distL="114300" distR="114300" simplePos="0" relativeHeight="251766784" behindDoc="0" locked="0" layoutInCell="1" allowOverlap="1" wp14:anchorId="273471F1" wp14:editId="22040225">
            <wp:simplePos x="0" y="0"/>
            <wp:positionH relativeFrom="column">
              <wp:posOffset>2548890</wp:posOffset>
            </wp:positionH>
            <wp:positionV relativeFrom="paragraph">
              <wp:posOffset>198120</wp:posOffset>
            </wp:positionV>
            <wp:extent cx="1804035" cy="901700"/>
            <wp:effectExtent l="0" t="0" r="5715" b="0"/>
            <wp:wrapSquare wrapText="bothSides"/>
            <wp:docPr id="91" name="Picture 91" descr="Image result for reuse water bottle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reuse water bottle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9BC" w:rsidRDefault="006079BC" w:rsidP="00680157">
      <w:pPr>
        <w:rPr>
          <w:rFonts w:ascii="Comic Sans MS" w:hAnsi="Comic Sans MS"/>
          <w:b/>
          <w:color w:val="00B050"/>
          <w:sz w:val="24"/>
          <w:szCs w:val="24"/>
        </w:rPr>
      </w:pPr>
    </w:p>
    <w:p w:rsidR="006079BC" w:rsidRDefault="006079BC" w:rsidP="00680157">
      <w:pPr>
        <w:rPr>
          <w:rFonts w:ascii="Comic Sans MS" w:hAnsi="Comic Sans MS"/>
          <w:b/>
          <w:color w:val="00B050"/>
          <w:sz w:val="24"/>
          <w:szCs w:val="24"/>
        </w:rPr>
      </w:pPr>
    </w:p>
    <w:p w:rsidR="006079BC" w:rsidRDefault="008215B1" w:rsidP="00680157">
      <w:pPr>
        <w:rPr>
          <w:rFonts w:ascii="Comic Sans MS" w:hAnsi="Comic Sans MS"/>
          <w:b/>
          <w:color w:val="00B050"/>
          <w:sz w:val="24"/>
          <w:szCs w:val="24"/>
        </w:rPr>
      </w:pPr>
      <w:r>
        <w:rPr>
          <w:rFonts w:ascii="Comic Sans MS" w:hAnsi="Comic Sans MS"/>
          <w:b/>
          <w:noProof/>
          <w:color w:val="00B050"/>
          <w:sz w:val="24"/>
          <w:szCs w:val="24"/>
          <w:lang w:eastAsia="en-GB"/>
        </w:rPr>
        <w:drawing>
          <wp:anchor distT="0" distB="0" distL="114300" distR="114300" simplePos="0" relativeHeight="251768832" behindDoc="0" locked="0" layoutInCell="1" allowOverlap="1" wp14:anchorId="0ED305E2" wp14:editId="50956AAB">
            <wp:simplePos x="0" y="0"/>
            <wp:positionH relativeFrom="column">
              <wp:posOffset>-1586230</wp:posOffset>
            </wp:positionH>
            <wp:positionV relativeFrom="paragraph">
              <wp:posOffset>208280</wp:posOffset>
            </wp:positionV>
            <wp:extent cx="1223010" cy="1632585"/>
            <wp:effectExtent l="0" t="0" r="0" b="5715"/>
            <wp:wrapSquare wrapText="bothSides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ycling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9BC" w:rsidRDefault="008215B1" w:rsidP="00680157">
      <w:pPr>
        <w:rPr>
          <w:rFonts w:ascii="Comic Sans MS" w:hAnsi="Comic Sans MS"/>
          <w:b/>
          <w:color w:val="00B050"/>
          <w:sz w:val="24"/>
          <w:szCs w:val="24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64736" behindDoc="0" locked="0" layoutInCell="1" allowOverlap="1" wp14:anchorId="61501194" wp14:editId="57BF4157">
            <wp:simplePos x="0" y="0"/>
            <wp:positionH relativeFrom="column">
              <wp:posOffset>2673985</wp:posOffset>
            </wp:positionH>
            <wp:positionV relativeFrom="paragraph">
              <wp:posOffset>203835</wp:posOffset>
            </wp:positionV>
            <wp:extent cx="1922780" cy="1081405"/>
            <wp:effectExtent l="0" t="0" r="1270" b="4445"/>
            <wp:wrapSquare wrapText="bothSides"/>
            <wp:docPr id="89" name="irc_mi" descr="Image result for gas emissions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gas emissions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15B1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65760" behindDoc="0" locked="0" layoutInCell="1" allowOverlap="1" wp14:anchorId="2862402F" wp14:editId="5C451554">
            <wp:simplePos x="0" y="0"/>
            <wp:positionH relativeFrom="column">
              <wp:posOffset>673100</wp:posOffset>
            </wp:positionH>
            <wp:positionV relativeFrom="paragraph">
              <wp:posOffset>203835</wp:posOffset>
            </wp:positionV>
            <wp:extent cx="1650365" cy="1249680"/>
            <wp:effectExtent l="0" t="0" r="6985" b="7620"/>
            <wp:wrapSquare wrapText="bothSides"/>
            <wp:docPr id="90" name="Picture 90" descr="Image result for recycle bin photo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recycle bin photo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5B1" w:rsidRPr="008215B1" w:rsidRDefault="008215B1" w:rsidP="008215B1">
      <w:pPr>
        <w:spacing w:line="240" w:lineRule="auto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</w:p>
    <w:p w:rsidR="008215B1" w:rsidRPr="008215B1" w:rsidRDefault="008215B1" w:rsidP="008215B1">
      <w:pPr>
        <w:spacing w:line="240" w:lineRule="auto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</w:p>
    <w:p w:rsidR="00FD5118" w:rsidRDefault="00FD5118" w:rsidP="00680157">
      <w:pPr>
        <w:rPr>
          <w:rFonts w:ascii="Comic Sans MS" w:hAnsi="Comic Sans MS"/>
          <w:b/>
          <w:sz w:val="24"/>
          <w:szCs w:val="24"/>
        </w:rPr>
      </w:pPr>
    </w:p>
    <w:p w:rsidR="00680157" w:rsidRPr="00FD5118" w:rsidRDefault="00FD5118" w:rsidP="00680157">
      <w:pPr>
        <w:rPr>
          <w:rFonts w:ascii="Comic Sans MS" w:hAnsi="Comic Sans MS"/>
          <w:b/>
          <w:color w:val="FF0000"/>
          <w:sz w:val="24"/>
          <w:szCs w:val="24"/>
          <w:u w:val="single"/>
        </w:rPr>
      </w:pPr>
      <w:r w:rsidRPr="00FD5118">
        <w:rPr>
          <w:rFonts w:ascii="Comic Sans MS" w:hAnsi="Comic Sans MS"/>
          <w:b/>
          <w:color w:val="FF0000"/>
          <w:sz w:val="24"/>
          <w:szCs w:val="24"/>
          <w:u w:val="single"/>
        </w:rPr>
        <w:lastRenderedPageBreak/>
        <w:t xml:space="preserve">EL3 </w:t>
      </w:r>
      <w:r w:rsidR="00680157" w:rsidRPr="00FD5118">
        <w:rPr>
          <w:rFonts w:ascii="Comic Sans MS" w:hAnsi="Comic Sans MS"/>
          <w:b/>
          <w:color w:val="FF0000"/>
          <w:sz w:val="24"/>
          <w:szCs w:val="24"/>
          <w:u w:val="single"/>
        </w:rPr>
        <w:t>Why is it important to recycle as much as possible when making crafts?</w:t>
      </w:r>
    </w:p>
    <w:p w:rsidR="00680157" w:rsidRPr="006E0A4B" w:rsidRDefault="00680157" w:rsidP="00680157">
      <w:pPr>
        <w:rPr>
          <w:rFonts w:ascii="Comic Sans MS" w:hAnsi="Comic Sans MS"/>
          <w:b/>
          <w:color w:val="00B050"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6E0A4B" w:rsidRPr="006E0A4B" w:rsidTr="00115FB2">
        <w:tc>
          <w:tcPr>
            <w:tcW w:w="9242" w:type="dxa"/>
          </w:tcPr>
          <w:p w:rsidR="00680157" w:rsidRPr="00731AE0" w:rsidRDefault="00680157" w:rsidP="00680157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731AE0">
              <w:rPr>
                <w:rFonts w:ascii="Comic Sans MS" w:hAnsi="Comic Sans MS"/>
                <w:b/>
                <w:sz w:val="24"/>
                <w:szCs w:val="24"/>
                <w:u w:val="single"/>
              </w:rPr>
              <w:t xml:space="preserve"> </w:t>
            </w:r>
          </w:p>
          <w:p w:rsidR="00680157" w:rsidRPr="00731AE0" w:rsidRDefault="00680157" w:rsidP="00115FB2">
            <w:pPr>
              <w:pStyle w:val="ListParagrap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  <w:p w:rsidR="00680157" w:rsidRPr="00731AE0" w:rsidRDefault="00680157" w:rsidP="00115FB2">
            <w:pPr>
              <w:pStyle w:val="ListParagrap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</w:tr>
      <w:tr w:rsidR="006E0A4B" w:rsidRPr="006E0A4B" w:rsidTr="00115FB2">
        <w:tc>
          <w:tcPr>
            <w:tcW w:w="9242" w:type="dxa"/>
          </w:tcPr>
          <w:p w:rsidR="00680157" w:rsidRPr="00731AE0" w:rsidRDefault="00680157" w:rsidP="00680157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731AE0">
              <w:rPr>
                <w:rFonts w:ascii="Comic Sans MS" w:hAnsi="Comic Sans MS"/>
                <w:b/>
                <w:sz w:val="24"/>
                <w:szCs w:val="24"/>
                <w:u w:val="single"/>
              </w:rPr>
              <w:t xml:space="preserve">  </w:t>
            </w:r>
          </w:p>
          <w:p w:rsidR="00680157" w:rsidRPr="00731AE0" w:rsidRDefault="00680157" w:rsidP="00115FB2">
            <w:pPr>
              <w:pStyle w:val="ListParagrap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  <w:p w:rsidR="00680157" w:rsidRPr="00731AE0" w:rsidRDefault="00680157" w:rsidP="00115FB2">
            <w:pPr>
              <w:pStyle w:val="ListParagrap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</w:tr>
      <w:tr w:rsidR="00731AE0" w:rsidRPr="006E0A4B" w:rsidTr="00115FB2">
        <w:tc>
          <w:tcPr>
            <w:tcW w:w="9242" w:type="dxa"/>
          </w:tcPr>
          <w:p w:rsidR="00731AE0" w:rsidRPr="00731AE0" w:rsidRDefault="00731AE0" w:rsidP="00731AE0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731AE0">
              <w:rPr>
                <w:rFonts w:ascii="Comic Sans MS" w:hAnsi="Comic Sans MS"/>
                <w:b/>
                <w:sz w:val="24"/>
                <w:szCs w:val="24"/>
                <w:u w:val="single"/>
              </w:rPr>
              <w:t xml:space="preserve"> </w:t>
            </w:r>
          </w:p>
          <w:p w:rsidR="00731AE0" w:rsidRPr="00731AE0" w:rsidRDefault="00731AE0" w:rsidP="00731AE0">
            <w:pPr>
              <w:pStyle w:val="ListParagrap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  <w:p w:rsidR="00731AE0" w:rsidRPr="00731AE0" w:rsidRDefault="00731AE0" w:rsidP="00731AE0">
            <w:pPr>
              <w:pStyle w:val="ListParagrap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</w:tr>
    </w:tbl>
    <w:p w:rsidR="00680157" w:rsidRDefault="00680157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709"/>
        <w:gridCol w:w="645"/>
        <w:gridCol w:w="645"/>
        <w:gridCol w:w="2599"/>
      </w:tblGrid>
      <w:tr w:rsidR="00731AE0" w:rsidRPr="003D3EB6" w:rsidTr="0055631D">
        <w:tc>
          <w:tcPr>
            <w:tcW w:w="4644" w:type="dxa"/>
            <w:vMerge w:val="restart"/>
          </w:tcPr>
          <w:p w:rsidR="00731AE0" w:rsidRPr="003D3EB6" w:rsidRDefault="00731AE0" w:rsidP="0055631D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Recycling </w:t>
            </w:r>
            <w:r w:rsidRPr="003D3EB6">
              <w:rPr>
                <w:rFonts w:ascii="Comic Sans MS" w:hAnsi="Comic Sans MS"/>
                <w:b/>
                <w:sz w:val="24"/>
                <w:szCs w:val="24"/>
              </w:rPr>
              <w:t>Level achieved at:</w:t>
            </w:r>
          </w:p>
        </w:tc>
        <w:tc>
          <w:tcPr>
            <w:tcW w:w="709" w:type="dxa"/>
            <w:shd w:val="clear" w:color="auto" w:fill="92D050"/>
          </w:tcPr>
          <w:p w:rsidR="00731AE0" w:rsidRPr="003D3EB6" w:rsidRDefault="00731AE0" w:rsidP="0055631D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 w:rsidRPr="003D3EB6">
              <w:rPr>
                <w:rFonts w:ascii="Comic Sans MS" w:hAnsi="Comic Sans MS"/>
                <w:b/>
                <w:sz w:val="24"/>
                <w:szCs w:val="24"/>
              </w:rPr>
              <w:t>EL1</w:t>
            </w:r>
          </w:p>
        </w:tc>
        <w:tc>
          <w:tcPr>
            <w:tcW w:w="645" w:type="dxa"/>
            <w:shd w:val="clear" w:color="auto" w:fill="92D050"/>
          </w:tcPr>
          <w:p w:rsidR="00731AE0" w:rsidRPr="003D3EB6" w:rsidRDefault="00731AE0" w:rsidP="0055631D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 w:rsidRPr="003D3EB6">
              <w:rPr>
                <w:rFonts w:ascii="Comic Sans MS" w:hAnsi="Comic Sans MS"/>
                <w:b/>
                <w:sz w:val="24"/>
                <w:szCs w:val="24"/>
              </w:rPr>
              <w:t>EL2</w:t>
            </w:r>
          </w:p>
        </w:tc>
        <w:tc>
          <w:tcPr>
            <w:tcW w:w="645" w:type="dxa"/>
            <w:shd w:val="clear" w:color="auto" w:fill="92D050"/>
          </w:tcPr>
          <w:p w:rsidR="00731AE0" w:rsidRPr="003D3EB6" w:rsidRDefault="00731AE0" w:rsidP="0055631D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 w:rsidRPr="003D3EB6">
              <w:rPr>
                <w:rFonts w:ascii="Comic Sans MS" w:hAnsi="Comic Sans MS"/>
                <w:b/>
                <w:sz w:val="24"/>
                <w:szCs w:val="24"/>
              </w:rPr>
              <w:t>EL3</w:t>
            </w:r>
          </w:p>
        </w:tc>
        <w:tc>
          <w:tcPr>
            <w:tcW w:w="2599" w:type="dxa"/>
            <w:shd w:val="clear" w:color="auto" w:fill="92D050"/>
          </w:tcPr>
          <w:p w:rsidR="00731AE0" w:rsidRPr="003D3EB6" w:rsidRDefault="00731AE0" w:rsidP="0055631D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 w:rsidRPr="003D3EB6">
              <w:rPr>
                <w:rFonts w:ascii="Comic Sans MS" w:hAnsi="Comic Sans MS"/>
                <w:b/>
                <w:sz w:val="24"/>
                <w:szCs w:val="24"/>
              </w:rPr>
              <w:t xml:space="preserve">Teacher Signature </w:t>
            </w:r>
          </w:p>
        </w:tc>
      </w:tr>
      <w:tr w:rsidR="00731AE0" w:rsidRPr="003D3EB6" w:rsidTr="0055631D">
        <w:tc>
          <w:tcPr>
            <w:tcW w:w="4644" w:type="dxa"/>
            <w:vMerge/>
          </w:tcPr>
          <w:p w:rsidR="00731AE0" w:rsidRPr="003D3EB6" w:rsidRDefault="00731AE0" w:rsidP="0055631D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92D050"/>
          </w:tcPr>
          <w:p w:rsidR="00731AE0" w:rsidRPr="003D3EB6" w:rsidRDefault="00731AE0" w:rsidP="0055631D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645" w:type="dxa"/>
            <w:shd w:val="clear" w:color="auto" w:fill="92D050"/>
          </w:tcPr>
          <w:p w:rsidR="00731AE0" w:rsidRPr="003D3EB6" w:rsidRDefault="00731AE0" w:rsidP="0055631D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645" w:type="dxa"/>
            <w:shd w:val="clear" w:color="auto" w:fill="92D050"/>
          </w:tcPr>
          <w:p w:rsidR="00731AE0" w:rsidRPr="003D3EB6" w:rsidRDefault="00731AE0" w:rsidP="0055631D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599" w:type="dxa"/>
            <w:shd w:val="clear" w:color="auto" w:fill="92D050"/>
          </w:tcPr>
          <w:p w:rsidR="00731AE0" w:rsidRPr="003D3EB6" w:rsidRDefault="00731AE0" w:rsidP="0055631D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731AE0" w:rsidRDefault="00731AE0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731AE0" w:rsidRDefault="00731AE0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731AE0" w:rsidRDefault="00731AE0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731AE0" w:rsidRDefault="00731AE0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731AE0" w:rsidRDefault="00731AE0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731AE0" w:rsidRDefault="00731AE0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731AE0" w:rsidRDefault="00731AE0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731AE0" w:rsidRDefault="00731AE0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731AE0" w:rsidRDefault="00731AE0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731AE0" w:rsidRDefault="00731AE0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680157" w:rsidRDefault="00680157" w:rsidP="00680157">
      <w:pPr>
        <w:jc w:val="center"/>
        <w:rPr>
          <w:rFonts w:ascii="Comic Sans MS" w:hAnsi="Comic Sans MS"/>
          <w:b/>
          <w:sz w:val="52"/>
          <w:szCs w:val="24"/>
          <w:u w:val="single"/>
        </w:rPr>
      </w:pPr>
      <w:r>
        <w:rPr>
          <w:rFonts w:ascii="Comic Sans MS" w:hAnsi="Comic Sans MS"/>
          <w:b/>
          <w:sz w:val="52"/>
          <w:szCs w:val="24"/>
          <w:u w:val="single"/>
        </w:rPr>
        <w:lastRenderedPageBreak/>
        <w:t>AO</w:t>
      </w:r>
      <w:r w:rsidRPr="00A36855">
        <w:rPr>
          <w:rFonts w:ascii="Comic Sans MS" w:hAnsi="Comic Sans MS"/>
          <w:b/>
          <w:sz w:val="52"/>
          <w:szCs w:val="24"/>
          <w:u w:val="single"/>
        </w:rPr>
        <w:t>1</w:t>
      </w:r>
      <w:r>
        <w:rPr>
          <w:rFonts w:ascii="Comic Sans MS" w:hAnsi="Comic Sans MS"/>
          <w:b/>
          <w:sz w:val="52"/>
          <w:szCs w:val="24"/>
          <w:u w:val="single"/>
        </w:rPr>
        <w:t xml:space="preserve"> Knowledge Check</w:t>
      </w:r>
    </w:p>
    <w:p w:rsidR="00680157" w:rsidRDefault="00680157" w:rsidP="00680157">
      <w:pPr>
        <w:rPr>
          <w:rFonts w:ascii="Comic Sans MS" w:hAnsi="Comic Sans MS"/>
          <w:b/>
          <w:sz w:val="24"/>
          <w:szCs w:val="24"/>
        </w:rPr>
      </w:pPr>
    </w:p>
    <w:p w:rsidR="00680157" w:rsidRPr="00633869" w:rsidRDefault="00680157" w:rsidP="00680157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 xml:space="preserve">Materials, Knowledge and Skills </w:t>
      </w:r>
    </w:p>
    <w:p w:rsidR="00680157" w:rsidRDefault="00680157" w:rsidP="00680157">
      <w:pPr>
        <w:rPr>
          <w:rFonts w:ascii="Comic Sans MS" w:hAnsi="Comic Sans MS"/>
          <w:b/>
          <w:sz w:val="24"/>
          <w:szCs w:val="24"/>
        </w:rPr>
      </w:pPr>
    </w:p>
    <w:p w:rsidR="00680157" w:rsidRDefault="00680157" w:rsidP="00680157">
      <w:pPr>
        <w:rPr>
          <w:rFonts w:ascii="Comic Sans MS" w:hAnsi="Comic Sans MS"/>
          <w:b/>
          <w:sz w:val="24"/>
          <w:szCs w:val="24"/>
          <w:u w:val="single"/>
        </w:rPr>
      </w:pPr>
      <w:r w:rsidRPr="00633869">
        <w:rPr>
          <w:rFonts w:ascii="Comic Sans MS" w:hAnsi="Comic Sans MS"/>
          <w:b/>
          <w:sz w:val="24"/>
          <w:szCs w:val="24"/>
          <w:u w:val="single"/>
        </w:rPr>
        <w:t xml:space="preserve">In this section you will: </w:t>
      </w:r>
    </w:p>
    <w:p w:rsidR="00680157" w:rsidRPr="00633869" w:rsidRDefault="00680157" w:rsidP="00680157">
      <w:pPr>
        <w:rPr>
          <w:rFonts w:ascii="Comic Sans MS" w:hAnsi="Comic Sans MS"/>
          <w:b/>
          <w:sz w:val="24"/>
          <w:szCs w:val="24"/>
          <w:u w:val="single"/>
        </w:rPr>
      </w:pPr>
    </w:p>
    <w:p w:rsidR="00680157" w:rsidRPr="00FB29F9" w:rsidRDefault="00680157" w:rsidP="00680157">
      <w:pPr>
        <w:pStyle w:val="ListParagraph"/>
        <w:numPr>
          <w:ilvl w:val="0"/>
          <w:numId w:val="1"/>
        </w:numPr>
        <w:spacing w:after="0"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Demonstrate</w:t>
      </w:r>
      <w:r w:rsidR="00002547">
        <w:rPr>
          <w:rFonts w:ascii="Comic Sans MS" w:hAnsi="Comic Sans MS"/>
          <w:b/>
          <w:sz w:val="24"/>
          <w:szCs w:val="24"/>
        </w:rPr>
        <w:t xml:space="preserve"> basic, </w:t>
      </w:r>
      <w:r w:rsidR="00002547">
        <w:rPr>
          <w:rFonts w:ascii="Comic Sans MS" w:hAnsi="Comic Sans MS"/>
          <w:b/>
          <w:color w:val="00B050"/>
          <w:sz w:val="24"/>
          <w:szCs w:val="24"/>
        </w:rPr>
        <w:t xml:space="preserve">some, </w:t>
      </w:r>
      <w:r w:rsidR="00002547">
        <w:rPr>
          <w:rFonts w:ascii="Comic Sans MS" w:hAnsi="Comic Sans MS"/>
          <w:b/>
          <w:color w:val="FF0000"/>
          <w:sz w:val="24"/>
          <w:szCs w:val="24"/>
        </w:rPr>
        <w:t>good</w:t>
      </w:r>
      <w:r>
        <w:rPr>
          <w:rFonts w:ascii="Comic Sans MS" w:hAnsi="Comic Sans MS"/>
          <w:b/>
          <w:sz w:val="24"/>
          <w:szCs w:val="24"/>
        </w:rPr>
        <w:t xml:space="preserve"> knowledge and understanding of materials, equipment and skills required for creative crafts</w:t>
      </w:r>
    </w:p>
    <w:p w:rsidR="00680157" w:rsidRPr="00680157" w:rsidRDefault="00680157" w:rsidP="00680157">
      <w:pPr>
        <w:pStyle w:val="ListParagraph"/>
        <w:numPr>
          <w:ilvl w:val="0"/>
          <w:numId w:val="1"/>
        </w:numPr>
        <w:spacing w:after="0" w:line="360" w:lineRule="auto"/>
        <w:rPr>
          <w:rFonts w:ascii="Comic Sans MS" w:hAnsi="Comic Sans MS"/>
          <w:b/>
          <w:color w:val="FF0000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Identify suitable materials or equipment from a pre-se</w:t>
      </w:r>
      <w:r w:rsidR="0055631D">
        <w:rPr>
          <w:rFonts w:ascii="Comic Sans MS" w:hAnsi="Comic Sans MS"/>
          <w:b/>
          <w:sz w:val="24"/>
          <w:szCs w:val="24"/>
        </w:rPr>
        <w:t>lected range to help make a gift</w:t>
      </w:r>
      <w:r>
        <w:rPr>
          <w:rFonts w:ascii="Comic Sans MS" w:hAnsi="Comic Sans MS"/>
          <w:b/>
          <w:sz w:val="24"/>
          <w:szCs w:val="24"/>
        </w:rPr>
        <w:t xml:space="preserve">, </w:t>
      </w:r>
      <w:r w:rsidRPr="00680157">
        <w:rPr>
          <w:rFonts w:ascii="Comic Sans MS" w:hAnsi="Comic Sans MS"/>
          <w:b/>
          <w:color w:val="00B050"/>
          <w:sz w:val="24"/>
          <w:szCs w:val="24"/>
        </w:rPr>
        <w:t xml:space="preserve">select suitable materials or equipment from the range provided to </w:t>
      </w:r>
      <w:r w:rsidR="0055631D">
        <w:rPr>
          <w:rFonts w:ascii="Comic Sans MS" w:hAnsi="Comic Sans MS"/>
          <w:b/>
          <w:color w:val="00B050"/>
          <w:sz w:val="24"/>
          <w:szCs w:val="24"/>
        </w:rPr>
        <w:t>make two different types of gift</w:t>
      </w:r>
      <w:r>
        <w:rPr>
          <w:rFonts w:ascii="Comic Sans MS" w:hAnsi="Comic Sans MS"/>
          <w:b/>
          <w:sz w:val="24"/>
          <w:szCs w:val="24"/>
        </w:rPr>
        <w:t xml:space="preserve">, </w:t>
      </w:r>
      <w:r w:rsidRPr="00680157">
        <w:rPr>
          <w:rFonts w:ascii="Comic Sans MS" w:hAnsi="Comic Sans MS"/>
          <w:b/>
          <w:color w:val="FF0000"/>
          <w:sz w:val="24"/>
          <w:szCs w:val="24"/>
        </w:rPr>
        <w:t>select suitable materials or equipment from a wide range to make thr</w:t>
      </w:r>
      <w:r w:rsidR="0055631D">
        <w:rPr>
          <w:rFonts w:ascii="Comic Sans MS" w:hAnsi="Comic Sans MS"/>
          <w:b/>
          <w:color w:val="FF0000"/>
          <w:sz w:val="24"/>
          <w:szCs w:val="24"/>
        </w:rPr>
        <w:t>ee different types of gifts</w:t>
      </w:r>
      <w:r w:rsidRPr="00680157">
        <w:rPr>
          <w:rFonts w:ascii="Comic Sans MS" w:hAnsi="Comic Sans MS"/>
          <w:b/>
          <w:color w:val="FF0000"/>
          <w:sz w:val="24"/>
          <w:szCs w:val="24"/>
        </w:rPr>
        <w:t xml:space="preserve"> for different occasions. </w:t>
      </w:r>
    </w:p>
    <w:p w:rsidR="00946B11" w:rsidRDefault="00946B11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02547" w:rsidRDefault="00002547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946B11" w:rsidRDefault="00946B11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946B11" w:rsidRDefault="00946B11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02547" w:rsidRDefault="00002547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02547" w:rsidRDefault="00002547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02547" w:rsidRDefault="00002547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6E0A4B" w:rsidRDefault="006E0A4B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02547" w:rsidRDefault="00002547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02547" w:rsidRDefault="00002547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02547" w:rsidRDefault="00002547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02547" w:rsidRDefault="00002547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EL1 Demonstrate basic knowledge of materials required for creative crafts </w:t>
      </w:r>
    </w:p>
    <w:p w:rsidR="00002547" w:rsidRDefault="0055631D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72928" behindDoc="0" locked="0" layoutInCell="1" allowOverlap="1" wp14:anchorId="1775A5A3" wp14:editId="17601C42">
            <wp:simplePos x="0" y="0"/>
            <wp:positionH relativeFrom="column">
              <wp:posOffset>3098800</wp:posOffset>
            </wp:positionH>
            <wp:positionV relativeFrom="paragraph">
              <wp:posOffset>489585</wp:posOffset>
            </wp:positionV>
            <wp:extent cx="2143125" cy="2143125"/>
            <wp:effectExtent l="0" t="0" r="9525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ucepan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547">
        <w:rPr>
          <w:rFonts w:ascii="Comic Sans MS" w:hAnsi="Comic Sans MS"/>
          <w:b/>
          <w:sz w:val="24"/>
          <w:szCs w:val="24"/>
        </w:rPr>
        <w:t>Circle the materia</w:t>
      </w:r>
      <w:r>
        <w:rPr>
          <w:rFonts w:ascii="Comic Sans MS" w:hAnsi="Comic Sans MS"/>
          <w:b/>
          <w:sz w:val="24"/>
          <w:szCs w:val="24"/>
        </w:rPr>
        <w:t>ls you would need to make a gift</w:t>
      </w:r>
    </w:p>
    <w:p w:rsidR="00002547" w:rsidRDefault="0055631D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70880" behindDoc="0" locked="0" layoutInCell="1" allowOverlap="1" wp14:anchorId="0229571A" wp14:editId="06FF39EB">
            <wp:simplePos x="0" y="0"/>
            <wp:positionH relativeFrom="column">
              <wp:posOffset>121285</wp:posOffset>
            </wp:positionH>
            <wp:positionV relativeFrom="paragraph">
              <wp:posOffset>283210</wp:posOffset>
            </wp:positionV>
            <wp:extent cx="2125345" cy="1771650"/>
            <wp:effectExtent l="0" t="0" r="8255" b="0"/>
            <wp:wrapSquare wrapText="bothSides"/>
            <wp:docPr id="4" name="irc_mi" descr="Image result for materials needed to make gifts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terials needed to make gifts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547" w:rsidRPr="00002547" w:rsidRDefault="00002547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002547" w:rsidRPr="00002547" w:rsidRDefault="00002547" w:rsidP="00002547">
      <w:pPr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  <w:r>
        <w:rPr>
          <w:rFonts w:ascii="Comic Sans MS" w:hAnsi="Comic Sans MS"/>
          <w:b/>
          <w:color w:val="00B050"/>
          <w:sz w:val="24"/>
          <w:szCs w:val="24"/>
        </w:rPr>
        <w:t xml:space="preserve"> </w:t>
      </w:r>
    </w:p>
    <w:p w:rsidR="00946B11" w:rsidRDefault="00946B11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02547" w:rsidRDefault="00002547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02547" w:rsidRDefault="00002547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02547" w:rsidRDefault="0055631D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  <w:r>
        <w:rPr>
          <w:rFonts w:ascii="Comic Sans MS" w:hAnsi="Comic Sans MS"/>
          <w:b/>
          <w:noProof/>
          <w:color w:val="00B050"/>
          <w:sz w:val="24"/>
          <w:szCs w:val="24"/>
          <w:lang w:eastAsia="en-GB"/>
        </w:rPr>
        <w:drawing>
          <wp:anchor distT="0" distB="0" distL="114300" distR="114300" simplePos="0" relativeHeight="251771904" behindDoc="0" locked="0" layoutInCell="1" allowOverlap="1" wp14:anchorId="54E1EB53" wp14:editId="7A0DA504">
            <wp:simplePos x="0" y="0"/>
            <wp:positionH relativeFrom="column">
              <wp:posOffset>225425</wp:posOffset>
            </wp:positionH>
            <wp:positionV relativeFrom="paragraph">
              <wp:posOffset>112395</wp:posOffset>
            </wp:positionV>
            <wp:extent cx="1852295" cy="204279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el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631D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69856" behindDoc="0" locked="0" layoutInCell="1" allowOverlap="1" wp14:anchorId="71921487" wp14:editId="0C2A7BF4">
            <wp:simplePos x="0" y="0"/>
            <wp:positionH relativeFrom="column">
              <wp:posOffset>3159125</wp:posOffset>
            </wp:positionH>
            <wp:positionV relativeFrom="paragraph">
              <wp:posOffset>266700</wp:posOffset>
            </wp:positionV>
            <wp:extent cx="2181225" cy="1697990"/>
            <wp:effectExtent l="0" t="0" r="9525" b="0"/>
            <wp:wrapSquare wrapText="bothSides"/>
            <wp:docPr id="5" name="Picture 5" descr="Image result for materials needed to make gifts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aterials needed to make gifts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547" w:rsidRDefault="00002547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02547" w:rsidRDefault="00002547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172BB2" w:rsidRDefault="00172BB2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55631D" w:rsidRPr="0055631D" w:rsidRDefault="0055631D" w:rsidP="0055631D">
      <w:pPr>
        <w:spacing w:line="240" w:lineRule="auto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</w:p>
    <w:p w:rsidR="00172BB2" w:rsidRDefault="0055631D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  <w:r w:rsidRPr="0055631D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73952" behindDoc="0" locked="0" layoutInCell="1" allowOverlap="1" wp14:anchorId="090356B8" wp14:editId="60228BD0">
            <wp:simplePos x="0" y="0"/>
            <wp:positionH relativeFrom="column">
              <wp:posOffset>966470</wp:posOffset>
            </wp:positionH>
            <wp:positionV relativeFrom="paragraph">
              <wp:posOffset>317500</wp:posOffset>
            </wp:positionV>
            <wp:extent cx="2016760" cy="2208530"/>
            <wp:effectExtent l="0" t="0" r="2540" b="1270"/>
            <wp:wrapSquare wrapText="bothSides"/>
            <wp:docPr id="15" name="Picture 15" descr="Image result for materials needed to make a phone call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aterials needed to make a phone call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31D" w:rsidRPr="0055631D" w:rsidRDefault="0055631D" w:rsidP="0055631D">
      <w:pPr>
        <w:spacing w:line="240" w:lineRule="auto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  <w:r>
        <w:rPr>
          <w:noProof/>
          <w:color w:val="0000FF"/>
          <w:lang w:eastAsia="en-GB"/>
        </w:rPr>
        <w:drawing>
          <wp:inline distT="0" distB="0" distL="0" distR="0" wp14:anchorId="3F2F8365" wp14:editId="1CD0957B">
            <wp:extent cx="2208810" cy="2208810"/>
            <wp:effectExtent l="0" t="0" r="1270" b="1270"/>
            <wp:docPr id="72" name="irc_mi" descr="Image result for screws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crews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914" cy="220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31D" w:rsidRDefault="0055631D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02547" w:rsidRDefault="00002547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>EL1 Demonstrate basic understanding of the e</w:t>
      </w:r>
      <w:r w:rsidR="00606BEC">
        <w:rPr>
          <w:rFonts w:ascii="Comic Sans MS" w:hAnsi="Comic Sans MS"/>
          <w:b/>
          <w:sz w:val="24"/>
          <w:szCs w:val="24"/>
        </w:rPr>
        <w:t>quipment required for creative crafts</w:t>
      </w:r>
    </w:p>
    <w:p w:rsidR="00606BEC" w:rsidRDefault="002A4569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776000" behindDoc="0" locked="0" layoutInCell="1" allowOverlap="1" wp14:anchorId="6AFC2427" wp14:editId="6603E09B">
            <wp:simplePos x="0" y="0"/>
            <wp:positionH relativeFrom="column">
              <wp:posOffset>-142875</wp:posOffset>
            </wp:positionH>
            <wp:positionV relativeFrom="paragraph">
              <wp:posOffset>2870835</wp:posOffset>
            </wp:positionV>
            <wp:extent cx="2619375" cy="1743075"/>
            <wp:effectExtent l="0" t="0" r="9525" b="9525"/>
            <wp:wrapSquare wrapText="bothSides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ipment 5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BEC">
        <w:rPr>
          <w:rFonts w:ascii="Comic Sans MS" w:hAnsi="Comic Sans MS"/>
          <w:b/>
          <w:sz w:val="24"/>
          <w:szCs w:val="24"/>
        </w:rPr>
        <w:t>Circle the equipment you would use in creative crafts</w:t>
      </w:r>
    </w:p>
    <w:p w:rsidR="002A4569" w:rsidRDefault="002A4569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780096" behindDoc="0" locked="0" layoutInCell="1" allowOverlap="1" wp14:anchorId="0D4A41D0" wp14:editId="74CB8B8C">
            <wp:simplePos x="0" y="0"/>
            <wp:positionH relativeFrom="column">
              <wp:posOffset>367665</wp:posOffset>
            </wp:positionH>
            <wp:positionV relativeFrom="paragraph">
              <wp:posOffset>420370</wp:posOffset>
            </wp:positionV>
            <wp:extent cx="1719580" cy="1266825"/>
            <wp:effectExtent l="0" t="0" r="0" b="9525"/>
            <wp:wrapSquare wrapText="bothSides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ipment 56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777024" behindDoc="0" locked="0" layoutInCell="1" allowOverlap="1" wp14:anchorId="4719EE85" wp14:editId="48E049C5">
            <wp:simplePos x="0" y="0"/>
            <wp:positionH relativeFrom="column">
              <wp:posOffset>3526155</wp:posOffset>
            </wp:positionH>
            <wp:positionV relativeFrom="paragraph">
              <wp:posOffset>2451100</wp:posOffset>
            </wp:positionV>
            <wp:extent cx="2286000" cy="1524000"/>
            <wp:effectExtent l="0" t="0" r="0" b="0"/>
            <wp:wrapSquare wrapText="bothSides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ipment 4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774976" behindDoc="0" locked="0" layoutInCell="1" allowOverlap="1" wp14:anchorId="5F7AE228" wp14:editId="0842FF56">
            <wp:simplePos x="0" y="0"/>
            <wp:positionH relativeFrom="column">
              <wp:posOffset>3763645</wp:posOffset>
            </wp:positionH>
            <wp:positionV relativeFrom="paragraph">
              <wp:posOffset>217805</wp:posOffset>
            </wp:positionV>
            <wp:extent cx="1619250" cy="1619250"/>
            <wp:effectExtent l="0" t="0" r="0" b="0"/>
            <wp:wrapSquare wrapText="bothSides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ipment 3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569" w:rsidRDefault="002A4569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2A4569" w:rsidRDefault="002A4569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2A4569" w:rsidRDefault="002A4569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2A4569" w:rsidRDefault="002A4569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2A4569" w:rsidRDefault="002A4569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2A4569" w:rsidRDefault="002A4569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2A4569" w:rsidRDefault="002A4569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2A4569" w:rsidRDefault="002A4569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2A4569" w:rsidRDefault="002A4569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2A4569" w:rsidRDefault="002A4569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779072" behindDoc="0" locked="0" layoutInCell="1" allowOverlap="1" wp14:anchorId="4D83647B" wp14:editId="44B2AFEE">
            <wp:simplePos x="0" y="0"/>
            <wp:positionH relativeFrom="column">
              <wp:posOffset>-2613025</wp:posOffset>
            </wp:positionH>
            <wp:positionV relativeFrom="paragraph">
              <wp:posOffset>623570</wp:posOffset>
            </wp:positionV>
            <wp:extent cx="2619375" cy="1743075"/>
            <wp:effectExtent l="0" t="0" r="9525" b="9525"/>
            <wp:wrapSquare wrapText="bothSides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ipment 2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569" w:rsidRDefault="002A4569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778048" behindDoc="0" locked="0" layoutInCell="1" allowOverlap="1" wp14:anchorId="7BC0B9B7" wp14:editId="2BA18AD5">
            <wp:simplePos x="0" y="0"/>
            <wp:positionH relativeFrom="column">
              <wp:posOffset>511175</wp:posOffset>
            </wp:positionH>
            <wp:positionV relativeFrom="paragraph">
              <wp:posOffset>203835</wp:posOffset>
            </wp:positionV>
            <wp:extent cx="2398395" cy="1598930"/>
            <wp:effectExtent l="0" t="0" r="1905" b="1270"/>
            <wp:wrapSquare wrapText="bothSides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ipment 1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569" w:rsidRDefault="002A4569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2A4569" w:rsidRDefault="002A4569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2A4569" w:rsidRDefault="002A4569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2A4569" w:rsidRDefault="002A4569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2A4569" w:rsidRDefault="002A4569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2A4569" w:rsidRDefault="002A4569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2A4569" w:rsidRDefault="00606BEC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>Demonstrate basic knowledge of the skills required for creative crafts:</w:t>
      </w:r>
    </w:p>
    <w:p w:rsidR="00606BEC" w:rsidRDefault="00606BEC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Circle the skills needed for the creative crafts industry </w:t>
      </w:r>
    </w:p>
    <w:p w:rsidR="00774A0E" w:rsidRDefault="00774A0E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785216" behindDoc="0" locked="0" layoutInCell="1" allowOverlap="1" wp14:anchorId="38230D08" wp14:editId="33B7CA78">
            <wp:simplePos x="0" y="0"/>
            <wp:positionH relativeFrom="column">
              <wp:posOffset>3188970</wp:posOffset>
            </wp:positionH>
            <wp:positionV relativeFrom="paragraph">
              <wp:posOffset>502285</wp:posOffset>
            </wp:positionV>
            <wp:extent cx="2847975" cy="1600200"/>
            <wp:effectExtent l="0" t="0" r="9525" b="0"/>
            <wp:wrapSquare wrapText="bothSides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ill 2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781120" behindDoc="0" locked="0" layoutInCell="1" allowOverlap="1" wp14:anchorId="3615E998" wp14:editId="01AF2B76">
            <wp:simplePos x="0" y="0"/>
            <wp:positionH relativeFrom="column">
              <wp:posOffset>-119380</wp:posOffset>
            </wp:positionH>
            <wp:positionV relativeFrom="paragraph">
              <wp:posOffset>483235</wp:posOffset>
            </wp:positionV>
            <wp:extent cx="2858770" cy="1607820"/>
            <wp:effectExtent l="0" t="0" r="0" b="0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ill 6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A0E" w:rsidRDefault="00774A0E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774A0E" w:rsidRDefault="00774A0E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782144" behindDoc="0" locked="0" layoutInCell="1" allowOverlap="1" wp14:anchorId="653243F6" wp14:editId="546628A8">
            <wp:simplePos x="0" y="0"/>
            <wp:positionH relativeFrom="column">
              <wp:posOffset>0</wp:posOffset>
            </wp:positionH>
            <wp:positionV relativeFrom="paragraph">
              <wp:posOffset>41910</wp:posOffset>
            </wp:positionV>
            <wp:extent cx="2333625" cy="1962150"/>
            <wp:effectExtent l="0" t="0" r="9525" b="0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ill 5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783168" behindDoc="0" locked="0" layoutInCell="1" allowOverlap="1" wp14:anchorId="6E328B45" wp14:editId="2415D8E5">
            <wp:simplePos x="0" y="0"/>
            <wp:positionH relativeFrom="column">
              <wp:posOffset>3093085</wp:posOffset>
            </wp:positionH>
            <wp:positionV relativeFrom="paragraph">
              <wp:posOffset>40640</wp:posOffset>
            </wp:positionV>
            <wp:extent cx="2936875" cy="1954530"/>
            <wp:effectExtent l="0" t="0" r="0" b="7620"/>
            <wp:wrapSquare wrapText="bothSides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ill 4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875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A0E" w:rsidRDefault="00774A0E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774A0E" w:rsidRDefault="00774A0E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774A0E" w:rsidRDefault="00774A0E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774A0E" w:rsidRDefault="00774A0E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774A0E" w:rsidRDefault="00774A0E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774A0E" w:rsidRDefault="00774A0E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786240" behindDoc="0" locked="0" layoutInCell="1" allowOverlap="1" wp14:anchorId="13372D49" wp14:editId="46D115B9">
            <wp:simplePos x="0" y="0"/>
            <wp:positionH relativeFrom="column">
              <wp:posOffset>-63500</wp:posOffset>
            </wp:positionH>
            <wp:positionV relativeFrom="paragraph">
              <wp:posOffset>70485</wp:posOffset>
            </wp:positionV>
            <wp:extent cx="2389505" cy="1585595"/>
            <wp:effectExtent l="0" t="0" r="0" b="0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ill1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784192" behindDoc="0" locked="0" layoutInCell="1" allowOverlap="1" wp14:anchorId="503D1276" wp14:editId="51FA297C">
            <wp:simplePos x="0" y="0"/>
            <wp:positionH relativeFrom="column">
              <wp:posOffset>3192145</wp:posOffset>
            </wp:positionH>
            <wp:positionV relativeFrom="paragraph">
              <wp:posOffset>71120</wp:posOffset>
            </wp:positionV>
            <wp:extent cx="2619375" cy="1743075"/>
            <wp:effectExtent l="0" t="0" r="9525" b="9525"/>
            <wp:wrapSquare wrapText="bothSides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ill 3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A0E" w:rsidRDefault="00774A0E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774A0E" w:rsidRDefault="00774A0E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774A0E" w:rsidRDefault="00774A0E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774A0E" w:rsidRDefault="00774A0E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774A0E" w:rsidRDefault="00774A0E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774A0E" w:rsidRDefault="00774A0E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606BEC" w:rsidRPr="00D2603E" w:rsidRDefault="00D2603E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  <w:r w:rsidRPr="00D2603E">
        <w:rPr>
          <w:rFonts w:ascii="Comic Sans MS" w:hAnsi="Comic Sans MS"/>
          <w:b/>
          <w:color w:val="00B050"/>
          <w:sz w:val="24"/>
          <w:szCs w:val="24"/>
        </w:rPr>
        <w:lastRenderedPageBreak/>
        <w:t>EL2 Demonstrate some knowledge of the materials required for creative crafts</w:t>
      </w:r>
    </w:p>
    <w:p w:rsidR="00D2603E" w:rsidRDefault="00CF26FD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788288" behindDoc="0" locked="0" layoutInCell="1" allowOverlap="1" wp14:anchorId="7313A6E0" wp14:editId="53F5CDE5">
            <wp:simplePos x="0" y="0"/>
            <wp:positionH relativeFrom="column">
              <wp:posOffset>2825115</wp:posOffset>
            </wp:positionH>
            <wp:positionV relativeFrom="paragraph">
              <wp:posOffset>303530</wp:posOffset>
            </wp:positionV>
            <wp:extent cx="2143125" cy="2143125"/>
            <wp:effectExtent l="0" t="0" r="9525" b="9525"/>
            <wp:wrapSquare wrapText="bothSides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al 2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03E">
        <w:rPr>
          <w:rFonts w:ascii="Comic Sans MS" w:hAnsi="Comic Sans MS"/>
          <w:b/>
          <w:sz w:val="24"/>
          <w:szCs w:val="24"/>
        </w:rPr>
        <w:t>Label the following materials:</w:t>
      </w:r>
    </w:p>
    <w:p w:rsidR="00676E8A" w:rsidRDefault="00CF26FD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787264" behindDoc="0" locked="0" layoutInCell="1" allowOverlap="1" wp14:anchorId="52CCF2F8" wp14:editId="1B91EB9D">
            <wp:simplePos x="0" y="0"/>
            <wp:positionH relativeFrom="column">
              <wp:posOffset>0</wp:posOffset>
            </wp:positionH>
            <wp:positionV relativeFrom="paragraph">
              <wp:posOffset>275590</wp:posOffset>
            </wp:positionV>
            <wp:extent cx="2141220" cy="1488440"/>
            <wp:effectExtent l="0" t="0" r="0" b="0"/>
            <wp:wrapSquare wrapText="bothSides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al 1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E8A" w:rsidRDefault="00676E8A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676E8A" w:rsidRDefault="00676E8A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676E8A" w:rsidRDefault="00676E8A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676E8A" w:rsidRDefault="00676E8A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676E8A" w:rsidRDefault="00CF26FD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8BDF09D" wp14:editId="79C471A0">
                <wp:simplePos x="0" y="0"/>
                <wp:positionH relativeFrom="column">
                  <wp:posOffset>2540</wp:posOffset>
                </wp:positionH>
                <wp:positionV relativeFrom="paragraph">
                  <wp:posOffset>37465</wp:posOffset>
                </wp:positionV>
                <wp:extent cx="5121910" cy="4307205"/>
                <wp:effectExtent l="0" t="0" r="21590" b="17145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1910" cy="4307205"/>
                          <a:chOff x="2643" y="3199999"/>
                          <a:chExt cx="5122810" cy="4307706"/>
                        </a:xfrm>
                      </wpg:grpSpPr>
                      <wps:wsp>
                        <wps:cNvPr id="39" name="Rectangle 39"/>
                        <wps:cNvSpPr/>
                        <wps:spPr>
                          <a:xfrm>
                            <a:off x="2643" y="3199999"/>
                            <a:ext cx="2141621" cy="77002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622884" y="3200400"/>
                            <a:ext cx="2141220" cy="76962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44379" y="6737684"/>
                            <a:ext cx="2141621" cy="770021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983832" y="6737684"/>
                            <a:ext cx="2141621" cy="770021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.2pt;margin-top:2.95pt;width:403.3pt;height:339.15pt;z-index:251708416;mso-width-relative:margin;mso-height-relative:margin" coordorigin="26,31999" coordsize="51228,43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">
                <v:rect id="Rectangle 39" o:spid="_x0000_s1027" style="position:absolute;left:26;top:31999;width:21416;height:77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3BeMIA&#10;AADbAAAADwAAAGRycy9kb3ducmV2LnhtbESP3YrCMBSE7wXfIRzBO01VEO2aFllYWFhW8O/+0Jxt&#10;S5uT0kSNPv1GELwcZuYbZpMH04or9a62rGA2TUAQF1bXXCo4Hb8mKxDOI2tsLZOCOznIs+Fgg6m2&#10;N97T9eBLESHsUlRQed+lUrqiIoNuajvi6P3Z3qCPsi+l7vEW4aaV8yRZSoM1x4UKO/qsqGgOF6Ng&#10;Ow+XR/F7X57W8jH7Oe8aY0Kj1HgUth8gPAX/Dr/a31rBYg3PL/EH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HcF4wgAAANsAAAAPAAAAAAAAAAAAAAAAAJgCAABkcnMvZG93&#10;bnJldi54bWxQSwUGAAAAAAQABAD1AAAAhwMAAAAA&#10;" fillcolor="white [3201]" strokecolor="#4f81bd [3204]" strokeweight="2pt"/>
                <v:rect id="Rectangle 40" o:spid="_x0000_s1028" style="position:absolute;left:26228;top:32004;width:21413;height:76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EbmMEA&#10;AADbAAAADwAAAGRycy9kb3ducmV2LnhtbERPW2uDMBR+L+w/hDPYWxuVUVbbKDIYDMYK6+X9YM5U&#10;NCdi0jb21zcPgz1+fPddGcwgrjS5zrKCdJWAIK6t7rhRcDp+LN9AOI+scbBMCmZyUBZPix3m2t74&#10;h64H34gYwi5HBa33Yy6lq1sy6FZ2JI7cr50M+ginRuoJbzHcDDJLkrU02HFsaHGk95bq/nAxCqos&#10;XO7197w+beQ9/Trve2NCr9TLc6i2IDwF/y/+c39qBa9xffwSf4As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hG5jBAAAA2wAAAA8AAAAAAAAAAAAAAAAAmAIAAGRycy9kb3du&#10;cmV2LnhtbFBLBQYAAAAABAAEAPUAAACGAwAAAAA=&#10;" fillcolor="white [3201]" strokecolor="#4f81bd [3204]" strokeweight="2pt"/>
                <v:rect id="Rectangle 41" o:spid="_x0000_s1029" style="position:absolute;left:1443;top:67376;width:21417;height:77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2+A8IA&#10;AADbAAAADwAAAGRycy9kb3ducmV2LnhtbESPQYvCMBSE74L/ITzBm6YVEbdrFFlYWFgU1O790bxt&#10;S5uX0kSN/nojCB6HmfmGWW2CacWFeldbVpBOExDEhdU1lwry0/dkCcJ5ZI2tZVJwIweb9XCwwkzb&#10;Kx/ocvSliBB2GSqovO8yKV1RkUE3tR1x9P5tb9BH2ZdS93iNcNPKWZIspMGa40KFHX1VVDTHs1Gw&#10;nYXzvdjdFvmHvKe/f/vGmNAoNR6F7ScIT8G/w6/2j1YwT+H5Jf4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bb4DwgAAANsAAAAPAAAAAAAAAAAAAAAAAJgCAABkcnMvZG93&#10;bnJldi54bWxQSwUGAAAAAAQABAD1AAAAhwMAAAAA&#10;" fillcolor="white [3201]" strokecolor="#4f81bd [3204]" strokeweight="2pt"/>
                <v:rect id="Rectangle 42" o:spid="_x0000_s1030" style="position:absolute;left:29838;top:67376;width:21416;height:77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8gdMQA&#10;AADbAAAADwAAAGRycy9kb3ducmV2LnhtbESPzWrDMBCE74W+g9hCb40cU0zjRAkhEAiEFpqf+2Jt&#10;bGNrZSw5kf30VaHQ4zAz3zCrTTCtuFPvassK5rMEBHFhdc2lgst5//YBwnlkja1lUjCSg836+WmF&#10;ubYP/qb7yZciQtjlqKDyvsuldEVFBt3MdsTRu9neoI+yL6Xu8RHhppVpkmTSYM1xocKOdhUVzWkw&#10;CrZpGKbic8wuCznNj9evxpjQKPX6ErZLEJ6C/w//tQ9awXsKv1/iD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/IHTEAAAA2wAAAA8AAAAAAAAAAAAAAAAAmAIAAGRycy9k&#10;b3ducmV2LnhtbFBLBQYAAAAABAAEAPUAAACJAwAAAAA=&#10;" fillcolor="white [3201]" strokecolor="#4f81bd [3204]" strokeweight="2pt"/>
              </v:group>
            </w:pict>
          </mc:Fallback>
        </mc:AlternateContent>
      </w:r>
    </w:p>
    <w:p w:rsidR="00676E8A" w:rsidRDefault="00676E8A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676E8A" w:rsidRDefault="00CF26FD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790336" behindDoc="1" locked="0" layoutInCell="1" allowOverlap="1" wp14:anchorId="6763AD76" wp14:editId="7602854B">
            <wp:simplePos x="0" y="0"/>
            <wp:positionH relativeFrom="column">
              <wp:posOffset>3148330</wp:posOffset>
            </wp:positionH>
            <wp:positionV relativeFrom="paragraph">
              <wp:posOffset>344805</wp:posOffset>
            </wp:positionV>
            <wp:extent cx="1970405" cy="1970405"/>
            <wp:effectExtent l="0" t="0" r="0" b="0"/>
            <wp:wrapSquare wrapText="bothSides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ft paper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E8A" w:rsidRDefault="00CF26FD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789312" behindDoc="0" locked="0" layoutInCell="1" allowOverlap="1" wp14:anchorId="00F5403C" wp14:editId="5BADE1FC">
            <wp:simplePos x="0" y="0"/>
            <wp:positionH relativeFrom="column">
              <wp:posOffset>-635</wp:posOffset>
            </wp:positionH>
            <wp:positionV relativeFrom="paragraph">
              <wp:posOffset>98425</wp:posOffset>
            </wp:positionV>
            <wp:extent cx="2298065" cy="1529080"/>
            <wp:effectExtent l="0" t="0" r="6985" b="0"/>
            <wp:wrapSquare wrapText="bothSides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itter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E8A" w:rsidRDefault="00676E8A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676E8A" w:rsidRDefault="00676E8A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676E8A" w:rsidRDefault="00676E8A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676E8A" w:rsidRDefault="00676E8A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676E8A" w:rsidRDefault="00676E8A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676E8A" w:rsidRDefault="00676E8A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676E8A" w:rsidRDefault="00676E8A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676E8A" w:rsidRDefault="00676E8A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676E8A" w:rsidRDefault="00676E8A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676E8A" w:rsidRDefault="00676E8A" w:rsidP="00676E8A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  <w:r w:rsidRPr="00D2603E">
        <w:rPr>
          <w:rFonts w:ascii="Comic Sans MS" w:hAnsi="Comic Sans MS"/>
          <w:b/>
          <w:color w:val="00B050"/>
          <w:sz w:val="24"/>
          <w:szCs w:val="24"/>
        </w:rPr>
        <w:lastRenderedPageBreak/>
        <w:t xml:space="preserve">EL2 Demonstrate some knowledge of the </w:t>
      </w:r>
      <w:r>
        <w:rPr>
          <w:rFonts w:ascii="Comic Sans MS" w:hAnsi="Comic Sans MS"/>
          <w:b/>
          <w:color w:val="00B050"/>
          <w:sz w:val="24"/>
          <w:szCs w:val="24"/>
        </w:rPr>
        <w:t>equipment</w:t>
      </w:r>
      <w:r w:rsidRPr="00D2603E">
        <w:rPr>
          <w:rFonts w:ascii="Comic Sans MS" w:hAnsi="Comic Sans MS"/>
          <w:b/>
          <w:color w:val="00B050"/>
          <w:sz w:val="24"/>
          <w:szCs w:val="24"/>
        </w:rPr>
        <w:t xml:space="preserve"> required for creative crafts</w:t>
      </w:r>
    </w:p>
    <w:p w:rsidR="00676E8A" w:rsidRPr="00676E8A" w:rsidRDefault="00676E8A" w:rsidP="00676E8A">
      <w:pPr>
        <w:spacing w:line="360" w:lineRule="auto"/>
        <w:rPr>
          <w:rFonts w:ascii="Comic Sans MS" w:hAnsi="Comic Sans MS"/>
          <w:b/>
          <w:sz w:val="24"/>
          <w:szCs w:val="24"/>
        </w:rPr>
      </w:pPr>
      <w:r w:rsidRPr="00676E8A">
        <w:rPr>
          <w:rFonts w:ascii="Comic Sans MS" w:hAnsi="Comic Sans MS"/>
          <w:b/>
          <w:sz w:val="24"/>
          <w:szCs w:val="24"/>
        </w:rPr>
        <w:t>Label the following pieces of equipment:</w:t>
      </w:r>
    </w:p>
    <w:p w:rsidR="00676E8A" w:rsidRPr="00D2603E" w:rsidRDefault="00CF26FD" w:rsidP="00676E8A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792384" behindDoc="0" locked="0" layoutInCell="1" allowOverlap="1" wp14:anchorId="48FAB709" wp14:editId="554CBC7E">
            <wp:simplePos x="0" y="0"/>
            <wp:positionH relativeFrom="column">
              <wp:posOffset>3086735</wp:posOffset>
            </wp:positionH>
            <wp:positionV relativeFrom="paragraph">
              <wp:posOffset>85725</wp:posOffset>
            </wp:positionV>
            <wp:extent cx="2314575" cy="1981200"/>
            <wp:effectExtent l="0" t="0" r="9525" b="0"/>
            <wp:wrapSquare wrapText="bothSides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2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791360" behindDoc="0" locked="0" layoutInCell="1" allowOverlap="1" wp14:anchorId="471E1FBE" wp14:editId="69B4A3F2">
            <wp:simplePos x="0" y="0"/>
            <wp:positionH relativeFrom="column">
              <wp:posOffset>0</wp:posOffset>
            </wp:positionH>
            <wp:positionV relativeFrom="paragraph">
              <wp:posOffset>86360</wp:posOffset>
            </wp:positionV>
            <wp:extent cx="2466975" cy="1857375"/>
            <wp:effectExtent l="0" t="0" r="9525" b="9525"/>
            <wp:wrapSquare wrapText="bothSides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1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E8A" w:rsidRDefault="00676E8A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D2603E" w:rsidRDefault="00D2603E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606BEC" w:rsidRDefault="00606BEC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606BEC" w:rsidRDefault="00606BEC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606BEC" w:rsidRDefault="00606BEC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606BEC" w:rsidRDefault="00CF26FD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520278A5" wp14:editId="43DB23D7">
                <wp:simplePos x="0" y="0"/>
                <wp:positionH relativeFrom="column">
                  <wp:posOffset>0</wp:posOffset>
                </wp:positionH>
                <wp:positionV relativeFrom="paragraph">
                  <wp:posOffset>261554</wp:posOffset>
                </wp:positionV>
                <wp:extent cx="5678369" cy="4499610"/>
                <wp:effectExtent l="0" t="0" r="17780" b="1524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8369" cy="4499610"/>
                          <a:chOff x="457200" y="2334126"/>
                          <a:chExt cx="5678671" cy="4499610"/>
                        </a:xfrm>
                      </wpg:grpSpPr>
                      <wps:wsp>
                        <wps:cNvPr id="48" name="Rectangle 48"/>
                        <wps:cNvSpPr/>
                        <wps:spPr>
                          <a:xfrm>
                            <a:off x="457200" y="2334126"/>
                            <a:ext cx="2430379" cy="84221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416968" y="2334126"/>
                            <a:ext cx="2430145" cy="84201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57200" y="5895473"/>
                            <a:ext cx="2430379" cy="84221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705726" y="5991726"/>
                            <a:ext cx="2430145" cy="84201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0;margin-top:20.6pt;width:447.1pt;height:354.3pt;z-index:251719680;mso-width-relative:margin;mso-height-relative:margin" coordorigin="4572,23341" coordsize="56786,44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">
                <v:rect id="Rectangle 48" o:spid="_x0000_s1027" style="position:absolute;left:4572;top:23341;width:24303;height:84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cXnsEA&#10;AADbAAAADwAAAGRycy9kb3ducmV2LnhtbERPW2uDMBR+L+w/hDPYWxuVUVbbKDIYDMYK6+X9YM5U&#10;NCdi0jb21zcPgz1+fPddGcwgrjS5zrKCdJWAIK6t7rhRcDp+LN9AOI+scbBMCmZyUBZPix3m2t74&#10;h64H34gYwi5HBa33Yy6lq1sy6FZ2JI7cr50M+ginRuoJbzHcDDJLkrU02HFsaHGk95bq/nAxCqos&#10;XO7197w+beQ9/Trve2NCr9TLc6i2IDwF/y/+c39qBa9xbPwSf4As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XF57BAAAA2wAAAA8AAAAAAAAAAAAAAAAAmAIAAGRycy9kb3du&#10;cmV2LnhtbFBLBQYAAAAABAAEAPUAAACGAwAAAAA=&#10;" fillcolor="white [3201]" strokecolor="#4f81bd [3204]" strokeweight="2pt"/>
                <v:rect id="Rectangle 49" o:spid="_x0000_s1028" style="position:absolute;left:34169;top:23341;width:24302;height:84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uyBcIA&#10;AADbAAAADwAAAGRycy9kb3ducmV2LnhtbESP3YrCMBSE7wXfIRzBO00VEe2aFllYWFhW8O/+0Jxt&#10;S5uT0kSNPv1GELwcZuYbZpMH04or9a62rGA2TUAQF1bXXCo4Hb8mKxDOI2tsLZOCOznIs+Fgg6m2&#10;N97T9eBLESHsUlRQed+lUrqiIoNuajvi6P3Z3qCPsi+l7vEW4aaV8yRZSoM1x4UKO/qsqGgOF6Ng&#10;Ow+XR/F7X57W8jH7Oe8aY0Kj1HgUth8gPAX/Dr/a31rBYg3PL/EH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G7IFwgAAANsAAAAPAAAAAAAAAAAAAAAAAJgCAABkcnMvZG93&#10;bnJldi54bWxQSwUGAAAAAAQABAD1AAAAhwMAAAAA&#10;" fillcolor="white [3201]" strokecolor="#4f81bd [3204]" strokeweight="2pt"/>
                <v:rect id="Rectangle 50" o:spid="_x0000_s1029" style="position:absolute;left:4572;top:58954;width:24303;height:84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iNRcEA&#10;AADbAAAADwAAAGRycy9kb3ducmV2LnhtbERPW2uDMBR+L+w/hDPYWxsVVlbbKDIYDMYK6+X9YM5U&#10;NCdi0jb21zcPgz1+fPddGcwgrjS5zrKCdJWAIK6t7rhRcDp+LN9AOI+scbBMCmZyUBZPix3m2t74&#10;h64H34gYwi5HBa33Yy6lq1sy6FZ2JI7cr50M+ginRuoJbzHcDDJLkrU02HFsaHGk95bq/nAxCqos&#10;XO7197w+beQ9/Trve2NCr9TLc6i2IDwF/y/+c39qBa9xffwSf4As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4jUXBAAAA2wAAAA8AAAAAAAAAAAAAAAAAmAIAAGRycy9kb3du&#10;cmV2LnhtbFBLBQYAAAAABAAEAPUAAACGAwAAAAA=&#10;" fillcolor="white [3201]" strokecolor="#4f81bd [3204]" strokeweight="2pt"/>
                <v:rect id="Rectangle 51" o:spid="_x0000_s1030" style="position:absolute;left:37057;top:59917;width:24301;height:84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Qo3sIA&#10;AADbAAAADwAAAGRycy9kb3ducmV2LnhtbESPQYvCMBSE74L/ITzBm6YVFLdrFFlYWFgU1O790bxt&#10;S5uX0kSN/nojCB6HmfmGWW2CacWFeldbVpBOExDEhdU1lwry0/dkCcJ5ZI2tZVJwIweb9XCwwkzb&#10;Kx/ocvSliBB2GSqovO8yKV1RkUE3tR1x9P5tb9BH2ZdS93iNcNPKWZIspMGa40KFHX1VVDTHs1Gw&#10;nYXzvdjdFvmHvKe/f/vGmNAoNR6F7ScIT8G/w6/2j1YwT+H5Jf4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tCjewgAAANsAAAAPAAAAAAAAAAAAAAAAAJgCAABkcnMvZG93&#10;bnJldi54bWxQSwUGAAAAAAQABAD1AAAAhwMAAAAA&#10;" fillcolor="white [3201]" strokecolor="#4f81bd [3204]" strokeweight="2pt"/>
              </v:group>
            </w:pict>
          </mc:Fallback>
        </mc:AlternateContent>
      </w:r>
    </w:p>
    <w:p w:rsidR="00D2603E" w:rsidRDefault="00D2603E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606BEC" w:rsidRDefault="00606BEC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D2603E" w:rsidRDefault="00CF26FD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794432" behindDoc="0" locked="0" layoutInCell="1" allowOverlap="1" wp14:anchorId="2E279EAC" wp14:editId="40FEF5D7">
            <wp:simplePos x="0" y="0"/>
            <wp:positionH relativeFrom="column">
              <wp:posOffset>-225425</wp:posOffset>
            </wp:positionH>
            <wp:positionV relativeFrom="paragraph">
              <wp:posOffset>356235</wp:posOffset>
            </wp:positionV>
            <wp:extent cx="3190875" cy="1428750"/>
            <wp:effectExtent l="0" t="0" r="9525" b="0"/>
            <wp:wrapSquare wrapText="bothSides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3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793408" behindDoc="0" locked="0" layoutInCell="1" allowOverlap="1" wp14:anchorId="051C8E67" wp14:editId="338FC93B">
            <wp:simplePos x="0" y="0"/>
            <wp:positionH relativeFrom="column">
              <wp:posOffset>3184525</wp:posOffset>
            </wp:positionH>
            <wp:positionV relativeFrom="paragraph">
              <wp:posOffset>214630</wp:posOffset>
            </wp:positionV>
            <wp:extent cx="2257425" cy="2028825"/>
            <wp:effectExtent l="0" t="0" r="9525" b="9525"/>
            <wp:wrapSquare wrapText="bothSides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5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03E" w:rsidRDefault="00D2603E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D2603E" w:rsidRDefault="00D2603E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676E8A" w:rsidRDefault="00676E8A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676E8A" w:rsidRPr="00D945E0" w:rsidRDefault="00172BB2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  <w:r w:rsidRPr="00D945E0">
        <w:rPr>
          <w:rFonts w:ascii="Comic Sans MS" w:hAnsi="Comic Sans MS"/>
          <w:b/>
          <w:color w:val="00B050"/>
          <w:sz w:val="24"/>
          <w:szCs w:val="24"/>
        </w:rPr>
        <w:lastRenderedPageBreak/>
        <w:t xml:space="preserve">EL2 Demonstrate some understanding of the skills required for creative crafts </w:t>
      </w:r>
    </w:p>
    <w:p w:rsidR="00172BB2" w:rsidRDefault="00172BB2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Label the skills being used in the following pictures </w:t>
      </w:r>
    </w:p>
    <w:p w:rsidR="00D945E0" w:rsidRDefault="004B3D68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797504" behindDoc="0" locked="0" layoutInCell="1" allowOverlap="1" wp14:anchorId="38E1D33B" wp14:editId="4A71453E">
            <wp:simplePos x="0" y="0"/>
            <wp:positionH relativeFrom="column">
              <wp:posOffset>2898140</wp:posOffset>
            </wp:positionH>
            <wp:positionV relativeFrom="paragraph">
              <wp:posOffset>239395</wp:posOffset>
            </wp:positionV>
            <wp:extent cx="2619375" cy="1743075"/>
            <wp:effectExtent l="0" t="0" r="9525" b="9525"/>
            <wp:wrapSquare wrapText="bothSides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ill 7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795456" behindDoc="0" locked="0" layoutInCell="1" allowOverlap="1" wp14:anchorId="755E3F0D" wp14:editId="3BA5D8C6">
            <wp:simplePos x="0" y="0"/>
            <wp:positionH relativeFrom="column">
              <wp:posOffset>141605</wp:posOffset>
            </wp:positionH>
            <wp:positionV relativeFrom="paragraph">
              <wp:posOffset>275590</wp:posOffset>
            </wp:positionV>
            <wp:extent cx="2333625" cy="1962150"/>
            <wp:effectExtent l="0" t="0" r="9525" b="0"/>
            <wp:wrapSquare wrapText="bothSides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ill 5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13F5" w:rsidRDefault="004B3D68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AEB1D55" wp14:editId="08D12C16">
                <wp:simplePos x="0" y="0"/>
                <wp:positionH relativeFrom="column">
                  <wp:posOffset>3115945</wp:posOffset>
                </wp:positionH>
                <wp:positionV relativeFrom="paragraph">
                  <wp:posOffset>111760</wp:posOffset>
                </wp:positionV>
                <wp:extent cx="1943100" cy="800100"/>
                <wp:effectExtent l="0" t="0" r="19050" b="1905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800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9" o:spid="_x0000_s1026" style="position:absolute;margin-left:245.35pt;margin-top:8.8pt;width:153pt;height:6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" fillcolor="white [3201]" strokecolor="#4f81bd [3204]" strokeweight="2pt"/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028F718" wp14:editId="4E9C3D5E">
                <wp:simplePos x="0" y="0"/>
                <wp:positionH relativeFrom="column">
                  <wp:posOffset>304800</wp:posOffset>
                </wp:positionH>
                <wp:positionV relativeFrom="paragraph">
                  <wp:posOffset>111760</wp:posOffset>
                </wp:positionV>
                <wp:extent cx="1943100" cy="800100"/>
                <wp:effectExtent l="0" t="0" r="19050" b="1905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800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8" o:spid="_x0000_s1026" style="position:absolute;margin-left:24pt;margin-top:8.8pt;width:153pt;height:6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" fillcolor="white [3201]" strokecolor="#4f81bd [3204]" strokeweight="2pt"/>
            </w:pict>
          </mc:Fallback>
        </mc:AlternateContent>
      </w:r>
    </w:p>
    <w:p w:rsidR="00D945E0" w:rsidRDefault="00D945E0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D945E0" w:rsidRDefault="00D945E0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D945E0" w:rsidRDefault="004B3D68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796480" behindDoc="0" locked="0" layoutInCell="1" allowOverlap="1" wp14:anchorId="3F422758" wp14:editId="67EC3747">
            <wp:simplePos x="0" y="0"/>
            <wp:positionH relativeFrom="column">
              <wp:posOffset>291465</wp:posOffset>
            </wp:positionH>
            <wp:positionV relativeFrom="paragraph">
              <wp:posOffset>316865</wp:posOffset>
            </wp:positionV>
            <wp:extent cx="2379980" cy="1784985"/>
            <wp:effectExtent l="0" t="0" r="1270" b="5715"/>
            <wp:wrapSquare wrapText="bothSides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ill 8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5E0" w:rsidRDefault="004B3D68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noProof/>
          <w:color w:val="0000FF"/>
          <w:lang w:eastAsia="en-GB"/>
        </w:rPr>
        <w:drawing>
          <wp:inline distT="0" distB="0" distL="0" distR="0" wp14:anchorId="61FCC720" wp14:editId="5BB7390C">
            <wp:extent cx="2971063" cy="1671145"/>
            <wp:effectExtent l="0" t="0" r="1270" b="5715"/>
            <wp:docPr id="117" name="irc_mi" descr="Image result for sketchin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ketchin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482" cy="16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5E0" w:rsidRDefault="004B3D68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1D887E1" wp14:editId="0AE195FD">
                <wp:simplePos x="0" y="0"/>
                <wp:positionH relativeFrom="column">
                  <wp:posOffset>3220720</wp:posOffset>
                </wp:positionH>
                <wp:positionV relativeFrom="paragraph">
                  <wp:posOffset>76835</wp:posOffset>
                </wp:positionV>
                <wp:extent cx="1943100" cy="800100"/>
                <wp:effectExtent l="0" t="0" r="19050" b="1905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800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0" o:spid="_x0000_s1026" style="position:absolute;margin-left:253.6pt;margin-top:6.05pt;width:153pt;height:63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" fillcolor="white [3201]" strokecolor="#4f81bd [3204]" strokeweight="2pt"/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06E956B" wp14:editId="6D66F52C">
                <wp:simplePos x="0" y="0"/>
                <wp:positionH relativeFrom="column">
                  <wp:posOffset>368935</wp:posOffset>
                </wp:positionH>
                <wp:positionV relativeFrom="paragraph">
                  <wp:posOffset>17780</wp:posOffset>
                </wp:positionV>
                <wp:extent cx="1943100" cy="800100"/>
                <wp:effectExtent l="0" t="0" r="19050" b="1905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800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1" o:spid="_x0000_s1026" style="position:absolute;margin-left:29.05pt;margin-top:1.4pt;width:153pt;height:63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" fillcolor="white [3201]" strokecolor="#4f81bd [3204]" strokeweight="2pt"/>
            </w:pict>
          </mc:Fallback>
        </mc:AlternateContent>
      </w:r>
    </w:p>
    <w:p w:rsidR="00D945E0" w:rsidRDefault="00D945E0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D945E0" w:rsidRDefault="00D945E0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D945E0" w:rsidRDefault="00D945E0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D945E0" w:rsidRPr="00D945E0" w:rsidRDefault="00D945E0" w:rsidP="001A60B1">
      <w:pPr>
        <w:spacing w:line="360" w:lineRule="auto"/>
        <w:rPr>
          <w:rFonts w:ascii="Comic Sans MS" w:hAnsi="Comic Sans MS"/>
          <w:b/>
          <w:color w:val="FF0000"/>
          <w:sz w:val="24"/>
          <w:szCs w:val="24"/>
        </w:rPr>
      </w:pPr>
      <w:r w:rsidRPr="00D945E0">
        <w:rPr>
          <w:rFonts w:ascii="Comic Sans MS" w:hAnsi="Comic Sans MS"/>
          <w:b/>
          <w:color w:val="FF0000"/>
          <w:sz w:val="24"/>
          <w:szCs w:val="24"/>
        </w:rPr>
        <w:lastRenderedPageBreak/>
        <w:t xml:space="preserve">EL3 Demonstrate good understanding of </w:t>
      </w:r>
      <w:r>
        <w:rPr>
          <w:rFonts w:ascii="Comic Sans MS" w:hAnsi="Comic Sans MS"/>
          <w:b/>
          <w:color w:val="FF0000"/>
          <w:sz w:val="24"/>
          <w:szCs w:val="24"/>
        </w:rPr>
        <w:t>the materials</w:t>
      </w:r>
      <w:r w:rsidRPr="00D945E0">
        <w:rPr>
          <w:rFonts w:ascii="Comic Sans MS" w:hAnsi="Comic Sans MS"/>
          <w:b/>
          <w:color w:val="FF0000"/>
          <w:sz w:val="24"/>
          <w:szCs w:val="24"/>
        </w:rPr>
        <w:t xml:space="preserve"> required for creative crafts </w:t>
      </w:r>
    </w:p>
    <w:p w:rsidR="00D945E0" w:rsidRDefault="00D945E0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List five materials required t</w:t>
      </w:r>
      <w:r w:rsidR="002E30F2">
        <w:rPr>
          <w:rFonts w:ascii="Comic Sans MS" w:hAnsi="Comic Sans MS"/>
          <w:b/>
          <w:sz w:val="24"/>
          <w:szCs w:val="24"/>
        </w:rPr>
        <w:t>o make a gift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D945E0" w:rsidTr="00D945E0">
        <w:tc>
          <w:tcPr>
            <w:tcW w:w="9242" w:type="dxa"/>
          </w:tcPr>
          <w:p w:rsidR="00D945E0" w:rsidRDefault="00D945E0" w:rsidP="001A60B1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D945E0" w:rsidTr="00D945E0">
        <w:tc>
          <w:tcPr>
            <w:tcW w:w="9242" w:type="dxa"/>
          </w:tcPr>
          <w:p w:rsidR="00D945E0" w:rsidRDefault="00D945E0" w:rsidP="001A60B1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D945E0" w:rsidTr="00D945E0">
        <w:tc>
          <w:tcPr>
            <w:tcW w:w="9242" w:type="dxa"/>
          </w:tcPr>
          <w:p w:rsidR="00D945E0" w:rsidRDefault="00D945E0" w:rsidP="001A60B1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D945E0" w:rsidTr="00D945E0">
        <w:tc>
          <w:tcPr>
            <w:tcW w:w="9242" w:type="dxa"/>
          </w:tcPr>
          <w:p w:rsidR="00D945E0" w:rsidRDefault="00D945E0" w:rsidP="001A60B1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D945E0" w:rsidTr="00D945E0">
        <w:tc>
          <w:tcPr>
            <w:tcW w:w="9242" w:type="dxa"/>
          </w:tcPr>
          <w:p w:rsidR="00D945E0" w:rsidRDefault="00D945E0" w:rsidP="001A60B1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D945E0" w:rsidRDefault="00D945E0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D945E0" w:rsidRDefault="00D945E0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List three tools </w:t>
      </w:r>
      <w:r w:rsidR="002E30F2">
        <w:rPr>
          <w:rFonts w:ascii="Comic Sans MS" w:hAnsi="Comic Sans MS"/>
          <w:b/>
          <w:sz w:val="24"/>
          <w:szCs w:val="24"/>
        </w:rPr>
        <w:t>required to make a gift</w:t>
      </w:r>
      <w:r>
        <w:rPr>
          <w:rFonts w:ascii="Comic Sans MS" w:hAnsi="Comic Sans MS"/>
          <w:b/>
          <w:sz w:val="24"/>
          <w:szCs w:val="24"/>
        </w:rPr>
        <w:t xml:space="preserve"> and describe what they are used for: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7716"/>
      </w:tblGrid>
      <w:tr w:rsidR="00D945E0" w:rsidTr="00D945E0">
        <w:tc>
          <w:tcPr>
            <w:tcW w:w="1526" w:type="dxa"/>
          </w:tcPr>
          <w:p w:rsidR="00D945E0" w:rsidRDefault="001E12B0" w:rsidP="001A60B1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Tool</w:t>
            </w:r>
            <w:r w:rsidR="00D945E0">
              <w:rPr>
                <w:rFonts w:ascii="Comic Sans MS" w:hAnsi="Comic Sans MS"/>
                <w:b/>
                <w:sz w:val="24"/>
                <w:szCs w:val="24"/>
              </w:rPr>
              <w:t xml:space="preserve"> One:</w:t>
            </w:r>
          </w:p>
        </w:tc>
        <w:tc>
          <w:tcPr>
            <w:tcW w:w="7716" w:type="dxa"/>
          </w:tcPr>
          <w:p w:rsidR="00D945E0" w:rsidRDefault="00D945E0" w:rsidP="001A60B1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D945E0" w:rsidRPr="00D945E0" w:rsidRDefault="00D945E0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7716"/>
      </w:tblGrid>
      <w:tr w:rsidR="00D945E0" w:rsidTr="00D945E0">
        <w:trPr>
          <w:trHeight w:val="690"/>
        </w:trPr>
        <w:tc>
          <w:tcPr>
            <w:tcW w:w="1526" w:type="dxa"/>
          </w:tcPr>
          <w:p w:rsidR="00D945E0" w:rsidRDefault="00D945E0" w:rsidP="001A60B1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Use:</w:t>
            </w:r>
          </w:p>
        </w:tc>
        <w:tc>
          <w:tcPr>
            <w:tcW w:w="7716" w:type="dxa"/>
          </w:tcPr>
          <w:p w:rsidR="00D945E0" w:rsidRDefault="00D945E0" w:rsidP="001A60B1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D945E0" w:rsidTr="00115FB2">
        <w:tc>
          <w:tcPr>
            <w:tcW w:w="9242" w:type="dxa"/>
            <w:gridSpan w:val="2"/>
          </w:tcPr>
          <w:p w:rsidR="00D945E0" w:rsidRDefault="00D945E0" w:rsidP="001A60B1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D945E0" w:rsidRDefault="00D945E0" w:rsidP="00D945E0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7716"/>
      </w:tblGrid>
      <w:tr w:rsidR="00D945E0" w:rsidTr="00115FB2">
        <w:tc>
          <w:tcPr>
            <w:tcW w:w="1526" w:type="dxa"/>
          </w:tcPr>
          <w:p w:rsidR="00D945E0" w:rsidRDefault="001E12B0" w:rsidP="00115FB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Tool </w:t>
            </w:r>
            <w:r w:rsidR="00D945E0">
              <w:rPr>
                <w:rFonts w:ascii="Comic Sans MS" w:hAnsi="Comic Sans MS"/>
                <w:b/>
                <w:sz w:val="24"/>
                <w:szCs w:val="24"/>
              </w:rPr>
              <w:t>Two:</w:t>
            </w:r>
          </w:p>
        </w:tc>
        <w:tc>
          <w:tcPr>
            <w:tcW w:w="7716" w:type="dxa"/>
          </w:tcPr>
          <w:p w:rsidR="00D945E0" w:rsidRDefault="00D945E0" w:rsidP="00115FB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D945E0" w:rsidRPr="00D945E0" w:rsidRDefault="00D945E0" w:rsidP="00D945E0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7716"/>
      </w:tblGrid>
      <w:tr w:rsidR="00D945E0" w:rsidTr="00115FB2">
        <w:trPr>
          <w:trHeight w:val="690"/>
        </w:trPr>
        <w:tc>
          <w:tcPr>
            <w:tcW w:w="1526" w:type="dxa"/>
          </w:tcPr>
          <w:p w:rsidR="00D945E0" w:rsidRDefault="00D945E0" w:rsidP="00115FB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Use:</w:t>
            </w:r>
          </w:p>
        </w:tc>
        <w:tc>
          <w:tcPr>
            <w:tcW w:w="7716" w:type="dxa"/>
          </w:tcPr>
          <w:p w:rsidR="00D945E0" w:rsidRDefault="00D945E0" w:rsidP="00115FB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D945E0" w:rsidTr="00115FB2">
        <w:tc>
          <w:tcPr>
            <w:tcW w:w="9242" w:type="dxa"/>
            <w:gridSpan w:val="2"/>
          </w:tcPr>
          <w:p w:rsidR="00D945E0" w:rsidRDefault="00D945E0" w:rsidP="00115FB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D945E0" w:rsidRDefault="00D945E0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7433"/>
      </w:tblGrid>
      <w:tr w:rsidR="00D945E0" w:rsidTr="00D945E0">
        <w:tc>
          <w:tcPr>
            <w:tcW w:w="1809" w:type="dxa"/>
          </w:tcPr>
          <w:p w:rsidR="00D945E0" w:rsidRDefault="00D945E0" w:rsidP="00115FB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lastRenderedPageBreak/>
              <w:t>Tool Three:</w:t>
            </w:r>
          </w:p>
        </w:tc>
        <w:tc>
          <w:tcPr>
            <w:tcW w:w="7433" w:type="dxa"/>
          </w:tcPr>
          <w:p w:rsidR="00D945E0" w:rsidRDefault="00D945E0" w:rsidP="00115FB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D945E0" w:rsidRPr="00D945E0" w:rsidRDefault="00D945E0" w:rsidP="00D945E0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7433"/>
      </w:tblGrid>
      <w:tr w:rsidR="00D945E0" w:rsidTr="00D945E0">
        <w:trPr>
          <w:trHeight w:val="690"/>
        </w:trPr>
        <w:tc>
          <w:tcPr>
            <w:tcW w:w="1809" w:type="dxa"/>
          </w:tcPr>
          <w:p w:rsidR="00D945E0" w:rsidRDefault="00D945E0" w:rsidP="00115FB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Use:</w:t>
            </w:r>
          </w:p>
        </w:tc>
        <w:tc>
          <w:tcPr>
            <w:tcW w:w="7433" w:type="dxa"/>
          </w:tcPr>
          <w:p w:rsidR="00D945E0" w:rsidRDefault="00D945E0" w:rsidP="00115FB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D945E0" w:rsidTr="00115FB2">
        <w:tc>
          <w:tcPr>
            <w:tcW w:w="9242" w:type="dxa"/>
            <w:gridSpan w:val="2"/>
          </w:tcPr>
          <w:p w:rsidR="00D945E0" w:rsidRDefault="00D945E0" w:rsidP="00115FB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4A13F5" w:rsidRDefault="004A13F5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D945E0" w:rsidRPr="00D945E0" w:rsidRDefault="00D945E0" w:rsidP="00D945E0">
      <w:pPr>
        <w:spacing w:line="360" w:lineRule="auto"/>
        <w:rPr>
          <w:rFonts w:ascii="Comic Sans MS" w:hAnsi="Comic Sans MS"/>
          <w:b/>
          <w:color w:val="FF0000"/>
          <w:sz w:val="24"/>
          <w:szCs w:val="24"/>
        </w:rPr>
      </w:pPr>
      <w:r w:rsidRPr="00D945E0">
        <w:rPr>
          <w:rFonts w:ascii="Comic Sans MS" w:hAnsi="Comic Sans MS"/>
          <w:b/>
          <w:color w:val="FF0000"/>
          <w:sz w:val="24"/>
          <w:szCs w:val="24"/>
        </w:rPr>
        <w:t xml:space="preserve">EL3 Demonstrate good understanding of </w:t>
      </w:r>
      <w:r>
        <w:rPr>
          <w:rFonts w:ascii="Comic Sans MS" w:hAnsi="Comic Sans MS"/>
          <w:b/>
          <w:color w:val="FF0000"/>
          <w:sz w:val="24"/>
          <w:szCs w:val="24"/>
        </w:rPr>
        <w:t xml:space="preserve">the </w:t>
      </w:r>
      <w:r w:rsidR="00BC01EC">
        <w:rPr>
          <w:rFonts w:ascii="Comic Sans MS" w:hAnsi="Comic Sans MS"/>
          <w:b/>
          <w:color w:val="FF0000"/>
          <w:sz w:val="24"/>
          <w:szCs w:val="24"/>
        </w:rPr>
        <w:t>skills</w:t>
      </w:r>
      <w:r w:rsidRPr="00D945E0">
        <w:rPr>
          <w:rFonts w:ascii="Comic Sans MS" w:hAnsi="Comic Sans MS"/>
          <w:b/>
          <w:color w:val="FF0000"/>
          <w:sz w:val="24"/>
          <w:szCs w:val="24"/>
        </w:rPr>
        <w:t xml:space="preserve"> required for creative crafts </w:t>
      </w:r>
    </w:p>
    <w:p w:rsidR="00D945E0" w:rsidRDefault="00BC01EC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List three skills you might need to </w:t>
      </w:r>
      <w:r w:rsidR="001E12B0">
        <w:rPr>
          <w:rFonts w:ascii="Comic Sans MS" w:hAnsi="Comic Sans MS"/>
          <w:b/>
          <w:sz w:val="24"/>
          <w:szCs w:val="24"/>
        </w:rPr>
        <w:t>use when making a birthday card and describe how you might use them: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7716"/>
      </w:tblGrid>
      <w:tr w:rsidR="001E12B0" w:rsidTr="00115FB2">
        <w:tc>
          <w:tcPr>
            <w:tcW w:w="1526" w:type="dxa"/>
          </w:tcPr>
          <w:p w:rsidR="001E12B0" w:rsidRDefault="001E12B0" w:rsidP="00115FB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Skill One:</w:t>
            </w:r>
          </w:p>
        </w:tc>
        <w:tc>
          <w:tcPr>
            <w:tcW w:w="7716" w:type="dxa"/>
          </w:tcPr>
          <w:p w:rsidR="001E12B0" w:rsidRDefault="001E12B0" w:rsidP="00115FB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1E12B0" w:rsidRPr="00D945E0" w:rsidRDefault="001E12B0" w:rsidP="001E12B0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7716"/>
      </w:tblGrid>
      <w:tr w:rsidR="001E12B0" w:rsidTr="00115FB2">
        <w:trPr>
          <w:trHeight w:val="690"/>
        </w:trPr>
        <w:tc>
          <w:tcPr>
            <w:tcW w:w="1526" w:type="dxa"/>
          </w:tcPr>
          <w:p w:rsidR="001E12B0" w:rsidRDefault="001E12B0" w:rsidP="00115FB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Use:</w:t>
            </w:r>
          </w:p>
        </w:tc>
        <w:tc>
          <w:tcPr>
            <w:tcW w:w="7716" w:type="dxa"/>
          </w:tcPr>
          <w:p w:rsidR="001E12B0" w:rsidRDefault="001E12B0" w:rsidP="00115FB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1E12B0" w:rsidTr="00115FB2">
        <w:tc>
          <w:tcPr>
            <w:tcW w:w="9242" w:type="dxa"/>
            <w:gridSpan w:val="2"/>
          </w:tcPr>
          <w:p w:rsidR="001E12B0" w:rsidRDefault="001E12B0" w:rsidP="00115FB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1E12B0" w:rsidRDefault="001E12B0" w:rsidP="001E12B0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7716"/>
      </w:tblGrid>
      <w:tr w:rsidR="001E12B0" w:rsidTr="00115FB2">
        <w:tc>
          <w:tcPr>
            <w:tcW w:w="1526" w:type="dxa"/>
          </w:tcPr>
          <w:p w:rsidR="001E12B0" w:rsidRDefault="001E12B0" w:rsidP="00115FB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Skill Two:</w:t>
            </w:r>
          </w:p>
        </w:tc>
        <w:tc>
          <w:tcPr>
            <w:tcW w:w="7716" w:type="dxa"/>
          </w:tcPr>
          <w:p w:rsidR="001E12B0" w:rsidRDefault="001E12B0" w:rsidP="00115FB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1E12B0" w:rsidRPr="00D945E0" w:rsidRDefault="001E12B0" w:rsidP="001E12B0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7716"/>
      </w:tblGrid>
      <w:tr w:rsidR="001E12B0" w:rsidTr="00115FB2">
        <w:trPr>
          <w:trHeight w:val="690"/>
        </w:trPr>
        <w:tc>
          <w:tcPr>
            <w:tcW w:w="1526" w:type="dxa"/>
          </w:tcPr>
          <w:p w:rsidR="001E12B0" w:rsidRDefault="001E12B0" w:rsidP="00115FB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Use:</w:t>
            </w:r>
          </w:p>
        </w:tc>
        <w:tc>
          <w:tcPr>
            <w:tcW w:w="7716" w:type="dxa"/>
          </w:tcPr>
          <w:p w:rsidR="001E12B0" w:rsidRDefault="001E12B0" w:rsidP="00115FB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1E12B0" w:rsidTr="00115FB2">
        <w:tc>
          <w:tcPr>
            <w:tcW w:w="9242" w:type="dxa"/>
            <w:gridSpan w:val="2"/>
          </w:tcPr>
          <w:p w:rsidR="001E12B0" w:rsidRDefault="001E12B0" w:rsidP="00115FB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1E12B0" w:rsidRDefault="001E12B0" w:rsidP="001E12B0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1E12B0" w:rsidRDefault="001E12B0" w:rsidP="001E12B0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1E12B0" w:rsidRDefault="001E12B0" w:rsidP="001E12B0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7433"/>
      </w:tblGrid>
      <w:tr w:rsidR="001E12B0" w:rsidTr="00115FB2">
        <w:tc>
          <w:tcPr>
            <w:tcW w:w="1809" w:type="dxa"/>
          </w:tcPr>
          <w:p w:rsidR="001E12B0" w:rsidRDefault="001E12B0" w:rsidP="00115FB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lastRenderedPageBreak/>
              <w:t>Skill Three:</w:t>
            </w:r>
          </w:p>
        </w:tc>
        <w:tc>
          <w:tcPr>
            <w:tcW w:w="7433" w:type="dxa"/>
          </w:tcPr>
          <w:p w:rsidR="001E12B0" w:rsidRDefault="001E12B0" w:rsidP="00115FB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1E12B0" w:rsidRPr="00D945E0" w:rsidRDefault="001E12B0" w:rsidP="001E12B0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7433"/>
      </w:tblGrid>
      <w:tr w:rsidR="001E12B0" w:rsidTr="00115FB2">
        <w:trPr>
          <w:trHeight w:val="690"/>
        </w:trPr>
        <w:tc>
          <w:tcPr>
            <w:tcW w:w="1809" w:type="dxa"/>
          </w:tcPr>
          <w:p w:rsidR="001E12B0" w:rsidRDefault="001E12B0" w:rsidP="00115FB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Use:</w:t>
            </w:r>
          </w:p>
        </w:tc>
        <w:tc>
          <w:tcPr>
            <w:tcW w:w="7433" w:type="dxa"/>
          </w:tcPr>
          <w:p w:rsidR="001E12B0" w:rsidRDefault="001E12B0" w:rsidP="00115FB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1E12B0" w:rsidTr="00115FB2">
        <w:tc>
          <w:tcPr>
            <w:tcW w:w="9242" w:type="dxa"/>
            <w:gridSpan w:val="2"/>
          </w:tcPr>
          <w:p w:rsidR="001E12B0" w:rsidRDefault="001E12B0" w:rsidP="00115FB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1E12B0" w:rsidRDefault="001E12B0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709"/>
        <w:gridCol w:w="645"/>
        <w:gridCol w:w="645"/>
        <w:gridCol w:w="2599"/>
      </w:tblGrid>
      <w:tr w:rsidR="002E30F2" w:rsidRPr="003D3EB6" w:rsidTr="00C34682">
        <w:tc>
          <w:tcPr>
            <w:tcW w:w="4644" w:type="dxa"/>
            <w:vMerge w:val="restart"/>
          </w:tcPr>
          <w:p w:rsidR="002E30F2" w:rsidRPr="003D3EB6" w:rsidRDefault="002E30F2" w:rsidP="00C3468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Knowledge of materials, equipment and skills</w:t>
            </w:r>
            <w:r w:rsidRPr="003D3EB6">
              <w:rPr>
                <w:rFonts w:ascii="Comic Sans MS" w:hAnsi="Comic Sans MS"/>
                <w:b/>
                <w:sz w:val="24"/>
                <w:szCs w:val="24"/>
              </w:rPr>
              <w:t xml:space="preserve"> achieved at:</w:t>
            </w:r>
          </w:p>
        </w:tc>
        <w:tc>
          <w:tcPr>
            <w:tcW w:w="709" w:type="dxa"/>
            <w:shd w:val="clear" w:color="auto" w:fill="92D050"/>
          </w:tcPr>
          <w:p w:rsidR="002E30F2" w:rsidRPr="003D3EB6" w:rsidRDefault="002E30F2" w:rsidP="00C3468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 w:rsidRPr="003D3EB6">
              <w:rPr>
                <w:rFonts w:ascii="Comic Sans MS" w:hAnsi="Comic Sans MS"/>
                <w:b/>
                <w:sz w:val="24"/>
                <w:szCs w:val="24"/>
              </w:rPr>
              <w:t>EL1</w:t>
            </w:r>
          </w:p>
        </w:tc>
        <w:tc>
          <w:tcPr>
            <w:tcW w:w="645" w:type="dxa"/>
            <w:shd w:val="clear" w:color="auto" w:fill="92D050"/>
          </w:tcPr>
          <w:p w:rsidR="002E30F2" w:rsidRPr="003D3EB6" w:rsidRDefault="002E30F2" w:rsidP="00C3468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 w:rsidRPr="003D3EB6">
              <w:rPr>
                <w:rFonts w:ascii="Comic Sans MS" w:hAnsi="Comic Sans MS"/>
                <w:b/>
                <w:sz w:val="24"/>
                <w:szCs w:val="24"/>
              </w:rPr>
              <w:t>EL2</w:t>
            </w:r>
          </w:p>
        </w:tc>
        <w:tc>
          <w:tcPr>
            <w:tcW w:w="645" w:type="dxa"/>
            <w:shd w:val="clear" w:color="auto" w:fill="92D050"/>
          </w:tcPr>
          <w:p w:rsidR="002E30F2" w:rsidRPr="003D3EB6" w:rsidRDefault="002E30F2" w:rsidP="00C3468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 w:rsidRPr="003D3EB6">
              <w:rPr>
                <w:rFonts w:ascii="Comic Sans MS" w:hAnsi="Comic Sans MS"/>
                <w:b/>
                <w:sz w:val="24"/>
                <w:szCs w:val="24"/>
              </w:rPr>
              <w:t>EL3</w:t>
            </w:r>
          </w:p>
        </w:tc>
        <w:tc>
          <w:tcPr>
            <w:tcW w:w="2599" w:type="dxa"/>
            <w:shd w:val="clear" w:color="auto" w:fill="92D050"/>
          </w:tcPr>
          <w:p w:rsidR="002E30F2" w:rsidRPr="003D3EB6" w:rsidRDefault="002E30F2" w:rsidP="00C3468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 w:rsidRPr="003D3EB6">
              <w:rPr>
                <w:rFonts w:ascii="Comic Sans MS" w:hAnsi="Comic Sans MS"/>
                <w:b/>
                <w:sz w:val="24"/>
                <w:szCs w:val="24"/>
              </w:rPr>
              <w:t xml:space="preserve">Teacher Signature </w:t>
            </w:r>
          </w:p>
        </w:tc>
      </w:tr>
      <w:tr w:rsidR="002E30F2" w:rsidRPr="003D3EB6" w:rsidTr="00C34682">
        <w:tc>
          <w:tcPr>
            <w:tcW w:w="4644" w:type="dxa"/>
            <w:vMerge/>
          </w:tcPr>
          <w:p w:rsidR="002E30F2" w:rsidRPr="003D3EB6" w:rsidRDefault="002E30F2" w:rsidP="00C3468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92D050"/>
          </w:tcPr>
          <w:p w:rsidR="002E30F2" w:rsidRPr="003D3EB6" w:rsidRDefault="002E30F2" w:rsidP="00C3468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645" w:type="dxa"/>
            <w:shd w:val="clear" w:color="auto" w:fill="92D050"/>
          </w:tcPr>
          <w:p w:rsidR="002E30F2" w:rsidRPr="003D3EB6" w:rsidRDefault="002E30F2" w:rsidP="00C3468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645" w:type="dxa"/>
            <w:shd w:val="clear" w:color="auto" w:fill="92D050"/>
          </w:tcPr>
          <w:p w:rsidR="002E30F2" w:rsidRPr="003D3EB6" w:rsidRDefault="002E30F2" w:rsidP="00C3468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599" w:type="dxa"/>
            <w:shd w:val="clear" w:color="auto" w:fill="92D050"/>
          </w:tcPr>
          <w:p w:rsidR="002E30F2" w:rsidRPr="003D3EB6" w:rsidRDefault="002E30F2" w:rsidP="00C3468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776BF6" w:rsidRDefault="00776BF6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776BF6" w:rsidRDefault="00776BF6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776BF6" w:rsidRDefault="00776BF6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776BF6" w:rsidRDefault="00776BF6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776BF6" w:rsidRDefault="00776BF6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776BF6" w:rsidRDefault="00776BF6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776BF6" w:rsidRDefault="00776BF6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776BF6" w:rsidRDefault="00776BF6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776BF6" w:rsidRDefault="00776BF6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776BF6" w:rsidRDefault="00776BF6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776BF6" w:rsidRDefault="00776BF6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776BF6" w:rsidRDefault="00776BF6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776BF6" w:rsidRDefault="00776BF6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776BF6" w:rsidRDefault="00776BF6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1E12B0" w:rsidRDefault="001E12B0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>EL1: Identify suitable materials or equipment from a pre-se</w:t>
      </w:r>
      <w:r w:rsidR="00273AE8">
        <w:rPr>
          <w:rFonts w:ascii="Comic Sans MS" w:hAnsi="Comic Sans MS"/>
          <w:b/>
          <w:sz w:val="24"/>
          <w:szCs w:val="24"/>
        </w:rPr>
        <w:t>lected range to help make a gift</w:t>
      </w:r>
      <w:r>
        <w:rPr>
          <w:rFonts w:ascii="Comic Sans MS" w:hAnsi="Comic Sans MS"/>
          <w:b/>
          <w:sz w:val="24"/>
          <w:szCs w:val="24"/>
        </w:rPr>
        <w:t xml:space="preserve"> </w:t>
      </w:r>
    </w:p>
    <w:p w:rsidR="001E12B0" w:rsidRDefault="00273AE8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98528" behindDoc="0" locked="0" layoutInCell="1" allowOverlap="1" wp14:anchorId="1C0C535F" wp14:editId="1FE729F2">
            <wp:simplePos x="0" y="0"/>
            <wp:positionH relativeFrom="column">
              <wp:posOffset>1066800</wp:posOffset>
            </wp:positionH>
            <wp:positionV relativeFrom="paragraph">
              <wp:posOffset>370840</wp:posOffset>
            </wp:positionV>
            <wp:extent cx="3848100" cy="2891155"/>
            <wp:effectExtent l="0" t="0" r="0" b="4445"/>
            <wp:wrapSquare wrapText="bothSides"/>
            <wp:docPr id="118" name="irc_mi" descr="Image result for diy sock puppet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diy sock puppet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2B0">
        <w:rPr>
          <w:rFonts w:ascii="Comic Sans MS" w:hAnsi="Comic Sans MS"/>
          <w:b/>
          <w:sz w:val="24"/>
          <w:szCs w:val="24"/>
        </w:rPr>
        <w:t>Tick the following materials and equipmen</w:t>
      </w:r>
      <w:r>
        <w:rPr>
          <w:rFonts w:ascii="Comic Sans MS" w:hAnsi="Comic Sans MS"/>
          <w:b/>
          <w:sz w:val="24"/>
          <w:szCs w:val="24"/>
        </w:rPr>
        <w:t>t you will need to make the gift</w:t>
      </w:r>
      <w:r w:rsidR="001E12B0">
        <w:rPr>
          <w:rFonts w:ascii="Comic Sans MS" w:hAnsi="Comic Sans MS"/>
          <w:b/>
          <w:sz w:val="24"/>
          <w:szCs w:val="24"/>
        </w:rPr>
        <w:t xml:space="preserve"> below:</w:t>
      </w:r>
    </w:p>
    <w:p w:rsidR="00776BF6" w:rsidRDefault="00776BF6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776BF6" w:rsidRDefault="00776BF6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776BF6" w:rsidRDefault="00776BF6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776BF6" w:rsidRDefault="00776BF6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776BF6" w:rsidRDefault="00776BF6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776BF6" w:rsidRDefault="00776BF6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776BF6" w:rsidRDefault="00776BF6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776BF6" w:rsidRDefault="00776BF6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776BF6" w:rsidTr="00776BF6">
        <w:tc>
          <w:tcPr>
            <w:tcW w:w="4621" w:type="dxa"/>
          </w:tcPr>
          <w:p w:rsidR="00776BF6" w:rsidRDefault="00776BF6" w:rsidP="00776BF6">
            <w:pPr>
              <w:spacing w:line="36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Materials</w:t>
            </w:r>
          </w:p>
        </w:tc>
        <w:tc>
          <w:tcPr>
            <w:tcW w:w="4621" w:type="dxa"/>
          </w:tcPr>
          <w:p w:rsidR="00776BF6" w:rsidRDefault="00776BF6" w:rsidP="00776BF6">
            <w:pPr>
              <w:spacing w:line="36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Equipment</w:t>
            </w:r>
          </w:p>
        </w:tc>
      </w:tr>
      <w:tr w:rsidR="00776BF6" w:rsidTr="00776BF6">
        <w:tc>
          <w:tcPr>
            <w:tcW w:w="4621" w:type="dxa"/>
          </w:tcPr>
          <w:p w:rsidR="00776BF6" w:rsidRPr="00776BF6" w:rsidRDefault="00776BF6" w:rsidP="001A60B1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776BF6">
              <w:rPr>
                <w:rFonts w:ascii="Comic Sans MS" w:hAnsi="Comic Sans MS"/>
                <w:sz w:val="24"/>
                <w:szCs w:val="24"/>
              </w:rPr>
              <w:t>Ribbon</w:t>
            </w:r>
          </w:p>
        </w:tc>
        <w:tc>
          <w:tcPr>
            <w:tcW w:w="4621" w:type="dxa"/>
          </w:tcPr>
          <w:p w:rsidR="00776BF6" w:rsidRPr="00776BF6" w:rsidRDefault="00C34682" w:rsidP="001A60B1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Scissors </w:t>
            </w:r>
          </w:p>
        </w:tc>
      </w:tr>
      <w:tr w:rsidR="00776BF6" w:rsidTr="00776BF6">
        <w:tc>
          <w:tcPr>
            <w:tcW w:w="4621" w:type="dxa"/>
          </w:tcPr>
          <w:p w:rsidR="00776BF6" w:rsidRPr="00776BF6" w:rsidRDefault="007E216B" w:rsidP="001A60B1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Thread </w:t>
            </w:r>
          </w:p>
        </w:tc>
        <w:tc>
          <w:tcPr>
            <w:tcW w:w="4621" w:type="dxa"/>
          </w:tcPr>
          <w:p w:rsidR="00776BF6" w:rsidRPr="00776BF6" w:rsidRDefault="00C34682" w:rsidP="001A60B1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Glue Gun</w:t>
            </w:r>
          </w:p>
        </w:tc>
      </w:tr>
      <w:tr w:rsidR="00776BF6" w:rsidTr="00776BF6">
        <w:tc>
          <w:tcPr>
            <w:tcW w:w="4621" w:type="dxa"/>
          </w:tcPr>
          <w:p w:rsidR="00776BF6" w:rsidRPr="00776BF6" w:rsidRDefault="00C34682" w:rsidP="00C34682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Beads </w:t>
            </w:r>
            <w:r w:rsidR="00776BF6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4621" w:type="dxa"/>
          </w:tcPr>
          <w:p w:rsidR="00776BF6" w:rsidRPr="00776BF6" w:rsidRDefault="00C34682" w:rsidP="001A60B1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Marker</w:t>
            </w:r>
          </w:p>
        </w:tc>
      </w:tr>
      <w:tr w:rsidR="00776BF6" w:rsidTr="00776BF6">
        <w:tc>
          <w:tcPr>
            <w:tcW w:w="4621" w:type="dxa"/>
          </w:tcPr>
          <w:p w:rsidR="00776BF6" w:rsidRPr="00776BF6" w:rsidRDefault="00776BF6" w:rsidP="001A60B1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776BF6">
              <w:rPr>
                <w:rFonts w:ascii="Comic Sans MS" w:hAnsi="Comic Sans MS"/>
                <w:sz w:val="24"/>
                <w:szCs w:val="24"/>
              </w:rPr>
              <w:t xml:space="preserve">Jewels </w:t>
            </w:r>
          </w:p>
        </w:tc>
        <w:tc>
          <w:tcPr>
            <w:tcW w:w="4621" w:type="dxa"/>
          </w:tcPr>
          <w:p w:rsidR="00776BF6" w:rsidRPr="00776BF6" w:rsidRDefault="00C34682" w:rsidP="001A60B1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Pencil  </w:t>
            </w:r>
          </w:p>
        </w:tc>
      </w:tr>
      <w:tr w:rsidR="00776BF6" w:rsidTr="00776BF6">
        <w:tc>
          <w:tcPr>
            <w:tcW w:w="4621" w:type="dxa"/>
          </w:tcPr>
          <w:p w:rsidR="00776BF6" w:rsidRPr="00776BF6" w:rsidRDefault="00776BF6" w:rsidP="001A60B1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Paint</w:t>
            </w:r>
          </w:p>
        </w:tc>
        <w:tc>
          <w:tcPr>
            <w:tcW w:w="4621" w:type="dxa"/>
          </w:tcPr>
          <w:p w:rsidR="00776BF6" w:rsidRPr="00776BF6" w:rsidRDefault="00C34682" w:rsidP="001A60B1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Needles </w:t>
            </w:r>
          </w:p>
        </w:tc>
      </w:tr>
      <w:tr w:rsidR="00776BF6" w:rsidTr="00776BF6">
        <w:tc>
          <w:tcPr>
            <w:tcW w:w="4621" w:type="dxa"/>
          </w:tcPr>
          <w:p w:rsidR="00776BF6" w:rsidRDefault="007E216B" w:rsidP="001A60B1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Socks </w:t>
            </w:r>
          </w:p>
        </w:tc>
        <w:tc>
          <w:tcPr>
            <w:tcW w:w="4621" w:type="dxa"/>
          </w:tcPr>
          <w:p w:rsidR="00776BF6" w:rsidRPr="00776BF6" w:rsidRDefault="00C34682" w:rsidP="001A60B1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Bobbin</w:t>
            </w:r>
          </w:p>
        </w:tc>
      </w:tr>
      <w:tr w:rsidR="00C34682" w:rsidTr="00776BF6">
        <w:tc>
          <w:tcPr>
            <w:tcW w:w="4621" w:type="dxa"/>
          </w:tcPr>
          <w:p w:rsidR="00C34682" w:rsidRDefault="00C34682" w:rsidP="001A60B1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Wool </w:t>
            </w:r>
          </w:p>
        </w:tc>
        <w:tc>
          <w:tcPr>
            <w:tcW w:w="4621" w:type="dxa"/>
          </w:tcPr>
          <w:p w:rsidR="00C34682" w:rsidRDefault="00C34682" w:rsidP="001A60B1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Ruler</w:t>
            </w:r>
          </w:p>
        </w:tc>
      </w:tr>
      <w:tr w:rsidR="00C34682" w:rsidTr="00776BF6">
        <w:tc>
          <w:tcPr>
            <w:tcW w:w="4621" w:type="dxa"/>
          </w:tcPr>
          <w:p w:rsidR="00C34682" w:rsidRDefault="00C34682" w:rsidP="001A60B1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Buttons</w:t>
            </w:r>
          </w:p>
        </w:tc>
        <w:tc>
          <w:tcPr>
            <w:tcW w:w="4621" w:type="dxa"/>
          </w:tcPr>
          <w:p w:rsidR="00C34682" w:rsidRDefault="00C34682" w:rsidP="001A60B1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Crochet Hook</w:t>
            </w:r>
          </w:p>
        </w:tc>
      </w:tr>
    </w:tbl>
    <w:p w:rsidR="00776BF6" w:rsidRPr="00776BF6" w:rsidRDefault="00776BF6" w:rsidP="00776BF6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  <w:r w:rsidRPr="00776BF6">
        <w:rPr>
          <w:rFonts w:ascii="Comic Sans MS" w:hAnsi="Comic Sans MS"/>
          <w:b/>
          <w:color w:val="00B050"/>
          <w:sz w:val="24"/>
          <w:szCs w:val="24"/>
        </w:rPr>
        <w:lastRenderedPageBreak/>
        <w:t xml:space="preserve">EL2: </w:t>
      </w:r>
      <w:r>
        <w:rPr>
          <w:rFonts w:ascii="Comic Sans MS" w:hAnsi="Comic Sans MS"/>
          <w:b/>
          <w:color w:val="00B050"/>
          <w:sz w:val="24"/>
          <w:szCs w:val="24"/>
        </w:rPr>
        <w:t>Select</w:t>
      </w:r>
      <w:r w:rsidRPr="00776BF6">
        <w:rPr>
          <w:rFonts w:ascii="Comic Sans MS" w:hAnsi="Comic Sans MS"/>
          <w:b/>
          <w:color w:val="00B050"/>
          <w:sz w:val="24"/>
          <w:szCs w:val="24"/>
        </w:rPr>
        <w:t xml:space="preserve"> suitable mater</w:t>
      </w:r>
      <w:r>
        <w:rPr>
          <w:rFonts w:ascii="Comic Sans MS" w:hAnsi="Comic Sans MS"/>
          <w:b/>
          <w:color w:val="00B050"/>
          <w:sz w:val="24"/>
          <w:szCs w:val="24"/>
        </w:rPr>
        <w:t>ials or equipment from the range provided to make two different types of</w:t>
      </w:r>
      <w:r w:rsidR="00C34682">
        <w:rPr>
          <w:rFonts w:ascii="Comic Sans MS" w:hAnsi="Comic Sans MS"/>
          <w:b/>
          <w:color w:val="00B050"/>
          <w:sz w:val="24"/>
          <w:szCs w:val="24"/>
        </w:rPr>
        <w:t xml:space="preserve"> gift </w:t>
      </w:r>
    </w:p>
    <w:p w:rsidR="00C76CE5" w:rsidRDefault="00776BF6" w:rsidP="00776BF6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  <w:r>
        <w:rPr>
          <w:rFonts w:ascii="Comic Sans MS" w:hAnsi="Comic Sans MS"/>
          <w:b/>
          <w:color w:val="00B050"/>
          <w:sz w:val="24"/>
          <w:szCs w:val="24"/>
        </w:rPr>
        <w:t xml:space="preserve">Write </w:t>
      </w:r>
      <w:r w:rsidRPr="00776BF6">
        <w:rPr>
          <w:rFonts w:ascii="Comic Sans MS" w:hAnsi="Comic Sans MS"/>
          <w:b/>
          <w:color w:val="00B050"/>
          <w:sz w:val="24"/>
          <w:szCs w:val="24"/>
        </w:rPr>
        <w:t>the following materials and equipmen</w:t>
      </w:r>
      <w:r w:rsidR="00C34682">
        <w:rPr>
          <w:rFonts w:ascii="Comic Sans MS" w:hAnsi="Comic Sans MS"/>
          <w:b/>
          <w:color w:val="00B050"/>
          <w:sz w:val="24"/>
          <w:szCs w:val="24"/>
        </w:rPr>
        <w:t>t you will need to make the gifts</w:t>
      </w:r>
      <w:r w:rsidR="0094071C">
        <w:rPr>
          <w:rFonts w:ascii="Comic Sans MS" w:hAnsi="Comic Sans MS"/>
          <w:b/>
          <w:color w:val="00B050"/>
          <w:sz w:val="24"/>
          <w:szCs w:val="24"/>
        </w:rPr>
        <w:t>, using the list below to help you</w:t>
      </w:r>
      <w:r w:rsidRPr="00776BF6">
        <w:rPr>
          <w:rFonts w:ascii="Comic Sans MS" w:hAnsi="Comic Sans MS"/>
          <w:b/>
          <w:color w:val="00B050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C76CE5" w:rsidTr="00C76CE5">
        <w:tc>
          <w:tcPr>
            <w:tcW w:w="2310" w:type="dxa"/>
          </w:tcPr>
          <w:p w:rsidR="00C76CE5" w:rsidRDefault="00C76CE5" w:rsidP="005754D3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Marshmallows </w:t>
            </w:r>
          </w:p>
        </w:tc>
        <w:tc>
          <w:tcPr>
            <w:tcW w:w="2310" w:type="dxa"/>
          </w:tcPr>
          <w:p w:rsidR="00C76CE5" w:rsidRDefault="00C76CE5" w:rsidP="005754D3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Toilet Roll Tube</w:t>
            </w:r>
          </w:p>
        </w:tc>
        <w:tc>
          <w:tcPr>
            <w:tcW w:w="2311" w:type="dxa"/>
          </w:tcPr>
          <w:p w:rsidR="00C76CE5" w:rsidRDefault="00C76CE5" w:rsidP="005754D3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Hot Chocolate </w:t>
            </w:r>
          </w:p>
        </w:tc>
        <w:tc>
          <w:tcPr>
            <w:tcW w:w="2311" w:type="dxa"/>
          </w:tcPr>
          <w:p w:rsidR="00C76CE5" w:rsidRDefault="00C76CE5" w:rsidP="005754D3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Tea Bags </w:t>
            </w:r>
          </w:p>
        </w:tc>
      </w:tr>
      <w:tr w:rsidR="00C76CE5" w:rsidTr="00C76CE5">
        <w:tc>
          <w:tcPr>
            <w:tcW w:w="2310" w:type="dxa"/>
          </w:tcPr>
          <w:p w:rsidR="00C76CE5" w:rsidRDefault="00C76CE5" w:rsidP="005754D3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Eye Decoration</w:t>
            </w:r>
          </w:p>
        </w:tc>
        <w:tc>
          <w:tcPr>
            <w:tcW w:w="2310" w:type="dxa"/>
          </w:tcPr>
          <w:p w:rsidR="00C76CE5" w:rsidRDefault="00C76CE5" w:rsidP="005754D3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Star Decoration</w:t>
            </w:r>
          </w:p>
        </w:tc>
        <w:tc>
          <w:tcPr>
            <w:tcW w:w="2311" w:type="dxa"/>
          </w:tcPr>
          <w:p w:rsidR="00C76CE5" w:rsidRDefault="00C76CE5" w:rsidP="005754D3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Glue</w:t>
            </w:r>
          </w:p>
        </w:tc>
        <w:tc>
          <w:tcPr>
            <w:tcW w:w="2311" w:type="dxa"/>
          </w:tcPr>
          <w:p w:rsidR="00C76CE5" w:rsidRDefault="00C76CE5" w:rsidP="005754D3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Pipe Cleaners </w:t>
            </w:r>
          </w:p>
        </w:tc>
      </w:tr>
      <w:tr w:rsidR="00C76CE5" w:rsidTr="00C76CE5">
        <w:tc>
          <w:tcPr>
            <w:tcW w:w="2310" w:type="dxa"/>
          </w:tcPr>
          <w:p w:rsidR="00C76CE5" w:rsidRDefault="00C76CE5" w:rsidP="005754D3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Coloured Paper</w:t>
            </w:r>
          </w:p>
        </w:tc>
        <w:tc>
          <w:tcPr>
            <w:tcW w:w="2310" w:type="dxa"/>
          </w:tcPr>
          <w:p w:rsidR="00C76CE5" w:rsidRDefault="00C76CE5" w:rsidP="005754D3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Piping Bag </w:t>
            </w:r>
          </w:p>
        </w:tc>
        <w:tc>
          <w:tcPr>
            <w:tcW w:w="2311" w:type="dxa"/>
          </w:tcPr>
          <w:p w:rsidR="00C76CE5" w:rsidRDefault="00C76CE5" w:rsidP="005754D3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Scissors</w:t>
            </w:r>
          </w:p>
        </w:tc>
        <w:tc>
          <w:tcPr>
            <w:tcW w:w="2311" w:type="dxa"/>
          </w:tcPr>
          <w:p w:rsidR="00C76CE5" w:rsidRDefault="00C76CE5" w:rsidP="005754D3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Glue Gun or Glue</w:t>
            </w:r>
          </w:p>
        </w:tc>
      </w:tr>
      <w:tr w:rsidR="00C76CE5" w:rsidTr="00C76CE5">
        <w:tc>
          <w:tcPr>
            <w:tcW w:w="2310" w:type="dxa"/>
          </w:tcPr>
          <w:p w:rsidR="00C76CE5" w:rsidRDefault="00C76CE5" w:rsidP="005754D3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Felt tips</w:t>
            </w:r>
          </w:p>
        </w:tc>
        <w:tc>
          <w:tcPr>
            <w:tcW w:w="2310" w:type="dxa"/>
          </w:tcPr>
          <w:p w:rsidR="00C76CE5" w:rsidRDefault="00C76CE5" w:rsidP="005754D3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Coloured card</w:t>
            </w:r>
          </w:p>
        </w:tc>
        <w:tc>
          <w:tcPr>
            <w:tcW w:w="2311" w:type="dxa"/>
          </w:tcPr>
          <w:p w:rsidR="00C76CE5" w:rsidRDefault="00C76CE5" w:rsidP="005754D3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Pom Pom</w:t>
            </w:r>
          </w:p>
        </w:tc>
        <w:tc>
          <w:tcPr>
            <w:tcW w:w="2311" w:type="dxa"/>
          </w:tcPr>
          <w:p w:rsidR="00C76CE5" w:rsidRDefault="00C76CE5" w:rsidP="005754D3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Ribbon</w:t>
            </w:r>
          </w:p>
        </w:tc>
      </w:tr>
    </w:tbl>
    <w:p w:rsidR="00776BF6" w:rsidRDefault="00776BF6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776BF6" w:rsidRDefault="00C76CE5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  <w:r w:rsidRPr="00C76CE5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99552" behindDoc="0" locked="0" layoutInCell="1" allowOverlap="1" wp14:anchorId="1F423097" wp14:editId="494ECE99">
            <wp:simplePos x="0" y="0"/>
            <wp:positionH relativeFrom="column">
              <wp:posOffset>2298065</wp:posOffset>
            </wp:positionH>
            <wp:positionV relativeFrom="paragraph">
              <wp:posOffset>62230</wp:posOffset>
            </wp:positionV>
            <wp:extent cx="1474470" cy="1905000"/>
            <wp:effectExtent l="0" t="0" r="0" b="0"/>
            <wp:wrapSquare wrapText="bothSides"/>
            <wp:docPr id="16" name="Picture 16" descr="Image result for diy christmas gifts">
              <a:hlinkClick xmlns:a="http://schemas.openxmlformats.org/drawingml/2006/main" r:id="rId7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iy christmas gifts">
                      <a:hlinkClick r:id="rId7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682">
        <w:rPr>
          <w:rFonts w:ascii="Comic Sans MS" w:hAnsi="Comic Sans MS"/>
          <w:b/>
          <w:sz w:val="24"/>
          <w:szCs w:val="24"/>
        </w:rPr>
        <w:t>Gift One</w:t>
      </w:r>
      <w:r w:rsidR="00776BF6">
        <w:rPr>
          <w:rFonts w:ascii="Comic Sans MS" w:hAnsi="Comic Sans MS"/>
          <w:b/>
          <w:sz w:val="24"/>
          <w:szCs w:val="24"/>
        </w:rPr>
        <w:t>:</w:t>
      </w:r>
    </w:p>
    <w:p w:rsidR="00C76CE5" w:rsidRPr="00C76CE5" w:rsidRDefault="00C76CE5" w:rsidP="00C76CE5">
      <w:pPr>
        <w:spacing w:line="240" w:lineRule="auto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</w:p>
    <w:p w:rsidR="00776BF6" w:rsidRDefault="00776BF6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776BF6" w:rsidRDefault="00776BF6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94071C" w:rsidRDefault="0094071C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94071C" w:rsidRDefault="0094071C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94071C" w:rsidRDefault="00C76CE5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800576" behindDoc="0" locked="0" layoutInCell="1" allowOverlap="1" wp14:anchorId="7B2AF679" wp14:editId="3A3E76A5">
            <wp:simplePos x="0" y="0"/>
            <wp:positionH relativeFrom="column">
              <wp:posOffset>2303780</wp:posOffset>
            </wp:positionH>
            <wp:positionV relativeFrom="paragraph">
              <wp:posOffset>342265</wp:posOffset>
            </wp:positionV>
            <wp:extent cx="1638300" cy="2161540"/>
            <wp:effectExtent l="0" t="0" r="0" b="0"/>
            <wp:wrapSquare wrapText="bothSides"/>
            <wp:docPr id="18" name="irc_mi" descr="Image result for hot chocolate reindeer cones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hot chocolate reindeer cones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71C" w:rsidRDefault="0094071C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94071C" w:rsidRDefault="00C34682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Gift</w:t>
      </w:r>
      <w:r w:rsidR="0094071C">
        <w:rPr>
          <w:rFonts w:ascii="Comic Sans MS" w:hAnsi="Comic Sans MS"/>
          <w:b/>
          <w:sz w:val="24"/>
          <w:szCs w:val="24"/>
        </w:rPr>
        <w:t xml:space="preserve"> Two</w:t>
      </w:r>
    </w:p>
    <w:p w:rsidR="00C76CE5" w:rsidRPr="00C76CE5" w:rsidRDefault="00C76CE5" w:rsidP="00C76CE5">
      <w:pPr>
        <w:spacing w:line="240" w:lineRule="auto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</w:p>
    <w:p w:rsidR="0094071C" w:rsidRDefault="0094071C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C76CE5" w:rsidRDefault="00C76CE5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C76CE5" w:rsidRDefault="00C76CE5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94071C" w:rsidRPr="0094071C" w:rsidRDefault="00C34682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  <w:r>
        <w:rPr>
          <w:rFonts w:ascii="Comic Sans MS" w:hAnsi="Comic Sans MS"/>
          <w:b/>
          <w:color w:val="00B050"/>
          <w:sz w:val="24"/>
          <w:szCs w:val="24"/>
        </w:rPr>
        <w:lastRenderedPageBreak/>
        <w:t>Gift</w:t>
      </w:r>
      <w:r w:rsidR="0094071C" w:rsidRPr="0094071C">
        <w:rPr>
          <w:rFonts w:ascii="Comic Sans MS" w:hAnsi="Comic Sans MS"/>
          <w:b/>
          <w:color w:val="00B050"/>
          <w:sz w:val="24"/>
          <w:szCs w:val="24"/>
        </w:rPr>
        <w:t xml:space="preserve"> One:</w:t>
      </w:r>
    </w:p>
    <w:p w:rsidR="0094071C" w:rsidRPr="0094071C" w:rsidRDefault="0094071C" w:rsidP="001A60B1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  <w:r w:rsidRPr="0094071C">
        <w:rPr>
          <w:rFonts w:ascii="Comic Sans MS" w:hAnsi="Comic Sans MS"/>
          <w:b/>
          <w:color w:val="00B050"/>
          <w:sz w:val="24"/>
          <w:szCs w:val="24"/>
        </w:rPr>
        <w:t>List the equipment</w:t>
      </w:r>
      <w:r w:rsidR="00C76CE5">
        <w:rPr>
          <w:rFonts w:ascii="Comic Sans MS" w:hAnsi="Comic Sans MS"/>
          <w:b/>
          <w:color w:val="00B050"/>
          <w:sz w:val="24"/>
          <w:szCs w:val="24"/>
        </w:rPr>
        <w:t xml:space="preserve"> and materials required to create gift o</w:t>
      </w:r>
      <w:r w:rsidRPr="0094071C">
        <w:rPr>
          <w:rFonts w:ascii="Comic Sans MS" w:hAnsi="Comic Sans MS"/>
          <w:b/>
          <w:color w:val="00B050"/>
          <w:sz w:val="24"/>
          <w:szCs w:val="24"/>
        </w:rPr>
        <w:t>ne: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94071C" w:rsidTr="0094071C">
        <w:tc>
          <w:tcPr>
            <w:tcW w:w="4621" w:type="dxa"/>
          </w:tcPr>
          <w:p w:rsidR="0094071C" w:rsidRDefault="0094071C" w:rsidP="001A60B1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4621" w:type="dxa"/>
          </w:tcPr>
          <w:p w:rsidR="0094071C" w:rsidRDefault="0094071C" w:rsidP="001A60B1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94071C" w:rsidTr="0094071C">
        <w:tc>
          <w:tcPr>
            <w:tcW w:w="4621" w:type="dxa"/>
          </w:tcPr>
          <w:p w:rsidR="0094071C" w:rsidRDefault="0094071C" w:rsidP="001A60B1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4621" w:type="dxa"/>
          </w:tcPr>
          <w:p w:rsidR="0094071C" w:rsidRDefault="0094071C" w:rsidP="001A60B1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94071C" w:rsidTr="0094071C">
        <w:tc>
          <w:tcPr>
            <w:tcW w:w="4621" w:type="dxa"/>
          </w:tcPr>
          <w:p w:rsidR="0094071C" w:rsidRDefault="0094071C" w:rsidP="001A60B1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4621" w:type="dxa"/>
          </w:tcPr>
          <w:p w:rsidR="0094071C" w:rsidRDefault="0094071C" w:rsidP="001A60B1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94071C" w:rsidTr="0094071C">
        <w:tc>
          <w:tcPr>
            <w:tcW w:w="4621" w:type="dxa"/>
          </w:tcPr>
          <w:p w:rsidR="0094071C" w:rsidRDefault="0094071C" w:rsidP="001A60B1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4621" w:type="dxa"/>
          </w:tcPr>
          <w:p w:rsidR="0094071C" w:rsidRDefault="0094071C" w:rsidP="001A60B1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94071C" w:rsidTr="0094071C">
        <w:tc>
          <w:tcPr>
            <w:tcW w:w="4621" w:type="dxa"/>
          </w:tcPr>
          <w:p w:rsidR="0094071C" w:rsidRDefault="0094071C" w:rsidP="001A60B1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4621" w:type="dxa"/>
          </w:tcPr>
          <w:p w:rsidR="0094071C" w:rsidRDefault="0094071C" w:rsidP="001A60B1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94071C" w:rsidTr="0094071C">
        <w:tc>
          <w:tcPr>
            <w:tcW w:w="4621" w:type="dxa"/>
          </w:tcPr>
          <w:p w:rsidR="0094071C" w:rsidRDefault="0094071C" w:rsidP="001A60B1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4621" w:type="dxa"/>
          </w:tcPr>
          <w:p w:rsidR="0094071C" w:rsidRDefault="0094071C" w:rsidP="001A60B1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94071C" w:rsidRDefault="0094071C" w:rsidP="0094071C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94071C" w:rsidRPr="0094071C" w:rsidRDefault="00C34682" w:rsidP="0094071C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  <w:r>
        <w:rPr>
          <w:rFonts w:ascii="Comic Sans MS" w:hAnsi="Comic Sans MS"/>
          <w:b/>
          <w:color w:val="00B050"/>
          <w:sz w:val="24"/>
          <w:szCs w:val="24"/>
        </w:rPr>
        <w:t>Gift</w:t>
      </w:r>
      <w:r w:rsidR="0094071C" w:rsidRPr="0094071C">
        <w:rPr>
          <w:rFonts w:ascii="Comic Sans MS" w:hAnsi="Comic Sans MS"/>
          <w:b/>
          <w:color w:val="00B050"/>
          <w:sz w:val="24"/>
          <w:szCs w:val="24"/>
        </w:rPr>
        <w:t xml:space="preserve"> Two:</w:t>
      </w:r>
    </w:p>
    <w:p w:rsidR="0094071C" w:rsidRPr="0094071C" w:rsidRDefault="0094071C" w:rsidP="0094071C">
      <w:pPr>
        <w:spacing w:line="360" w:lineRule="auto"/>
        <w:rPr>
          <w:rFonts w:ascii="Comic Sans MS" w:hAnsi="Comic Sans MS"/>
          <w:b/>
          <w:color w:val="00B050"/>
          <w:sz w:val="24"/>
          <w:szCs w:val="24"/>
        </w:rPr>
      </w:pPr>
      <w:r w:rsidRPr="0094071C">
        <w:rPr>
          <w:rFonts w:ascii="Comic Sans MS" w:hAnsi="Comic Sans MS"/>
          <w:b/>
          <w:color w:val="00B050"/>
          <w:sz w:val="24"/>
          <w:szCs w:val="24"/>
        </w:rPr>
        <w:t>List the equipment and m</w:t>
      </w:r>
      <w:r w:rsidR="00C76CE5">
        <w:rPr>
          <w:rFonts w:ascii="Comic Sans MS" w:hAnsi="Comic Sans MS"/>
          <w:b/>
          <w:color w:val="00B050"/>
          <w:sz w:val="24"/>
          <w:szCs w:val="24"/>
        </w:rPr>
        <w:t xml:space="preserve">aterials required to craft gift </w:t>
      </w:r>
      <w:r w:rsidRPr="0094071C">
        <w:rPr>
          <w:rFonts w:ascii="Comic Sans MS" w:hAnsi="Comic Sans MS"/>
          <w:b/>
          <w:color w:val="00B050"/>
          <w:sz w:val="24"/>
          <w:szCs w:val="24"/>
        </w:rPr>
        <w:t>two: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94071C" w:rsidTr="00115FB2">
        <w:tc>
          <w:tcPr>
            <w:tcW w:w="4621" w:type="dxa"/>
          </w:tcPr>
          <w:p w:rsidR="0094071C" w:rsidRDefault="0094071C" w:rsidP="00115FB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4621" w:type="dxa"/>
          </w:tcPr>
          <w:p w:rsidR="0094071C" w:rsidRDefault="0094071C" w:rsidP="00115FB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94071C" w:rsidTr="00115FB2">
        <w:tc>
          <w:tcPr>
            <w:tcW w:w="4621" w:type="dxa"/>
          </w:tcPr>
          <w:p w:rsidR="0094071C" w:rsidRDefault="0094071C" w:rsidP="00115FB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4621" w:type="dxa"/>
          </w:tcPr>
          <w:p w:rsidR="0094071C" w:rsidRDefault="0094071C" w:rsidP="00115FB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94071C" w:rsidTr="00115FB2">
        <w:tc>
          <w:tcPr>
            <w:tcW w:w="4621" w:type="dxa"/>
          </w:tcPr>
          <w:p w:rsidR="0094071C" w:rsidRDefault="0094071C" w:rsidP="00115FB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4621" w:type="dxa"/>
          </w:tcPr>
          <w:p w:rsidR="0094071C" w:rsidRDefault="0094071C" w:rsidP="00115FB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94071C" w:rsidTr="00115FB2">
        <w:tc>
          <w:tcPr>
            <w:tcW w:w="4621" w:type="dxa"/>
          </w:tcPr>
          <w:p w:rsidR="0094071C" w:rsidRDefault="0094071C" w:rsidP="00115FB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4621" w:type="dxa"/>
          </w:tcPr>
          <w:p w:rsidR="0094071C" w:rsidRDefault="0094071C" w:rsidP="00115FB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94071C" w:rsidTr="00115FB2">
        <w:tc>
          <w:tcPr>
            <w:tcW w:w="4621" w:type="dxa"/>
          </w:tcPr>
          <w:p w:rsidR="0094071C" w:rsidRDefault="0094071C" w:rsidP="00115FB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4621" w:type="dxa"/>
          </w:tcPr>
          <w:p w:rsidR="0094071C" w:rsidRDefault="0094071C" w:rsidP="00115FB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94071C" w:rsidTr="00115FB2">
        <w:tc>
          <w:tcPr>
            <w:tcW w:w="4621" w:type="dxa"/>
          </w:tcPr>
          <w:p w:rsidR="0094071C" w:rsidRDefault="0094071C" w:rsidP="00115FB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4621" w:type="dxa"/>
          </w:tcPr>
          <w:p w:rsidR="0094071C" w:rsidRDefault="0094071C" w:rsidP="00115FB2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94071C" w:rsidRDefault="0094071C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94071C" w:rsidRDefault="0094071C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94071C" w:rsidRDefault="0094071C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94071C" w:rsidRDefault="0094071C" w:rsidP="001A60B1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94071C" w:rsidRDefault="0094071C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  <w:r w:rsidRPr="0094071C">
        <w:rPr>
          <w:rFonts w:ascii="Comic Sans MS" w:hAnsi="Comic Sans MS"/>
          <w:b/>
          <w:color w:val="FF0000"/>
          <w:sz w:val="24"/>
          <w:szCs w:val="24"/>
        </w:rPr>
        <w:lastRenderedPageBreak/>
        <w:t xml:space="preserve">EL3: Select suitable materials or equipment from a wide range to make three different types of cards for different </w:t>
      </w:r>
      <w:r>
        <w:rPr>
          <w:rFonts w:ascii="Comic Sans MS" w:hAnsi="Comic Sans MS"/>
          <w:b/>
          <w:color w:val="FF0000"/>
          <w:sz w:val="24"/>
          <w:szCs w:val="24"/>
        </w:rPr>
        <w:t>occasions</w:t>
      </w:r>
    </w:p>
    <w:p w:rsidR="0094071C" w:rsidRDefault="0094071C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94071C" w:rsidRDefault="0094071C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  <w:r>
        <w:rPr>
          <w:rFonts w:ascii="Comic Sans MS" w:hAnsi="Comic Sans MS"/>
          <w:b/>
          <w:color w:val="FF0000"/>
          <w:sz w:val="24"/>
          <w:szCs w:val="24"/>
        </w:rPr>
        <w:t>Look at the three cards below, list on the next page the materials or equipment required to make them.</w:t>
      </w:r>
    </w:p>
    <w:p w:rsidR="0094071C" w:rsidRDefault="0094071C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94071C" w:rsidRDefault="00335C9E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804672" behindDoc="0" locked="0" layoutInCell="1" allowOverlap="1" wp14:anchorId="46013F5C" wp14:editId="38E8855D">
            <wp:simplePos x="0" y="0"/>
            <wp:positionH relativeFrom="column">
              <wp:posOffset>2517140</wp:posOffset>
            </wp:positionH>
            <wp:positionV relativeFrom="paragraph">
              <wp:posOffset>173990</wp:posOffset>
            </wp:positionV>
            <wp:extent cx="2944495" cy="1934210"/>
            <wp:effectExtent l="0" t="0" r="8255" b="8890"/>
            <wp:wrapSquare wrapText="bothSides"/>
            <wp:docPr id="22" name="irc_mi" descr="Image result for home made valentines gifts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home made valentines gifts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D20">
        <w:rPr>
          <w:rFonts w:ascii="Comic Sans MS" w:hAnsi="Comic Sans MS"/>
          <w:b/>
          <w:noProof/>
          <w:color w:val="FF0000"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5DDEB1A7" wp14:editId="435243D6">
                <wp:simplePos x="0" y="0"/>
                <wp:positionH relativeFrom="column">
                  <wp:posOffset>-249382</wp:posOffset>
                </wp:positionH>
                <wp:positionV relativeFrom="paragraph">
                  <wp:posOffset>55591</wp:posOffset>
                </wp:positionV>
                <wp:extent cx="1576070" cy="6137910"/>
                <wp:effectExtent l="0" t="0" r="24130" b="15240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6070" cy="6137910"/>
                          <a:chOff x="0" y="356653"/>
                          <a:chExt cx="1576552" cy="6138740"/>
                        </a:xfrm>
                      </wpg:grpSpPr>
                      <wps:wsp>
                        <wps:cNvPr id="68" name="Rectangle 68"/>
                        <wps:cNvSpPr/>
                        <wps:spPr>
                          <a:xfrm>
                            <a:off x="482" y="356653"/>
                            <a:ext cx="1576070" cy="59880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34682" w:rsidRDefault="00C76CE5" w:rsidP="0094071C">
                              <w:pPr>
                                <w:jc w:val="center"/>
                              </w:pPr>
                              <w:r>
                                <w:t>Gift 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82" y="3151625"/>
                            <a:ext cx="1576070" cy="59880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34682" w:rsidRDefault="00C76CE5" w:rsidP="0094071C">
                              <w:pPr>
                                <w:jc w:val="center"/>
                              </w:pPr>
                              <w:r>
                                <w:t>Gift 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0" y="5896303"/>
                            <a:ext cx="1576552" cy="59909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34682" w:rsidRDefault="00C76CE5" w:rsidP="0094071C">
                              <w:pPr>
                                <w:jc w:val="center"/>
                              </w:pPr>
                              <w:r>
                                <w:t xml:space="preserve">Gift Three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1" o:spid="_x0000_s1036" style="position:absolute;margin-left:-19.65pt;margin-top:4.4pt;width:124.1pt;height:483.3pt;z-index:251743232;mso-width-relative:margin;mso-height-relative:margin" coordorigin=",3566" coordsize="15765,61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">
                <v:rect id="Rectangle 68" o:spid="_x0000_s1037" style="position:absolute;left:4;top:3566;width:15761;height:59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JL/r4A&#10;AADbAAAADwAAAGRycy9kb3ducmV2LnhtbERPTYvCMBC9C/6HMII3TfVQ3GoUEQRBFHTrfWjGtrSZ&#10;lCZq9Nebw8IeH+97tQmmFU/qXW1ZwWyagCAurK65VJD/7icLEM4ja2wtk4I3Odish4MVZtq++ELP&#10;qy9FDGGXoYLK+y6T0hUVGXRT2xFH7m57gz7CvpS6x1cMN62cJ0kqDdYcGyrsaFdR0VwfRsF2Hh6f&#10;4vRO8x/5mR1v58aY0Cg1HoXtEoSn4P/Ff+6DVpDGsfFL/AFy/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TiS/6+AAAA2wAAAA8AAAAAAAAAAAAAAAAAmAIAAGRycy9kb3ducmV2&#10;LnhtbFBLBQYAAAAABAAEAPUAAACDAwAAAAA=&#10;" fillcolor="white [3201]" strokecolor="#4f81bd [3204]" strokeweight="2pt">
                  <v:textbox>
                    <w:txbxContent>
                      <w:p w:rsidR="00C34682" w:rsidRDefault="00C76CE5" w:rsidP="0094071C">
                        <w:pPr>
                          <w:jc w:val="center"/>
                        </w:pPr>
                        <w:r>
                          <w:t>Gift One</w:t>
                        </w:r>
                      </w:p>
                    </w:txbxContent>
                  </v:textbox>
                </v:rect>
                <v:rect id="Rectangle 69" o:spid="_x0000_s1038" style="position:absolute;left:4;top:31516;width:15761;height:59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7uZcMA&#10;AADbAAAADwAAAGRycy9kb3ducmV2LnhtbESPwWrDMBBE74X+g9hCb43sHEziRjGmUCiUFuok98Xa&#10;2sbWylhyovjrq0Igx2Fm3jC7IphBnGlynWUF6SoBQVxb3XGj4Hh4f9mAcB5Z42CZFFzJQbF/fNhh&#10;ru2Ff+hc+UZECLscFbTej7mUrm7JoFvZkTh6v3Yy6KOcGqknvES4GeQ6STJpsOO40OJIby3VfTUb&#10;BeU6zEv9dc2OW7mkn6fv3pjQK/X8FMpXEJ6Cv4dv7Q+tINvC/5f4A+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7uZcMAAADbAAAADwAAAAAAAAAAAAAAAACYAgAAZHJzL2Rv&#10;d25yZXYueG1sUEsFBgAAAAAEAAQA9QAAAIgDAAAAAA==&#10;" fillcolor="white [3201]" strokecolor="#4f81bd [3204]" strokeweight="2pt">
                  <v:textbox>
                    <w:txbxContent>
                      <w:p w:rsidR="00C34682" w:rsidRDefault="00C76CE5" w:rsidP="0094071C">
                        <w:pPr>
                          <w:jc w:val="center"/>
                        </w:pPr>
                        <w:r>
                          <w:t>Gift Two</w:t>
                        </w:r>
                      </w:p>
                    </w:txbxContent>
                  </v:textbox>
                </v:rect>
                <v:rect id="Rectangle 70" o:spid="_x0000_s1039" style="position:absolute;top:58963;width:15765;height:59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3RJb8A&#10;AADbAAAADwAAAGRycy9kb3ducmV2LnhtbERPy4rCMBTdC/5DuAPuNNWFo7WpiCAI4oCv/aW505Y2&#10;N6WJGv16sxiY5eG8s3UwrXhQ72rLCqaTBARxYXXNpYLrZTdegHAeWWNrmRS8yME6Hw4yTLV98oke&#10;Z1+KGMIuRQWV910qpSsqMugmtiOO3K/tDfoI+1LqHp8x3LRyliRzabDm2FBhR9uKiuZ8Nwo2s3B/&#10;F8fX/LqU7+nh9tMYExqlRl9hswLhKfh/8Z97rxV8x/XxS/wBM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TdElvwAAANsAAAAPAAAAAAAAAAAAAAAAAJgCAABkcnMvZG93bnJl&#10;di54bWxQSwUGAAAAAAQABAD1AAAAhAMAAAAA&#10;" fillcolor="white [3201]" strokecolor="#4f81bd [3204]" strokeweight="2pt">
                  <v:textbox>
                    <w:txbxContent>
                      <w:p w:rsidR="00C34682" w:rsidRDefault="00C76CE5" w:rsidP="0094071C">
                        <w:pPr>
                          <w:jc w:val="center"/>
                        </w:pPr>
                        <w:r>
                          <w:t xml:space="preserve">Gift Three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4071C" w:rsidRDefault="0094071C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94071C" w:rsidRDefault="0094071C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94071C" w:rsidRDefault="0094071C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94071C" w:rsidRDefault="0094071C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94071C" w:rsidRDefault="0094071C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94071C" w:rsidRDefault="0094071C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94071C" w:rsidRDefault="0094071C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94071C" w:rsidRDefault="0094071C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287D20" w:rsidRPr="00287D20" w:rsidRDefault="00287D20" w:rsidP="00287D20">
      <w:pPr>
        <w:spacing w:line="240" w:lineRule="auto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</w:p>
    <w:p w:rsidR="0094071C" w:rsidRDefault="0094071C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94071C" w:rsidRDefault="0094071C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94071C" w:rsidRDefault="009D0D15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  <w:r>
        <w:rPr>
          <w:rFonts w:ascii="Comic Sans MS" w:hAnsi="Comic Sans MS"/>
          <w:b/>
          <w:noProof/>
          <w:color w:val="FF0000"/>
          <w:sz w:val="24"/>
          <w:szCs w:val="24"/>
          <w:lang w:eastAsia="en-GB"/>
        </w:rPr>
        <w:drawing>
          <wp:anchor distT="0" distB="0" distL="114300" distR="114300" simplePos="0" relativeHeight="251805696" behindDoc="0" locked="0" layoutInCell="1" allowOverlap="1" wp14:anchorId="2440BC3D" wp14:editId="62822941">
            <wp:simplePos x="0" y="0"/>
            <wp:positionH relativeFrom="column">
              <wp:posOffset>2683510</wp:posOffset>
            </wp:positionH>
            <wp:positionV relativeFrom="paragraph">
              <wp:posOffset>139700</wp:posOffset>
            </wp:positionV>
            <wp:extent cx="2286000" cy="200025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nny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71C" w:rsidRDefault="0094071C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94071C" w:rsidRDefault="0094071C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94071C" w:rsidRDefault="0094071C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94071C" w:rsidRDefault="0094071C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94071C" w:rsidRDefault="0094071C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94071C" w:rsidRDefault="0094071C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94071C" w:rsidRDefault="0094071C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94071C" w:rsidRDefault="0094071C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94071C" w:rsidRDefault="0094071C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94071C" w:rsidRDefault="0094071C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94071C" w:rsidRDefault="0094071C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94071C" w:rsidRDefault="00287D20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803648" behindDoc="0" locked="0" layoutInCell="1" allowOverlap="1" wp14:anchorId="78A6C38D" wp14:editId="30A8E0C0">
            <wp:simplePos x="0" y="0"/>
            <wp:positionH relativeFrom="column">
              <wp:posOffset>2922905</wp:posOffset>
            </wp:positionH>
            <wp:positionV relativeFrom="paragraph">
              <wp:posOffset>132080</wp:posOffset>
            </wp:positionV>
            <wp:extent cx="1826260" cy="2439035"/>
            <wp:effectExtent l="0" t="0" r="2540" b="0"/>
            <wp:wrapSquare wrapText="bothSides"/>
            <wp:docPr id="21" name="irc_mi" descr="Image result for polystyrene sweetie ball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olystyrene sweetie ball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71C" w:rsidRDefault="0094071C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94071C" w:rsidRDefault="0094071C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94071C" w:rsidRDefault="0094071C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94071C" w:rsidRDefault="0094071C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94071C" w:rsidRDefault="0094071C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94071C" w:rsidRDefault="0094071C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94071C" w:rsidRDefault="0094071C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94071C" w:rsidRDefault="0094071C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94071C" w:rsidRDefault="0094071C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94071C" w:rsidRDefault="0094071C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94071C" w:rsidRDefault="00C76CE5" w:rsidP="0094071C">
      <w:pPr>
        <w:tabs>
          <w:tab w:val="left" w:pos="2806"/>
        </w:tabs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  <w:r>
        <w:rPr>
          <w:rFonts w:ascii="Comic Sans MS" w:hAnsi="Comic Sans MS"/>
          <w:b/>
          <w:color w:val="FF0000"/>
          <w:sz w:val="24"/>
          <w:szCs w:val="24"/>
        </w:rPr>
        <w:lastRenderedPageBreak/>
        <w:t>Gift</w:t>
      </w:r>
      <w:r w:rsidR="0094071C">
        <w:rPr>
          <w:rFonts w:ascii="Comic Sans MS" w:hAnsi="Comic Sans MS"/>
          <w:b/>
          <w:color w:val="FF0000"/>
          <w:sz w:val="24"/>
          <w:szCs w:val="24"/>
        </w:rPr>
        <w:t xml:space="preserve"> One:</w:t>
      </w:r>
      <w:r w:rsidR="0094071C">
        <w:rPr>
          <w:rFonts w:ascii="Comic Sans MS" w:hAnsi="Comic Sans MS"/>
          <w:b/>
          <w:color w:val="FF0000"/>
          <w:sz w:val="24"/>
          <w:szCs w:val="24"/>
        </w:rPr>
        <w:tab/>
      </w:r>
    </w:p>
    <w:p w:rsidR="0094071C" w:rsidRDefault="0094071C" w:rsidP="0094071C">
      <w:pPr>
        <w:tabs>
          <w:tab w:val="left" w:pos="2806"/>
        </w:tabs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94071C" w:rsidTr="0094071C">
        <w:tc>
          <w:tcPr>
            <w:tcW w:w="4621" w:type="dxa"/>
          </w:tcPr>
          <w:p w:rsidR="0094071C" w:rsidRDefault="0094071C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</w:t>
            </w:r>
          </w:p>
          <w:p w:rsidR="0094071C" w:rsidRDefault="0094071C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  <w:tc>
          <w:tcPr>
            <w:tcW w:w="4621" w:type="dxa"/>
          </w:tcPr>
          <w:p w:rsidR="0094071C" w:rsidRDefault="0094071C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94071C" w:rsidTr="0094071C">
        <w:tc>
          <w:tcPr>
            <w:tcW w:w="4621" w:type="dxa"/>
          </w:tcPr>
          <w:p w:rsidR="0094071C" w:rsidRDefault="0094071C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</w:t>
            </w:r>
          </w:p>
          <w:p w:rsidR="0094071C" w:rsidRDefault="0094071C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  <w:tc>
          <w:tcPr>
            <w:tcW w:w="4621" w:type="dxa"/>
          </w:tcPr>
          <w:p w:rsidR="0094071C" w:rsidRDefault="0094071C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94071C" w:rsidTr="0094071C">
        <w:tc>
          <w:tcPr>
            <w:tcW w:w="4621" w:type="dxa"/>
          </w:tcPr>
          <w:p w:rsidR="0094071C" w:rsidRDefault="0094071C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</w:t>
            </w:r>
          </w:p>
          <w:p w:rsidR="0094071C" w:rsidRDefault="0094071C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  <w:tc>
          <w:tcPr>
            <w:tcW w:w="4621" w:type="dxa"/>
          </w:tcPr>
          <w:p w:rsidR="0094071C" w:rsidRDefault="0094071C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94071C" w:rsidTr="0094071C">
        <w:tc>
          <w:tcPr>
            <w:tcW w:w="4621" w:type="dxa"/>
          </w:tcPr>
          <w:p w:rsidR="0094071C" w:rsidRDefault="0094071C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</w:t>
            </w:r>
          </w:p>
          <w:p w:rsidR="0094071C" w:rsidRDefault="0094071C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  <w:tc>
          <w:tcPr>
            <w:tcW w:w="4621" w:type="dxa"/>
          </w:tcPr>
          <w:p w:rsidR="0094071C" w:rsidRDefault="0094071C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94071C" w:rsidTr="0094071C">
        <w:tc>
          <w:tcPr>
            <w:tcW w:w="4621" w:type="dxa"/>
          </w:tcPr>
          <w:p w:rsidR="0094071C" w:rsidRDefault="0094071C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</w:t>
            </w:r>
          </w:p>
          <w:p w:rsidR="0094071C" w:rsidRDefault="0094071C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  <w:tc>
          <w:tcPr>
            <w:tcW w:w="4621" w:type="dxa"/>
          </w:tcPr>
          <w:p w:rsidR="0094071C" w:rsidRDefault="0094071C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</w:tbl>
    <w:p w:rsidR="0094071C" w:rsidRDefault="0094071C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94071C" w:rsidRDefault="00C76CE5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  <w:r>
        <w:rPr>
          <w:rFonts w:ascii="Comic Sans MS" w:hAnsi="Comic Sans MS"/>
          <w:b/>
          <w:color w:val="FF0000"/>
          <w:sz w:val="24"/>
          <w:szCs w:val="24"/>
        </w:rPr>
        <w:t>Gift</w:t>
      </w:r>
      <w:r w:rsidR="0094071C">
        <w:rPr>
          <w:rFonts w:ascii="Comic Sans MS" w:hAnsi="Comic Sans MS"/>
          <w:b/>
          <w:color w:val="FF0000"/>
          <w:sz w:val="24"/>
          <w:szCs w:val="24"/>
        </w:rPr>
        <w:t xml:space="preserve"> Two</w:t>
      </w:r>
    </w:p>
    <w:p w:rsidR="0094071C" w:rsidRDefault="0094071C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94071C" w:rsidTr="00115FB2">
        <w:tc>
          <w:tcPr>
            <w:tcW w:w="4621" w:type="dxa"/>
          </w:tcPr>
          <w:p w:rsidR="0094071C" w:rsidRDefault="0094071C" w:rsidP="0011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94071C" w:rsidRDefault="0094071C" w:rsidP="0011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  <w:tc>
          <w:tcPr>
            <w:tcW w:w="4621" w:type="dxa"/>
          </w:tcPr>
          <w:p w:rsidR="0094071C" w:rsidRDefault="0094071C" w:rsidP="0011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94071C" w:rsidTr="00115FB2">
        <w:tc>
          <w:tcPr>
            <w:tcW w:w="4621" w:type="dxa"/>
          </w:tcPr>
          <w:p w:rsidR="0094071C" w:rsidRDefault="0094071C" w:rsidP="0011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</w:t>
            </w:r>
          </w:p>
          <w:p w:rsidR="0094071C" w:rsidRDefault="0094071C" w:rsidP="0011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  <w:tc>
          <w:tcPr>
            <w:tcW w:w="4621" w:type="dxa"/>
          </w:tcPr>
          <w:p w:rsidR="0094071C" w:rsidRDefault="0094071C" w:rsidP="0011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94071C" w:rsidTr="00115FB2">
        <w:tc>
          <w:tcPr>
            <w:tcW w:w="4621" w:type="dxa"/>
          </w:tcPr>
          <w:p w:rsidR="0094071C" w:rsidRDefault="0094071C" w:rsidP="0011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</w:t>
            </w:r>
          </w:p>
          <w:p w:rsidR="0094071C" w:rsidRDefault="0094071C" w:rsidP="0011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  <w:tc>
          <w:tcPr>
            <w:tcW w:w="4621" w:type="dxa"/>
          </w:tcPr>
          <w:p w:rsidR="0094071C" w:rsidRDefault="0094071C" w:rsidP="0011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94071C" w:rsidTr="00115FB2">
        <w:tc>
          <w:tcPr>
            <w:tcW w:w="4621" w:type="dxa"/>
          </w:tcPr>
          <w:p w:rsidR="0094071C" w:rsidRDefault="0094071C" w:rsidP="0011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</w:t>
            </w:r>
          </w:p>
          <w:p w:rsidR="0094071C" w:rsidRDefault="0094071C" w:rsidP="0011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  <w:tc>
          <w:tcPr>
            <w:tcW w:w="4621" w:type="dxa"/>
          </w:tcPr>
          <w:p w:rsidR="0094071C" w:rsidRDefault="0094071C" w:rsidP="0011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94071C" w:rsidTr="00115FB2">
        <w:tc>
          <w:tcPr>
            <w:tcW w:w="4621" w:type="dxa"/>
          </w:tcPr>
          <w:p w:rsidR="0094071C" w:rsidRDefault="0094071C" w:rsidP="0011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</w:t>
            </w:r>
          </w:p>
          <w:p w:rsidR="0094071C" w:rsidRDefault="0094071C" w:rsidP="0011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  <w:tc>
          <w:tcPr>
            <w:tcW w:w="4621" w:type="dxa"/>
          </w:tcPr>
          <w:p w:rsidR="0094071C" w:rsidRDefault="0094071C" w:rsidP="0011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</w:tbl>
    <w:p w:rsidR="0094071C" w:rsidRDefault="0094071C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115FB2" w:rsidRDefault="00287D20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  <w:r>
        <w:rPr>
          <w:rFonts w:ascii="Comic Sans MS" w:hAnsi="Comic Sans MS"/>
          <w:b/>
          <w:color w:val="FF0000"/>
          <w:sz w:val="24"/>
          <w:szCs w:val="24"/>
        </w:rPr>
        <w:t>Gift</w:t>
      </w:r>
      <w:r w:rsidR="00115FB2">
        <w:rPr>
          <w:rFonts w:ascii="Comic Sans MS" w:hAnsi="Comic Sans MS"/>
          <w:b/>
          <w:color w:val="FF0000"/>
          <w:sz w:val="24"/>
          <w:szCs w:val="24"/>
        </w:rPr>
        <w:t xml:space="preserve"> Three</w:t>
      </w:r>
    </w:p>
    <w:p w:rsidR="00115FB2" w:rsidRDefault="00115FB2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94071C" w:rsidTr="00115FB2">
        <w:tc>
          <w:tcPr>
            <w:tcW w:w="4621" w:type="dxa"/>
          </w:tcPr>
          <w:p w:rsidR="0094071C" w:rsidRDefault="0094071C" w:rsidP="0011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94071C" w:rsidRDefault="0094071C" w:rsidP="0011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  <w:tc>
          <w:tcPr>
            <w:tcW w:w="4621" w:type="dxa"/>
          </w:tcPr>
          <w:p w:rsidR="0094071C" w:rsidRDefault="0094071C" w:rsidP="0011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94071C" w:rsidTr="00115FB2">
        <w:tc>
          <w:tcPr>
            <w:tcW w:w="4621" w:type="dxa"/>
          </w:tcPr>
          <w:p w:rsidR="0094071C" w:rsidRDefault="0094071C" w:rsidP="0011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</w:t>
            </w:r>
          </w:p>
          <w:p w:rsidR="0094071C" w:rsidRDefault="0094071C" w:rsidP="0011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  <w:tc>
          <w:tcPr>
            <w:tcW w:w="4621" w:type="dxa"/>
          </w:tcPr>
          <w:p w:rsidR="0094071C" w:rsidRDefault="0094071C" w:rsidP="0011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94071C" w:rsidTr="00115FB2">
        <w:tc>
          <w:tcPr>
            <w:tcW w:w="4621" w:type="dxa"/>
          </w:tcPr>
          <w:p w:rsidR="0094071C" w:rsidRDefault="0094071C" w:rsidP="0011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</w:t>
            </w:r>
          </w:p>
          <w:p w:rsidR="0094071C" w:rsidRDefault="0094071C" w:rsidP="0011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  <w:tc>
          <w:tcPr>
            <w:tcW w:w="4621" w:type="dxa"/>
          </w:tcPr>
          <w:p w:rsidR="0094071C" w:rsidRDefault="0094071C" w:rsidP="0011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94071C" w:rsidTr="00115FB2">
        <w:tc>
          <w:tcPr>
            <w:tcW w:w="4621" w:type="dxa"/>
          </w:tcPr>
          <w:p w:rsidR="0094071C" w:rsidRDefault="0094071C" w:rsidP="0011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</w:t>
            </w:r>
          </w:p>
          <w:p w:rsidR="0094071C" w:rsidRDefault="0094071C" w:rsidP="0011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  <w:tc>
          <w:tcPr>
            <w:tcW w:w="4621" w:type="dxa"/>
          </w:tcPr>
          <w:p w:rsidR="0094071C" w:rsidRDefault="0094071C" w:rsidP="0011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94071C" w:rsidTr="00115FB2">
        <w:tc>
          <w:tcPr>
            <w:tcW w:w="4621" w:type="dxa"/>
          </w:tcPr>
          <w:p w:rsidR="0094071C" w:rsidRDefault="0094071C" w:rsidP="0011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 </w:t>
            </w:r>
          </w:p>
          <w:p w:rsidR="0094071C" w:rsidRDefault="0094071C" w:rsidP="0011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  <w:tc>
          <w:tcPr>
            <w:tcW w:w="4621" w:type="dxa"/>
          </w:tcPr>
          <w:p w:rsidR="0094071C" w:rsidRDefault="0094071C" w:rsidP="00115FB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</w:tbl>
    <w:p w:rsidR="0094071C" w:rsidRDefault="0094071C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115FB2" w:rsidRDefault="00115FB2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3D2695" w:rsidRDefault="00115FB2" w:rsidP="003D2695">
      <w:pPr>
        <w:jc w:val="center"/>
        <w:rPr>
          <w:rFonts w:ascii="Comic Sans MS" w:hAnsi="Comic Sans MS"/>
          <w:b/>
          <w:sz w:val="52"/>
          <w:szCs w:val="24"/>
          <w:u w:val="single"/>
        </w:rPr>
      </w:pPr>
      <w:r>
        <w:rPr>
          <w:rFonts w:ascii="Comic Sans MS" w:hAnsi="Comic Sans MS"/>
          <w:b/>
          <w:sz w:val="52"/>
          <w:szCs w:val="24"/>
          <w:u w:val="single"/>
        </w:rPr>
        <w:lastRenderedPageBreak/>
        <w:t xml:space="preserve">AO2 Practical Assessment </w:t>
      </w:r>
    </w:p>
    <w:p w:rsidR="003D2695" w:rsidRPr="003D2695" w:rsidRDefault="003D2695" w:rsidP="003D2695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3D2695" w:rsidRDefault="00115FB2" w:rsidP="00115FB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You are a</w:t>
      </w:r>
      <w:r w:rsidR="009D0D15">
        <w:rPr>
          <w:rFonts w:ascii="Comic Sans MS" w:hAnsi="Comic Sans MS"/>
          <w:sz w:val="28"/>
          <w:szCs w:val="28"/>
        </w:rPr>
        <w:t xml:space="preserve"> designer for Gifts</w:t>
      </w:r>
      <w:r w:rsidR="003D2695">
        <w:rPr>
          <w:rFonts w:ascii="Comic Sans MS" w:hAnsi="Comic Sans MS"/>
          <w:sz w:val="28"/>
          <w:szCs w:val="28"/>
        </w:rPr>
        <w:t xml:space="preserve"> R Us; they wan</w:t>
      </w:r>
      <w:r w:rsidR="009D0D15">
        <w:rPr>
          <w:rFonts w:ascii="Comic Sans MS" w:hAnsi="Comic Sans MS"/>
          <w:sz w:val="28"/>
          <w:szCs w:val="28"/>
        </w:rPr>
        <w:t>t to launch a new range of gifts</w:t>
      </w:r>
      <w:r w:rsidR="003D2695">
        <w:rPr>
          <w:rFonts w:ascii="Comic Sans MS" w:hAnsi="Comic Sans MS"/>
          <w:sz w:val="28"/>
          <w:szCs w:val="28"/>
        </w:rPr>
        <w:t xml:space="preserve"> for the following occasions:</w:t>
      </w:r>
    </w:p>
    <w:p w:rsidR="009D0D15" w:rsidRDefault="009D0D15" w:rsidP="003D2695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Christmas</w:t>
      </w:r>
    </w:p>
    <w:p w:rsidR="003D2695" w:rsidRDefault="003D2695" w:rsidP="003D2695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Easter Celebration </w:t>
      </w:r>
    </w:p>
    <w:p w:rsidR="009D0D15" w:rsidRDefault="009D0D15" w:rsidP="003D2695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Birthday</w:t>
      </w:r>
    </w:p>
    <w:p w:rsidR="003D2695" w:rsidRDefault="003D2695" w:rsidP="003D2695">
      <w:pPr>
        <w:pStyle w:val="ListParagraph"/>
        <w:rPr>
          <w:rFonts w:ascii="Comic Sans MS" w:hAnsi="Comic Sans MS"/>
          <w:sz w:val="28"/>
          <w:szCs w:val="28"/>
        </w:rPr>
      </w:pPr>
    </w:p>
    <w:p w:rsidR="003D2695" w:rsidRDefault="003D2695" w:rsidP="003D26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You have been asked to choose a design from </w:t>
      </w:r>
      <w:r w:rsidR="009D0D15">
        <w:rPr>
          <w:rFonts w:ascii="Comic Sans MS" w:hAnsi="Comic Sans MS"/>
          <w:sz w:val="28"/>
          <w:szCs w:val="28"/>
        </w:rPr>
        <w:t>a range of samples for gift</w:t>
      </w:r>
      <w:r>
        <w:rPr>
          <w:rFonts w:ascii="Comic Sans MS" w:hAnsi="Comic Sans MS"/>
          <w:sz w:val="28"/>
          <w:szCs w:val="28"/>
        </w:rPr>
        <w:t>.</w:t>
      </w:r>
    </w:p>
    <w:p w:rsidR="003D2695" w:rsidRDefault="003D2695" w:rsidP="003D26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Once you have chosen your favourite design you will create a plan of wor</w:t>
      </w:r>
      <w:r w:rsidR="009D0D15">
        <w:rPr>
          <w:rFonts w:ascii="Comic Sans MS" w:hAnsi="Comic Sans MS"/>
          <w:sz w:val="28"/>
          <w:szCs w:val="28"/>
        </w:rPr>
        <w:t>k and follow it to make the gift(s)</w:t>
      </w:r>
      <w:r>
        <w:rPr>
          <w:rFonts w:ascii="Comic Sans MS" w:hAnsi="Comic Sans MS"/>
          <w:sz w:val="28"/>
          <w:szCs w:val="28"/>
        </w:rPr>
        <w:t xml:space="preserve">. </w:t>
      </w:r>
    </w:p>
    <w:p w:rsidR="003D2695" w:rsidRDefault="003D2695" w:rsidP="003D26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You will be assessed on the following areas:</w:t>
      </w:r>
    </w:p>
    <w:p w:rsidR="003D2695" w:rsidRDefault="003D2695" w:rsidP="003D2695">
      <w:pPr>
        <w:rPr>
          <w:rFonts w:ascii="Comic Sans MS" w:hAnsi="Comic Sans MS"/>
          <w:sz w:val="28"/>
          <w:szCs w:val="28"/>
        </w:rPr>
      </w:pPr>
    </w:p>
    <w:p w:rsidR="003D2695" w:rsidRPr="003D2695" w:rsidRDefault="003D2695" w:rsidP="003D2695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 w:rsidRPr="003D2695">
        <w:rPr>
          <w:rFonts w:ascii="Comic Sans MS" w:hAnsi="Comic Sans MS"/>
          <w:b/>
          <w:sz w:val="28"/>
          <w:szCs w:val="28"/>
        </w:rPr>
        <w:t>Personal health and safety issues</w:t>
      </w:r>
    </w:p>
    <w:p w:rsidR="003D2695" w:rsidRPr="003D2695" w:rsidRDefault="003D2695" w:rsidP="003D2695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 w:rsidRPr="003D2695">
        <w:rPr>
          <w:rFonts w:ascii="Comic Sans MS" w:hAnsi="Comic Sans MS"/>
          <w:b/>
          <w:sz w:val="28"/>
          <w:szCs w:val="28"/>
        </w:rPr>
        <w:t>Safe use of tools and materials</w:t>
      </w:r>
    </w:p>
    <w:p w:rsidR="009D0D15" w:rsidRDefault="009D0D15" w:rsidP="003D2695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Choosing the gift item to make</w:t>
      </w:r>
    </w:p>
    <w:p w:rsidR="003D2695" w:rsidRPr="003D2695" w:rsidRDefault="003D2695" w:rsidP="003D2695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 w:rsidRPr="003D2695">
        <w:rPr>
          <w:rFonts w:ascii="Comic Sans MS" w:hAnsi="Comic Sans MS"/>
          <w:b/>
          <w:sz w:val="28"/>
          <w:szCs w:val="28"/>
        </w:rPr>
        <w:t xml:space="preserve">Materials and equipment </w:t>
      </w:r>
    </w:p>
    <w:p w:rsidR="003D2695" w:rsidRDefault="003D2695" w:rsidP="003D2695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 w:rsidRPr="003D2695">
        <w:rPr>
          <w:rFonts w:ascii="Comic Sans MS" w:hAnsi="Comic Sans MS"/>
          <w:b/>
          <w:sz w:val="28"/>
          <w:szCs w:val="28"/>
        </w:rPr>
        <w:t xml:space="preserve">Planning </w:t>
      </w:r>
    </w:p>
    <w:p w:rsidR="003D2695" w:rsidRPr="003D2695" w:rsidRDefault="003D2695" w:rsidP="003D2695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End Product </w:t>
      </w:r>
    </w:p>
    <w:p w:rsidR="00115FB2" w:rsidRDefault="00115FB2" w:rsidP="00115FB2">
      <w:pPr>
        <w:jc w:val="center"/>
        <w:rPr>
          <w:rFonts w:ascii="Comic Sans MS" w:hAnsi="Comic Sans MS"/>
          <w:b/>
          <w:sz w:val="52"/>
          <w:szCs w:val="24"/>
          <w:u w:val="single"/>
        </w:rPr>
      </w:pPr>
    </w:p>
    <w:p w:rsidR="00A046D3" w:rsidRDefault="00A046D3" w:rsidP="00115FB2">
      <w:pPr>
        <w:jc w:val="center"/>
        <w:rPr>
          <w:rFonts w:ascii="Comic Sans MS" w:hAnsi="Comic Sans MS"/>
          <w:b/>
          <w:sz w:val="52"/>
          <w:szCs w:val="24"/>
          <w:u w:val="single"/>
        </w:rPr>
      </w:pPr>
    </w:p>
    <w:p w:rsidR="00A046D3" w:rsidRDefault="00A046D3" w:rsidP="00115FB2">
      <w:pPr>
        <w:jc w:val="center"/>
        <w:rPr>
          <w:rFonts w:ascii="Comic Sans MS" w:hAnsi="Comic Sans MS"/>
          <w:b/>
          <w:sz w:val="52"/>
          <w:szCs w:val="24"/>
          <w:u w:val="single"/>
        </w:rPr>
      </w:pPr>
    </w:p>
    <w:p w:rsidR="00A046D3" w:rsidRDefault="00A046D3" w:rsidP="00115FB2">
      <w:pPr>
        <w:jc w:val="center"/>
        <w:rPr>
          <w:rFonts w:ascii="Comic Sans MS" w:hAnsi="Comic Sans MS"/>
          <w:b/>
          <w:sz w:val="52"/>
          <w:szCs w:val="24"/>
          <w:u w:val="single"/>
        </w:rPr>
      </w:pPr>
    </w:p>
    <w:p w:rsidR="00A046D3" w:rsidRDefault="00A046D3" w:rsidP="00115FB2">
      <w:pPr>
        <w:jc w:val="center"/>
        <w:rPr>
          <w:rFonts w:ascii="Comic Sans MS" w:hAnsi="Comic Sans MS"/>
          <w:b/>
          <w:sz w:val="52"/>
          <w:szCs w:val="24"/>
          <w:u w:val="single"/>
        </w:rPr>
      </w:pPr>
      <w:r>
        <w:rPr>
          <w:rFonts w:ascii="Comic Sans MS" w:hAnsi="Comic Sans MS"/>
          <w:b/>
          <w:sz w:val="52"/>
          <w:szCs w:val="24"/>
          <w:u w:val="single"/>
        </w:rPr>
        <w:lastRenderedPageBreak/>
        <w:t xml:space="preserve">A02 Practical Assessment </w:t>
      </w:r>
    </w:p>
    <w:p w:rsidR="00A046D3" w:rsidRPr="00A046D3" w:rsidRDefault="00A046D3" w:rsidP="00115FB2">
      <w:pPr>
        <w:jc w:val="center"/>
        <w:rPr>
          <w:rFonts w:ascii="Comic Sans MS" w:hAnsi="Comic Sans MS"/>
          <w:b/>
          <w:sz w:val="32"/>
          <w:szCs w:val="24"/>
        </w:rPr>
      </w:pPr>
      <w:r w:rsidRPr="00A046D3">
        <w:rPr>
          <w:rFonts w:ascii="Comic Sans MS" w:hAnsi="Comic Sans MS"/>
          <w:b/>
          <w:sz w:val="32"/>
          <w:szCs w:val="24"/>
        </w:rPr>
        <w:t xml:space="preserve">Personal Health and Safety Issues </w:t>
      </w:r>
    </w:p>
    <w:p w:rsidR="00A046D3" w:rsidRDefault="00A046D3" w:rsidP="00A046D3">
      <w:pPr>
        <w:rPr>
          <w:rFonts w:ascii="Comic Sans MS" w:hAnsi="Comic Sans MS"/>
          <w:b/>
          <w:sz w:val="32"/>
          <w:szCs w:val="32"/>
          <w:u w:val="single"/>
        </w:rPr>
      </w:pPr>
    </w:p>
    <w:p w:rsidR="00A046D3" w:rsidRPr="00A046D3" w:rsidRDefault="00A046D3" w:rsidP="00A046D3">
      <w:pPr>
        <w:rPr>
          <w:rFonts w:ascii="Comic Sans MS" w:hAnsi="Comic Sans MS"/>
          <w:b/>
          <w:sz w:val="28"/>
          <w:szCs w:val="32"/>
        </w:rPr>
      </w:pPr>
      <w:r w:rsidRPr="00A046D3">
        <w:rPr>
          <w:rFonts w:ascii="Comic Sans MS" w:hAnsi="Comic Sans MS"/>
          <w:b/>
          <w:sz w:val="28"/>
          <w:szCs w:val="32"/>
        </w:rPr>
        <w:t>For this assessm</w:t>
      </w:r>
      <w:r w:rsidR="009D0D15">
        <w:rPr>
          <w:rFonts w:ascii="Comic Sans MS" w:hAnsi="Comic Sans MS"/>
          <w:b/>
          <w:sz w:val="28"/>
          <w:szCs w:val="32"/>
        </w:rPr>
        <w:t>ent you have to prepare for gift making by considering Personal Health and Safety Issues</w:t>
      </w:r>
      <w:r w:rsidRPr="00A046D3">
        <w:rPr>
          <w:rFonts w:ascii="Comic Sans MS" w:hAnsi="Comic Sans MS"/>
          <w:b/>
          <w:sz w:val="28"/>
          <w:szCs w:val="32"/>
        </w:rPr>
        <w:t>.</w:t>
      </w:r>
    </w:p>
    <w:p w:rsidR="00A046D3" w:rsidRPr="00A046D3" w:rsidRDefault="00A046D3" w:rsidP="00A046D3">
      <w:pPr>
        <w:rPr>
          <w:rFonts w:ascii="Comic Sans MS" w:hAnsi="Comic Sans MS"/>
          <w:b/>
          <w:sz w:val="28"/>
          <w:szCs w:val="32"/>
        </w:rPr>
      </w:pPr>
    </w:p>
    <w:p w:rsidR="00A046D3" w:rsidRPr="00A046D3" w:rsidRDefault="00A046D3" w:rsidP="00A046D3">
      <w:pPr>
        <w:rPr>
          <w:rFonts w:ascii="Comic Sans MS" w:hAnsi="Comic Sans MS"/>
          <w:b/>
          <w:sz w:val="28"/>
          <w:szCs w:val="32"/>
        </w:rPr>
      </w:pPr>
      <w:r w:rsidRPr="00A046D3">
        <w:rPr>
          <w:rFonts w:ascii="Comic Sans MS" w:hAnsi="Comic Sans MS"/>
          <w:b/>
          <w:sz w:val="28"/>
          <w:szCs w:val="32"/>
        </w:rPr>
        <w:t>Pupils who will achieve Level One will:</w:t>
      </w:r>
    </w:p>
    <w:p w:rsidR="00A046D3" w:rsidRPr="00A046D3" w:rsidRDefault="00A046D3" w:rsidP="00A046D3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32"/>
        </w:rPr>
      </w:pPr>
      <w:r w:rsidRPr="00A046D3">
        <w:rPr>
          <w:rFonts w:ascii="Comic Sans MS" w:hAnsi="Comic Sans MS"/>
          <w:sz w:val="28"/>
          <w:szCs w:val="32"/>
        </w:rPr>
        <w:t>Be able to identify suitable protective clothing that s</w:t>
      </w:r>
      <w:r w:rsidR="009D0D15">
        <w:rPr>
          <w:rFonts w:ascii="Comic Sans MS" w:hAnsi="Comic Sans MS"/>
          <w:sz w:val="28"/>
          <w:szCs w:val="32"/>
        </w:rPr>
        <w:t>hould be worn when gift making.</w:t>
      </w:r>
    </w:p>
    <w:p w:rsidR="00A046D3" w:rsidRPr="00A046D3" w:rsidRDefault="00A046D3" w:rsidP="00A046D3">
      <w:pPr>
        <w:pStyle w:val="ListParagraph"/>
        <w:rPr>
          <w:rFonts w:ascii="Comic Sans MS" w:hAnsi="Comic Sans MS"/>
          <w:sz w:val="28"/>
          <w:szCs w:val="32"/>
        </w:rPr>
      </w:pPr>
    </w:p>
    <w:p w:rsidR="00A046D3" w:rsidRPr="00A046D3" w:rsidRDefault="00A046D3" w:rsidP="00A046D3">
      <w:pPr>
        <w:rPr>
          <w:rFonts w:ascii="Comic Sans MS" w:hAnsi="Comic Sans MS"/>
          <w:b/>
          <w:sz w:val="28"/>
          <w:szCs w:val="32"/>
        </w:rPr>
      </w:pPr>
      <w:r w:rsidRPr="00A046D3">
        <w:rPr>
          <w:rFonts w:ascii="Comic Sans MS" w:hAnsi="Comic Sans MS"/>
          <w:b/>
          <w:sz w:val="28"/>
          <w:szCs w:val="32"/>
        </w:rPr>
        <w:t>Pupils who will achieve Level Two will:</w:t>
      </w:r>
    </w:p>
    <w:p w:rsidR="00A046D3" w:rsidRPr="00A046D3" w:rsidRDefault="00A046D3" w:rsidP="00A046D3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32"/>
        </w:rPr>
      </w:pPr>
      <w:r w:rsidRPr="00A046D3">
        <w:rPr>
          <w:rFonts w:ascii="Comic Sans MS" w:hAnsi="Comic Sans MS"/>
          <w:sz w:val="28"/>
          <w:szCs w:val="32"/>
        </w:rPr>
        <w:t>Be able to select suitable protective clothing that s</w:t>
      </w:r>
      <w:r w:rsidR="009D0D15">
        <w:rPr>
          <w:rFonts w:ascii="Comic Sans MS" w:hAnsi="Comic Sans MS"/>
          <w:sz w:val="28"/>
          <w:szCs w:val="32"/>
        </w:rPr>
        <w:t>hould be worn when gift making.</w:t>
      </w:r>
    </w:p>
    <w:p w:rsidR="00A046D3" w:rsidRPr="00A046D3" w:rsidRDefault="00A046D3" w:rsidP="00A046D3">
      <w:pPr>
        <w:pStyle w:val="ListParagraph"/>
        <w:rPr>
          <w:rFonts w:ascii="Comic Sans MS" w:hAnsi="Comic Sans MS"/>
          <w:sz w:val="28"/>
          <w:szCs w:val="32"/>
        </w:rPr>
      </w:pPr>
    </w:p>
    <w:p w:rsidR="00A046D3" w:rsidRPr="00A046D3" w:rsidRDefault="00A046D3" w:rsidP="00A046D3">
      <w:pPr>
        <w:rPr>
          <w:rFonts w:ascii="Comic Sans MS" w:hAnsi="Comic Sans MS"/>
          <w:b/>
          <w:sz w:val="28"/>
          <w:szCs w:val="32"/>
        </w:rPr>
      </w:pPr>
      <w:r w:rsidRPr="00A046D3">
        <w:rPr>
          <w:rFonts w:ascii="Comic Sans MS" w:hAnsi="Comic Sans MS"/>
          <w:b/>
          <w:sz w:val="28"/>
          <w:szCs w:val="32"/>
        </w:rPr>
        <w:t>Pupils who will achieve Level Three will:</w:t>
      </w:r>
    </w:p>
    <w:p w:rsidR="00A046D3" w:rsidRPr="00A046D3" w:rsidRDefault="00A046D3" w:rsidP="00A046D3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32"/>
        </w:rPr>
      </w:pPr>
      <w:r w:rsidRPr="00A046D3">
        <w:rPr>
          <w:rFonts w:ascii="Comic Sans MS" w:hAnsi="Comic Sans MS"/>
          <w:sz w:val="28"/>
          <w:szCs w:val="32"/>
        </w:rPr>
        <w:t xml:space="preserve">Be able to prepare for their craft work by wearing suitable protective clothing. </w:t>
      </w:r>
    </w:p>
    <w:p w:rsidR="003D2695" w:rsidRDefault="003D2695" w:rsidP="00115FB2">
      <w:pPr>
        <w:jc w:val="center"/>
        <w:rPr>
          <w:rFonts w:ascii="Comic Sans MS" w:hAnsi="Comic Sans MS"/>
          <w:b/>
          <w:sz w:val="52"/>
          <w:szCs w:val="24"/>
          <w:u w:val="single"/>
        </w:rPr>
      </w:pPr>
    </w:p>
    <w:p w:rsidR="00A046D3" w:rsidRDefault="00A046D3" w:rsidP="00115FB2">
      <w:pPr>
        <w:jc w:val="center"/>
        <w:rPr>
          <w:rFonts w:ascii="Comic Sans MS" w:hAnsi="Comic Sans MS"/>
          <w:b/>
          <w:sz w:val="52"/>
          <w:szCs w:val="24"/>
          <w:u w:val="single"/>
        </w:rPr>
      </w:pPr>
    </w:p>
    <w:p w:rsidR="00A046D3" w:rsidRDefault="00A046D3" w:rsidP="00115FB2">
      <w:pPr>
        <w:jc w:val="center"/>
        <w:rPr>
          <w:rFonts w:ascii="Comic Sans MS" w:hAnsi="Comic Sans MS"/>
          <w:b/>
          <w:sz w:val="52"/>
          <w:szCs w:val="24"/>
          <w:u w:val="single"/>
        </w:rPr>
      </w:pPr>
    </w:p>
    <w:p w:rsidR="00A046D3" w:rsidRDefault="00A046D3" w:rsidP="00115FB2">
      <w:pPr>
        <w:jc w:val="center"/>
        <w:rPr>
          <w:rFonts w:ascii="Comic Sans MS" w:hAnsi="Comic Sans MS"/>
          <w:b/>
          <w:sz w:val="52"/>
          <w:szCs w:val="24"/>
          <w:u w:val="single"/>
        </w:rPr>
      </w:pPr>
    </w:p>
    <w:p w:rsidR="003D2695" w:rsidRDefault="003D2695" w:rsidP="003D2695">
      <w:pPr>
        <w:rPr>
          <w:rFonts w:ascii="Comic Sans MS" w:hAnsi="Comic Sans MS"/>
          <w:b/>
          <w:sz w:val="52"/>
          <w:szCs w:val="24"/>
          <w:u w:val="single"/>
        </w:rPr>
      </w:pPr>
    </w:p>
    <w:p w:rsidR="003D2695" w:rsidRPr="003D2695" w:rsidRDefault="004C1F87" w:rsidP="004C1F87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>AO2 Practical Assessment One: Personal Health and Safety</w:t>
      </w:r>
    </w:p>
    <w:p w:rsidR="00115FB2" w:rsidRPr="003D2695" w:rsidRDefault="00115FB2" w:rsidP="00115FB2">
      <w:pPr>
        <w:jc w:val="center"/>
        <w:rPr>
          <w:rFonts w:ascii="Comic Sans MS" w:hAnsi="Comic Sans MS"/>
          <w:b/>
          <w:sz w:val="36"/>
          <w:szCs w:val="24"/>
          <w:u w:val="single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637"/>
        <w:gridCol w:w="1134"/>
        <w:gridCol w:w="1134"/>
        <w:gridCol w:w="1337"/>
      </w:tblGrid>
      <w:tr w:rsidR="00937854" w:rsidTr="00937854">
        <w:tc>
          <w:tcPr>
            <w:tcW w:w="5637" w:type="dxa"/>
          </w:tcPr>
          <w:p w:rsidR="00937854" w:rsidRPr="00937854" w:rsidRDefault="00937854" w:rsidP="00115FB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605" w:type="dxa"/>
            <w:gridSpan w:val="3"/>
          </w:tcPr>
          <w:p w:rsidR="00937854" w:rsidRPr="00937854" w:rsidRDefault="00937854" w:rsidP="00115FB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 xml:space="preserve">Please indicate by placing one tick in the appropriate box the level the learner has achieved </w:t>
            </w:r>
          </w:p>
        </w:tc>
      </w:tr>
      <w:tr w:rsidR="00937854" w:rsidTr="00937854">
        <w:tc>
          <w:tcPr>
            <w:tcW w:w="5637" w:type="dxa"/>
          </w:tcPr>
          <w:p w:rsidR="00937854" w:rsidRPr="00937854" w:rsidRDefault="00937854" w:rsidP="00115FB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 xml:space="preserve">Skill Demonstrated </w:t>
            </w:r>
          </w:p>
        </w:tc>
        <w:tc>
          <w:tcPr>
            <w:tcW w:w="1134" w:type="dxa"/>
          </w:tcPr>
          <w:p w:rsidR="00937854" w:rsidRPr="00937854" w:rsidRDefault="00937854" w:rsidP="00115FB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>EL1</w:t>
            </w:r>
          </w:p>
        </w:tc>
        <w:tc>
          <w:tcPr>
            <w:tcW w:w="1134" w:type="dxa"/>
          </w:tcPr>
          <w:p w:rsidR="00937854" w:rsidRPr="00937854" w:rsidRDefault="00937854" w:rsidP="00115FB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>EL2</w:t>
            </w:r>
          </w:p>
        </w:tc>
        <w:tc>
          <w:tcPr>
            <w:tcW w:w="1337" w:type="dxa"/>
          </w:tcPr>
          <w:p w:rsidR="00937854" w:rsidRPr="00937854" w:rsidRDefault="00937854" w:rsidP="00115FB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>EL3</w:t>
            </w:r>
          </w:p>
        </w:tc>
      </w:tr>
      <w:tr w:rsidR="00937854" w:rsidTr="00937854">
        <w:trPr>
          <w:cantSplit/>
          <w:trHeight w:val="4214"/>
        </w:trPr>
        <w:tc>
          <w:tcPr>
            <w:tcW w:w="5637" w:type="dxa"/>
          </w:tcPr>
          <w:p w:rsidR="00937854" w:rsidRDefault="00937854" w:rsidP="00115FB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937854" w:rsidRDefault="00937854" w:rsidP="00115FB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937854" w:rsidRDefault="00937854" w:rsidP="00115FB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937854" w:rsidRPr="00937854" w:rsidRDefault="00937854" w:rsidP="00115FB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>Preparing for craft work by wearing suitable protective clothing</w:t>
            </w:r>
          </w:p>
        </w:tc>
        <w:tc>
          <w:tcPr>
            <w:tcW w:w="1134" w:type="dxa"/>
            <w:textDirection w:val="btLr"/>
          </w:tcPr>
          <w:p w:rsidR="00937854" w:rsidRPr="00937854" w:rsidRDefault="00937854" w:rsidP="00937854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>Skill demonstrated by learner who received significant help</w:t>
            </w:r>
          </w:p>
        </w:tc>
        <w:tc>
          <w:tcPr>
            <w:tcW w:w="1134" w:type="dxa"/>
            <w:textDirection w:val="btLr"/>
          </w:tcPr>
          <w:p w:rsidR="00937854" w:rsidRPr="00937854" w:rsidRDefault="00937854" w:rsidP="00937854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>Skill demonstrated by learner who received some help</w:t>
            </w:r>
          </w:p>
        </w:tc>
        <w:tc>
          <w:tcPr>
            <w:tcW w:w="1337" w:type="dxa"/>
            <w:textDirection w:val="btLr"/>
          </w:tcPr>
          <w:p w:rsidR="00937854" w:rsidRPr="00937854" w:rsidRDefault="00937854" w:rsidP="00937854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>Skill demonstrated by learner who received little or no help</w:t>
            </w:r>
          </w:p>
        </w:tc>
      </w:tr>
      <w:tr w:rsidR="00937854" w:rsidTr="00937854">
        <w:trPr>
          <w:cantSplit/>
          <w:trHeight w:val="622"/>
        </w:trPr>
        <w:tc>
          <w:tcPr>
            <w:tcW w:w="5637" w:type="dxa"/>
          </w:tcPr>
          <w:p w:rsidR="00937854" w:rsidRDefault="00937854" w:rsidP="00115FB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Level Achieved </w:t>
            </w:r>
          </w:p>
        </w:tc>
        <w:tc>
          <w:tcPr>
            <w:tcW w:w="1134" w:type="dxa"/>
            <w:textDirection w:val="btLr"/>
          </w:tcPr>
          <w:p w:rsidR="00937854" w:rsidRPr="00937854" w:rsidRDefault="00937854" w:rsidP="00937854">
            <w:pPr>
              <w:ind w:left="113" w:right="113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</w:tcPr>
          <w:p w:rsidR="00937854" w:rsidRPr="00937854" w:rsidRDefault="00937854" w:rsidP="00937854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337" w:type="dxa"/>
            <w:textDirection w:val="btLr"/>
          </w:tcPr>
          <w:p w:rsidR="00937854" w:rsidRPr="00937854" w:rsidRDefault="00937854" w:rsidP="00937854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937854" w:rsidTr="00C746ED">
        <w:trPr>
          <w:cantSplit/>
          <w:trHeight w:val="1189"/>
        </w:trPr>
        <w:tc>
          <w:tcPr>
            <w:tcW w:w="9242" w:type="dxa"/>
            <w:gridSpan w:val="4"/>
          </w:tcPr>
          <w:p w:rsidR="00937854" w:rsidRDefault="00937854" w:rsidP="00937854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Evidence: Photograph</w:t>
            </w:r>
          </w:p>
          <w:p w:rsidR="00937854" w:rsidRDefault="00937854" w:rsidP="00937854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937854" w:rsidRDefault="00937854" w:rsidP="00937854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937854" w:rsidRDefault="00937854" w:rsidP="00937854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937854" w:rsidRDefault="00937854" w:rsidP="00937854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937854" w:rsidRPr="00937854" w:rsidRDefault="00937854" w:rsidP="00937854">
            <w:pPr>
              <w:ind w:right="113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937854" w:rsidTr="00C746ED">
        <w:trPr>
          <w:cantSplit/>
          <w:trHeight w:val="1189"/>
        </w:trPr>
        <w:tc>
          <w:tcPr>
            <w:tcW w:w="9242" w:type="dxa"/>
            <w:gridSpan w:val="4"/>
          </w:tcPr>
          <w:p w:rsidR="00937854" w:rsidRDefault="00937854" w:rsidP="00937854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Evidence Teacher Witness Statement:</w:t>
            </w:r>
          </w:p>
          <w:p w:rsidR="00937854" w:rsidRDefault="00937854" w:rsidP="00937854">
            <w:pPr>
              <w:ind w:right="113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937854" w:rsidRDefault="00937854" w:rsidP="00937854">
            <w:pPr>
              <w:ind w:right="113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937854" w:rsidRDefault="00937854" w:rsidP="00937854">
            <w:pPr>
              <w:ind w:right="113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A046D3" w:rsidRDefault="00A046D3" w:rsidP="00A046D3">
      <w:pPr>
        <w:jc w:val="center"/>
        <w:rPr>
          <w:rFonts w:ascii="Comic Sans MS" w:hAnsi="Comic Sans MS"/>
          <w:b/>
          <w:sz w:val="52"/>
          <w:szCs w:val="24"/>
          <w:u w:val="single"/>
        </w:rPr>
      </w:pPr>
      <w:r>
        <w:rPr>
          <w:rFonts w:ascii="Comic Sans MS" w:hAnsi="Comic Sans MS"/>
          <w:b/>
          <w:sz w:val="52"/>
          <w:szCs w:val="24"/>
          <w:u w:val="single"/>
        </w:rPr>
        <w:lastRenderedPageBreak/>
        <w:t xml:space="preserve">A02 Practical Assessment </w:t>
      </w:r>
    </w:p>
    <w:p w:rsidR="00A046D3" w:rsidRPr="00A046D3" w:rsidRDefault="00A046D3" w:rsidP="00A046D3">
      <w:pPr>
        <w:jc w:val="center"/>
        <w:rPr>
          <w:rFonts w:ascii="Comic Sans MS" w:hAnsi="Comic Sans MS"/>
          <w:b/>
          <w:sz w:val="32"/>
          <w:szCs w:val="24"/>
        </w:rPr>
      </w:pPr>
      <w:r>
        <w:rPr>
          <w:rFonts w:ascii="Comic Sans MS" w:hAnsi="Comic Sans MS"/>
          <w:b/>
          <w:sz w:val="32"/>
          <w:szCs w:val="24"/>
        </w:rPr>
        <w:t>Safe use of tools and materials</w:t>
      </w:r>
    </w:p>
    <w:p w:rsidR="00A046D3" w:rsidRDefault="00A046D3" w:rsidP="00A046D3">
      <w:pPr>
        <w:rPr>
          <w:rFonts w:ascii="Comic Sans MS" w:hAnsi="Comic Sans MS"/>
          <w:b/>
          <w:sz w:val="32"/>
          <w:szCs w:val="32"/>
          <w:u w:val="single"/>
        </w:rPr>
      </w:pPr>
    </w:p>
    <w:p w:rsidR="00A046D3" w:rsidRPr="00A046D3" w:rsidRDefault="00A046D3" w:rsidP="00A046D3">
      <w:pPr>
        <w:rPr>
          <w:rFonts w:ascii="Comic Sans MS" w:hAnsi="Comic Sans MS"/>
          <w:b/>
          <w:sz w:val="28"/>
          <w:szCs w:val="32"/>
        </w:rPr>
      </w:pPr>
      <w:r w:rsidRPr="00A046D3">
        <w:rPr>
          <w:rFonts w:ascii="Comic Sans MS" w:hAnsi="Comic Sans MS"/>
          <w:b/>
          <w:sz w:val="28"/>
          <w:szCs w:val="32"/>
        </w:rPr>
        <w:t>For this assessment you have to pr</w:t>
      </w:r>
      <w:r>
        <w:rPr>
          <w:rFonts w:ascii="Comic Sans MS" w:hAnsi="Comic Sans MS"/>
          <w:b/>
          <w:sz w:val="28"/>
          <w:szCs w:val="32"/>
        </w:rPr>
        <w:t>epare for card making using tools and materials safely.</w:t>
      </w:r>
    </w:p>
    <w:p w:rsidR="00A046D3" w:rsidRPr="00A046D3" w:rsidRDefault="00A046D3" w:rsidP="00A046D3">
      <w:pPr>
        <w:rPr>
          <w:rFonts w:ascii="Comic Sans MS" w:hAnsi="Comic Sans MS"/>
          <w:b/>
          <w:sz w:val="28"/>
          <w:szCs w:val="32"/>
        </w:rPr>
      </w:pPr>
    </w:p>
    <w:p w:rsidR="00A046D3" w:rsidRPr="00A046D3" w:rsidRDefault="00A046D3" w:rsidP="00A046D3">
      <w:pPr>
        <w:rPr>
          <w:rFonts w:ascii="Comic Sans MS" w:hAnsi="Comic Sans MS"/>
          <w:b/>
          <w:sz w:val="28"/>
          <w:szCs w:val="32"/>
        </w:rPr>
      </w:pPr>
      <w:r w:rsidRPr="00A046D3">
        <w:rPr>
          <w:rFonts w:ascii="Comic Sans MS" w:hAnsi="Comic Sans MS"/>
          <w:b/>
          <w:sz w:val="28"/>
          <w:szCs w:val="32"/>
        </w:rPr>
        <w:t>Pupils who will achieve Level One will:</w:t>
      </w:r>
    </w:p>
    <w:p w:rsidR="00A046D3" w:rsidRPr="00A046D3" w:rsidRDefault="00A046D3" w:rsidP="00A046D3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32"/>
        </w:rPr>
      </w:pPr>
      <w:r w:rsidRPr="00A046D3">
        <w:rPr>
          <w:rFonts w:ascii="Comic Sans MS" w:hAnsi="Comic Sans MS"/>
          <w:sz w:val="28"/>
          <w:szCs w:val="32"/>
        </w:rPr>
        <w:t xml:space="preserve">Be </w:t>
      </w:r>
      <w:r>
        <w:rPr>
          <w:rFonts w:ascii="Comic Sans MS" w:hAnsi="Comic Sans MS"/>
          <w:sz w:val="28"/>
          <w:szCs w:val="32"/>
        </w:rPr>
        <w:t>able to use scissors safely.</w:t>
      </w:r>
    </w:p>
    <w:p w:rsidR="00A046D3" w:rsidRPr="00A046D3" w:rsidRDefault="00A046D3" w:rsidP="00A046D3">
      <w:pPr>
        <w:pStyle w:val="ListParagraph"/>
        <w:rPr>
          <w:rFonts w:ascii="Comic Sans MS" w:hAnsi="Comic Sans MS"/>
          <w:sz w:val="28"/>
          <w:szCs w:val="32"/>
        </w:rPr>
      </w:pPr>
    </w:p>
    <w:p w:rsidR="00A046D3" w:rsidRPr="00A046D3" w:rsidRDefault="00A046D3" w:rsidP="00A046D3">
      <w:pPr>
        <w:rPr>
          <w:rFonts w:ascii="Comic Sans MS" w:hAnsi="Comic Sans MS"/>
          <w:b/>
          <w:sz w:val="28"/>
          <w:szCs w:val="32"/>
        </w:rPr>
      </w:pPr>
      <w:r w:rsidRPr="00A046D3">
        <w:rPr>
          <w:rFonts w:ascii="Comic Sans MS" w:hAnsi="Comic Sans MS"/>
          <w:b/>
          <w:sz w:val="28"/>
          <w:szCs w:val="32"/>
        </w:rPr>
        <w:t>Pupils who will achieve Level Two will:</w:t>
      </w:r>
    </w:p>
    <w:p w:rsidR="00A046D3" w:rsidRDefault="00A046D3" w:rsidP="00A046D3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32"/>
        </w:rPr>
      </w:pPr>
      <w:r w:rsidRPr="00A046D3">
        <w:rPr>
          <w:rFonts w:ascii="Comic Sans MS" w:hAnsi="Comic Sans MS"/>
          <w:sz w:val="28"/>
          <w:szCs w:val="32"/>
        </w:rPr>
        <w:t xml:space="preserve">Be </w:t>
      </w:r>
      <w:r>
        <w:rPr>
          <w:rFonts w:ascii="Comic Sans MS" w:hAnsi="Comic Sans MS"/>
          <w:sz w:val="28"/>
          <w:szCs w:val="32"/>
        </w:rPr>
        <w:t>able to use two tools safely and appropriately.</w:t>
      </w:r>
    </w:p>
    <w:p w:rsidR="00A046D3" w:rsidRPr="00A046D3" w:rsidRDefault="00A046D3" w:rsidP="00A046D3">
      <w:pPr>
        <w:pStyle w:val="ListParagraph"/>
        <w:rPr>
          <w:rFonts w:ascii="Comic Sans MS" w:hAnsi="Comic Sans MS"/>
          <w:sz w:val="28"/>
          <w:szCs w:val="32"/>
        </w:rPr>
      </w:pPr>
    </w:p>
    <w:p w:rsidR="00A046D3" w:rsidRPr="00A046D3" w:rsidRDefault="00A046D3" w:rsidP="00A046D3">
      <w:pPr>
        <w:rPr>
          <w:rFonts w:ascii="Comic Sans MS" w:hAnsi="Comic Sans MS"/>
          <w:b/>
          <w:sz w:val="28"/>
          <w:szCs w:val="32"/>
        </w:rPr>
      </w:pPr>
      <w:r w:rsidRPr="00A046D3">
        <w:rPr>
          <w:rFonts w:ascii="Comic Sans MS" w:hAnsi="Comic Sans MS"/>
          <w:b/>
          <w:sz w:val="28"/>
          <w:szCs w:val="32"/>
        </w:rPr>
        <w:t>Pupils who will achieve Level Three will:</w:t>
      </w:r>
    </w:p>
    <w:p w:rsidR="00A046D3" w:rsidRPr="00A046D3" w:rsidRDefault="00A046D3" w:rsidP="00A046D3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sz w:val="28"/>
          <w:szCs w:val="32"/>
        </w:rPr>
        <w:t>Use at least three tools to work safely and appropriately.</w:t>
      </w:r>
    </w:p>
    <w:p w:rsidR="00A046D3" w:rsidRDefault="00A046D3" w:rsidP="00A046D3">
      <w:pPr>
        <w:jc w:val="center"/>
        <w:rPr>
          <w:rFonts w:ascii="Comic Sans MS" w:hAnsi="Comic Sans MS"/>
          <w:b/>
          <w:sz w:val="52"/>
          <w:szCs w:val="24"/>
          <w:u w:val="single"/>
        </w:rPr>
      </w:pPr>
    </w:p>
    <w:p w:rsidR="00115FB2" w:rsidRDefault="00115FB2" w:rsidP="00115FB2">
      <w:pPr>
        <w:jc w:val="center"/>
        <w:rPr>
          <w:rFonts w:ascii="Comic Sans MS" w:hAnsi="Comic Sans MS"/>
          <w:b/>
          <w:sz w:val="52"/>
          <w:szCs w:val="24"/>
          <w:u w:val="single"/>
        </w:rPr>
      </w:pPr>
    </w:p>
    <w:p w:rsidR="00115FB2" w:rsidRDefault="00115FB2" w:rsidP="00115FB2">
      <w:pPr>
        <w:jc w:val="center"/>
        <w:rPr>
          <w:rFonts w:ascii="Comic Sans MS" w:hAnsi="Comic Sans MS"/>
          <w:b/>
          <w:sz w:val="52"/>
          <w:szCs w:val="24"/>
          <w:u w:val="single"/>
        </w:rPr>
      </w:pPr>
    </w:p>
    <w:p w:rsidR="00115FB2" w:rsidRDefault="00115FB2" w:rsidP="00115FB2">
      <w:pPr>
        <w:jc w:val="center"/>
        <w:rPr>
          <w:rFonts w:ascii="Comic Sans MS" w:hAnsi="Comic Sans MS"/>
          <w:b/>
          <w:sz w:val="52"/>
          <w:szCs w:val="24"/>
          <w:u w:val="single"/>
        </w:rPr>
      </w:pPr>
    </w:p>
    <w:p w:rsidR="00115FB2" w:rsidRDefault="00115FB2" w:rsidP="00115FB2">
      <w:pPr>
        <w:jc w:val="center"/>
        <w:rPr>
          <w:rFonts w:ascii="Comic Sans MS" w:hAnsi="Comic Sans MS"/>
          <w:b/>
          <w:sz w:val="52"/>
          <w:szCs w:val="24"/>
          <w:u w:val="single"/>
        </w:rPr>
      </w:pPr>
    </w:p>
    <w:p w:rsidR="00115FB2" w:rsidRDefault="00115FB2" w:rsidP="00115FB2">
      <w:pPr>
        <w:jc w:val="center"/>
        <w:rPr>
          <w:rFonts w:ascii="Comic Sans MS" w:hAnsi="Comic Sans MS"/>
          <w:b/>
          <w:sz w:val="52"/>
          <w:szCs w:val="24"/>
          <w:u w:val="single"/>
        </w:rPr>
      </w:pPr>
    </w:p>
    <w:p w:rsidR="00A046D3" w:rsidRPr="00A046D3" w:rsidRDefault="00A046D3" w:rsidP="00A046D3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 xml:space="preserve">AO2 Practical Assessment </w:t>
      </w:r>
      <w:r w:rsidR="00C746ED">
        <w:rPr>
          <w:rFonts w:ascii="Comic Sans MS" w:hAnsi="Comic Sans MS"/>
          <w:b/>
          <w:sz w:val="24"/>
          <w:szCs w:val="24"/>
          <w:u w:val="single"/>
        </w:rPr>
        <w:t>Two</w:t>
      </w:r>
      <w:r>
        <w:rPr>
          <w:rFonts w:ascii="Comic Sans MS" w:hAnsi="Comic Sans MS"/>
          <w:b/>
          <w:sz w:val="24"/>
          <w:szCs w:val="24"/>
          <w:u w:val="single"/>
        </w:rPr>
        <w:t>: Safe use of tools and materials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637"/>
        <w:gridCol w:w="1134"/>
        <w:gridCol w:w="1134"/>
        <w:gridCol w:w="1337"/>
      </w:tblGrid>
      <w:tr w:rsidR="00A046D3" w:rsidTr="00C746ED">
        <w:tc>
          <w:tcPr>
            <w:tcW w:w="5637" w:type="dxa"/>
          </w:tcPr>
          <w:p w:rsidR="00A046D3" w:rsidRPr="00937854" w:rsidRDefault="00A046D3" w:rsidP="00C746E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605" w:type="dxa"/>
            <w:gridSpan w:val="3"/>
          </w:tcPr>
          <w:p w:rsidR="00A046D3" w:rsidRPr="00937854" w:rsidRDefault="00A046D3" w:rsidP="00C746E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 xml:space="preserve">Please indicate by placing one tick in the appropriate box the level the learner has achieved </w:t>
            </w:r>
          </w:p>
        </w:tc>
      </w:tr>
      <w:tr w:rsidR="00A046D3" w:rsidTr="00C746ED">
        <w:tc>
          <w:tcPr>
            <w:tcW w:w="5637" w:type="dxa"/>
          </w:tcPr>
          <w:p w:rsidR="00A046D3" w:rsidRPr="00937854" w:rsidRDefault="00A046D3" w:rsidP="00C746E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 xml:space="preserve">Skill Demonstrated </w:t>
            </w:r>
          </w:p>
        </w:tc>
        <w:tc>
          <w:tcPr>
            <w:tcW w:w="1134" w:type="dxa"/>
          </w:tcPr>
          <w:p w:rsidR="00A046D3" w:rsidRPr="00937854" w:rsidRDefault="00A046D3" w:rsidP="00C746E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>EL1</w:t>
            </w:r>
          </w:p>
        </w:tc>
        <w:tc>
          <w:tcPr>
            <w:tcW w:w="1134" w:type="dxa"/>
          </w:tcPr>
          <w:p w:rsidR="00A046D3" w:rsidRPr="00937854" w:rsidRDefault="00A046D3" w:rsidP="00C746E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>EL2</w:t>
            </w:r>
          </w:p>
        </w:tc>
        <w:tc>
          <w:tcPr>
            <w:tcW w:w="1337" w:type="dxa"/>
          </w:tcPr>
          <w:p w:rsidR="00A046D3" w:rsidRPr="00937854" w:rsidRDefault="00A046D3" w:rsidP="00C746E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>EL3</w:t>
            </w:r>
          </w:p>
        </w:tc>
      </w:tr>
      <w:tr w:rsidR="00A046D3" w:rsidTr="00C746ED">
        <w:trPr>
          <w:cantSplit/>
          <w:trHeight w:val="4214"/>
        </w:trPr>
        <w:tc>
          <w:tcPr>
            <w:tcW w:w="5637" w:type="dxa"/>
          </w:tcPr>
          <w:p w:rsidR="00A046D3" w:rsidRDefault="00A046D3" w:rsidP="00C746E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A046D3" w:rsidRDefault="00A046D3" w:rsidP="00C746E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A046D3" w:rsidRPr="00937854" w:rsidRDefault="00A046D3" w:rsidP="00C746E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Safe use of tools and materials</w:t>
            </w:r>
          </w:p>
        </w:tc>
        <w:tc>
          <w:tcPr>
            <w:tcW w:w="1134" w:type="dxa"/>
            <w:textDirection w:val="btLr"/>
          </w:tcPr>
          <w:p w:rsidR="00A046D3" w:rsidRPr="00937854" w:rsidRDefault="00A046D3" w:rsidP="00C746ED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>Skill demonstrated by learner who received significant help</w:t>
            </w:r>
          </w:p>
        </w:tc>
        <w:tc>
          <w:tcPr>
            <w:tcW w:w="1134" w:type="dxa"/>
            <w:textDirection w:val="btLr"/>
          </w:tcPr>
          <w:p w:rsidR="00A046D3" w:rsidRPr="00937854" w:rsidRDefault="00A046D3" w:rsidP="00C746ED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>Skill demonstrated by learner who received some help</w:t>
            </w:r>
          </w:p>
        </w:tc>
        <w:tc>
          <w:tcPr>
            <w:tcW w:w="1337" w:type="dxa"/>
            <w:textDirection w:val="btLr"/>
          </w:tcPr>
          <w:p w:rsidR="00A046D3" w:rsidRPr="00937854" w:rsidRDefault="00A046D3" w:rsidP="00C746ED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>Skill demonstrated by learner who received little or no help</w:t>
            </w:r>
          </w:p>
        </w:tc>
      </w:tr>
      <w:tr w:rsidR="00A046D3" w:rsidTr="00C746ED">
        <w:trPr>
          <w:cantSplit/>
          <w:trHeight w:val="622"/>
        </w:trPr>
        <w:tc>
          <w:tcPr>
            <w:tcW w:w="5637" w:type="dxa"/>
          </w:tcPr>
          <w:p w:rsidR="00A046D3" w:rsidRDefault="00A046D3" w:rsidP="00C746E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Level Achieved </w:t>
            </w:r>
          </w:p>
        </w:tc>
        <w:tc>
          <w:tcPr>
            <w:tcW w:w="1134" w:type="dxa"/>
            <w:textDirection w:val="btLr"/>
          </w:tcPr>
          <w:p w:rsidR="00A046D3" w:rsidRPr="00937854" w:rsidRDefault="00A046D3" w:rsidP="00C746ED">
            <w:pPr>
              <w:ind w:left="113" w:right="113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</w:tcPr>
          <w:p w:rsidR="00A046D3" w:rsidRPr="00937854" w:rsidRDefault="00A046D3" w:rsidP="00C746ED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337" w:type="dxa"/>
            <w:textDirection w:val="btLr"/>
          </w:tcPr>
          <w:p w:rsidR="00A046D3" w:rsidRPr="00937854" w:rsidRDefault="00A046D3" w:rsidP="00C746ED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A046D3" w:rsidTr="00C746ED">
        <w:trPr>
          <w:cantSplit/>
          <w:trHeight w:val="1189"/>
        </w:trPr>
        <w:tc>
          <w:tcPr>
            <w:tcW w:w="9242" w:type="dxa"/>
            <w:gridSpan w:val="4"/>
          </w:tcPr>
          <w:p w:rsidR="00A046D3" w:rsidRDefault="00A046D3" w:rsidP="00C746ED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Evidence: Photographs</w:t>
            </w:r>
          </w:p>
          <w:p w:rsidR="00A046D3" w:rsidRDefault="00A046D3" w:rsidP="00C746ED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A046D3" w:rsidRDefault="00A046D3" w:rsidP="00C746ED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A046D3" w:rsidRDefault="00A046D3" w:rsidP="00C746ED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A046D3" w:rsidRDefault="00A046D3" w:rsidP="00C746ED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A046D3" w:rsidRPr="00937854" w:rsidRDefault="00A046D3" w:rsidP="00C746ED">
            <w:pPr>
              <w:ind w:right="113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A046D3" w:rsidTr="00C746ED">
        <w:trPr>
          <w:cantSplit/>
          <w:trHeight w:val="1189"/>
        </w:trPr>
        <w:tc>
          <w:tcPr>
            <w:tcW w:w="9242" w:type="dxa"/>
            <w:gridSpan w:val="4"/>
          </w:tcPr>
          <w:p w:rsidR="00A046D3" w:rsidRDefault="00A046D3" w:rsidP="00C746ED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Evidence Teacher Witness Statement:</w:t>
            </w:r>
          </w:p>
          <w:p w:rsidR="00A046D3" w:rsidRDefault="00A046D3" w:rsidP="00C746ED">
            <w:pPr>
              <w:ind w:right="113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A046D3" w:rsidRDefault="00A046D3" w:rsidP="00C746ED">
            <w:pPr>
              <w:ind w:right="113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A046D3" w:rsidRDefault="00A046D3" w:rsidP="00C746ED">
            <w:pPr>
              <w:ind w:right="113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A046D3" w:rsidRDefault="00A046D3" w:rsidP="00C746ED">
            <w:pPr>
              <w:ind w:right="113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A046D3" w:rsidRDefault="00A046D3" w:rsidP="00C746ED">
            <w:pPr>
              <w:ind w:right="113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C746ED" w:rsidRDefault="00C746ED" w:rsidP="00C746ED">
      <w:pPr>
        <w:jc w:val="center"/>
        <w:rPr>
          <w:rFonts w:ascii="Comic Sans MS" w:hAnsi="Comic Sans MS"/>
          <w:b/>
          <w:sz w:val="52"/>
          <w:szCs w:val="24"/>
          <w:u w:val="single"/>
        </w:rPr>
      </w:pPr>
      <w:r>
        <w:rPr>
          <w:rFonts w:ascii="Comic Sans MS" w:hAnsi="Comic Sans MS"/>
          <w:b/>
          <w:sz w:val="52"/>
          <w:szCs w:val="24"/>
          <w:u w:val="single"/>
        </w:rPr>
        <w:lastRenderedPageBreak/>
        <w:t xml:space="preserve">A02 Practical Assessment </w:t>
      </w:r>
    </w:p>
    <w:p w:rsidR="00C746ED" w:rsidRDefault="009D0D15" w:rsidP="00C746ED">
      <w:pPr>
        <w:jc w:val="center"/>
        <w:rPr>
          <w:rFonts w:ascii="Comic Sans MS" w:hAnsi="Comic Sans MS"/>
          <w:b/>
          <w:sz w:val="32"/>
          <w:szCs w:val="24"/>
        </w:rPr>
      </w:pPr>
      <w:r>
        <w:rPr>
          <w:rFonts w:ascii="Comic Sans MS" w:hAnsi="Comic Sans MS"/>
          <w:b/>
          <w:sz w:val="32"/>
          <w:szCs w:val="24"/>
        </w:rPr>
        <w:t>Choosing the gift item to make</w:t>
      </w:r>
    </w:p>
    <w:p w:rsidR="00C746ED" w:rsidRPr="00A046D3" w:rsidRDefault="00C746ED" w:rsidP="00C746ED">
      <w:pPr>
        <w:jc w:val="center"/>
        <w:rPr>
          <w:rFonts w:ascii="Comic Sans MS" w:hAnsi="Comic Sans MS"/>
          <w:b/>
          <w:sz w:val="32"/>
          <w:szCs w:val="24"/>
        </w:rPr>
      </w:pPr>
    </w:p>
    <w:p w:rsidR="00C746ED" w:rsidRPr="00A046D3" w:rsidRDefault="00C746ED" w:rsidP="00C746ED">
      <w:pPr>
        <w:rPr>
          <w:rFonts w:ascii="Comic Sans MS" w:hAnsi="Comic Sans MS"/>
          <w:b/>
          <w:sz w:val="28"/>
          <w:szCs w:val="32"/>
        </w:rPr>
      </w:pPr>
      <w:r w:rsidRPr="00A046D3">
        <w:rPr>
          <w:rFonts w:ascii="Comic Sans MS" w:hAnsi="Comic Sans MS"/>
          <w:b/>
          <w:sz w:val="28"/>
          <w:szCs w:val="32"/>
        </w:rPr>
        <w:t>For this assessment you have to pr</w:t>
      </w:r>
      <w:r w:rsidR="009D0D15">
        <w:rPr>
          <w:rFonts w:ascii="Comic Sans MS" w:hAnsi="Comic Sans MS"/>
          <w:b/>
          <w:sz w:val="28"/>
          <w:szCs w:val="32"/>
        </w:rPr>
        <w:t>epare select a gift</w:t>
      </w:r>
      <w:r>
        <w:rPr>
          <w:rFonts w:ascii="Comic Sans MS" w:hAnsi="Comic Sans MS"/>
          <w:b/>
          <w:sz w:val="28"/>
          <w:szCs w:val="32"/>
        </w:rPr>
        <w:t xml:space="preserve"> to make from a range of samples.</w:t>
      </w:r>
    </w:p>
    <w:p w:rsidR="00C746ED" w:rsidRPr="00A046D3" w:rsidRDefault="00C746ED" w:rsidP="00C746ED">
      <w:pPr>
        <w:rPr>
          <w:rFonts w:ascii="Comic Sans MS" w:hAnsi="Comic Sans MS"/>
          <w:b/>
          <w:sz w:val="28"/>
          <w:szCs w:val="32"/>
        </w:rPr>
      </w:pPr>
    </w:p>
    <w:p w:rsidR="00C746ED" w:rsidRPr="00A046D3" w:rsidRDefault="00C746ED" w:rsidP="00C746ED">
      <w:pPr>
        <w:rPr>
          <w:rFonts w:ascii="Comic Sans MS" w:hAnsi="Comic Sans MS"/>
          <w:b/>
          <w:sz w:val="28"/>
          <w:szCs w:val="32"/>
        </w:rPr>
      </w:pPr>
      <w:r w:rsidRPr="00A046D3">
        <w:rPr>
          <w:rFonts w:ascii="Comic Sans MS" w:hAnsi="Comic Sans MS"/>
          <w:b/>
          <w:sz w:val="28"/>
          <w:szCs w:val="32"/>
        </w:rPr>
        <w:t>Pupils who will achieve Level One will:</w:t>
      </w:r>
    </w:p>
    <w:p w:rsidR="00C746ED" w:rsidRPr="00A046D3" w:rsidRDefault="009D0D15" w:rsidP="00C746ED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sz w:val="28"/>
          <w:szCs w:val="32"/>
        </w:rPr>
        <w:t>Select a gift</w:t>
      </w:r>
      <w:r w:rsidR="00C746ED">
        <w:rPr>
          <w:rFonts w:ascii="Comic Sans MS" w:hAnsi="Comic Sans MS"/>
          <w:sz w:val="28"/>
          <w:szCs w:val="32"/>
        </w:rPr>
        <w:t xml:space="preserve"> to make from a small selection of samples provided.</w:t>
      </w:r>
    </w:p>
    <w:p w:rsidR="00C746ED" w:rsidRPr="00A046D3" w:rsidRDefault="00C746ED" w:rsidP="00C746ED">
      <w:pPr>
        <w:pStyle w:val="ListParagraph"/>
        <w:rPr>
          <w:rFonts w:ascii="Comic Sans MS" w:hAnsi="Comic Sans MS"/>
          <w:sz w:val="28"/>
          <w:szCs w:val="32"/>
        </w:rPr>
      </w:pPr>
    </w:p>
    <w:p w:rsidR="00C746ED" w:rsidRPr="00A046D3" w:rsidRDefault="00C746ED" w:rsidP="00C746ED">
      <w:pPr>
        <w:rPr>
          <w:rFonts w:ascii="Comic Sans MS" w:hAnsi="Comic Sans MS"/>
          <w:b/>
          <w:sz w:val="28"/>
          <w:szCs w:val="32"/>
        </w:rPr>
      </w:pPr>
      <w:r w:rsidRPr="00A046D3">
        <w:rPr>
          <w:rFonts w:ascii="Comic Sans MS" w:hAnsi="Comic Sans MS"/>
          <w:b/>
          <w:sz w:val="28"/>
          <w:szCs w:val="32"/>
        </w:rPr>
        <w:t>Pupils who will achieve Level Two will:</w:t>
      </w:r>
    </w:p>
    <w:p w:rsidR="00C746ED" w:rsidRDefault="00C746ED" w:rsidP="00C746ED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sz w:val="28"/>
          <w:szCs w:val="32"/>
        </w:rPr>
        <w:t>Sele</w:t>
      </w:r>
      <w:r w:rsidR="009D0D15">
        <w:rPr>
          <w:rFonts w:ascii="Comic Sans MS" w:hAnsi="Comic Sans MS"/>
          <w:sz w:val="28"/>
          <w:szCs w:val="32"/>
        </w:rPr>
        <w:t xml:space="preserve">ct two different types of gifts </w:t>
      </w:r>
      <w:r>
        <w:rPr>
          <w:rFonts w:ascii="Comic Sans MS" w:hAnsi="Comic Sans MS"/>
          <w:sz w:val="28"/>
          <w:szCs w:val="32"/>
        </w:rPr>
        <w:t>to make from a selection of samples.</w:t>
      </w:r>
    </w:p>
    <w:p w:rsidR="00C746ED" w:rsidRPr="00A046D3" w:rsidRDefault="00C746ED" w:rsidP="00C746ED">
      <w:pPr>
        <w:pStyle w:val="ListParagraph"/>
        <w:rPr>
          <w:rFonts w:ascii="Comic Sans MS" w:hAnsi="Comic Sans MS"/>
          <w:sz w:val="28"/>
          <w:szCs w:val="32"/>
        </w:rPr>
      </w:pPr>
    </w:p>
    <w:p w:rsidR="00C746ED" w:rsidRPr="00A046D3" w:rsidRDefault="00C746ED" w:rsidP="00C746ED">
      <w:pPr>
        <w:rPr>
          <w:rFonts w:ascii="Comic Sans MS" w:hAnsi="Comic Sans MS"/>
          <w:b/>
          <w:sz w:val="28"/>
          <w:szCs w:val="32"/>
        </w:rPr>
      </w:pPr>
      <w:r w:rsidRPr="00A046D3">
        <w:rPr>
          <w:rFonts w:ascii="Comic Sans MS" w:hAnsi="Comic Sans MS"/>
          <w:b/>
          <w:sz w:val="28"/>
          <w:szCs w:val="32"/>
        </w:rPr>
        <w:t>Pupils who will achieve Level Three will:</w:t>
      </w:r>
    </w:p>
    <w:p w:rsidR="00C746ED" w:rsidRPr="00A046D3" w:rsidRDefault="00C746ED" w:rsidP="00C746ED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sz w:val="28"/>
          <w:szCs w:val="32"/>
        </w:rPr>
        <w:t>Select at l</w:t>
      </w:r>
      <w:r w:rsidR="009D0D15">
        <w:rPr>
          <w:rFonts w:ascii="Comic Sans MS" w:hAnsi="Comic Sans MS"/>
          <w:sz w:val="28"/>
          <w:szCs w:val="32"/>
        </w:rPr>
        <w:t>east three different types of gifts</w:t>
      </w:r>
      <w:r>
        <w:rPr>
          <w:rFonts w:ascii="Comic Sans MS" w:hAnsi="Comic Sans MS"/>
          <w:sz w:val="28"/>
          <w:szCs w:val="32"/>
        </w:rPr>
        <w:t xml:space="preserve"> to make for different occasions.</w:t>
      </w:r>
    </w:p>
    <w:p w:rsidR="00C746ED" w:rsidRDefault="00C746ED" w:rsidP="00C746ED">
      <w:pPr>
        <w:rPr>
          <w:rFonts w:ascii="Comic Sans MS" w:hAnsi="Comic Sans MS"/>
          <w:b/>
          <w:sz w:val="32"/>
          <w:szCs w:val="32"/>
          <w:u w:val="single"/>
        </w:rPr>
      </w:pPr>
    </w:p>
    <w:p w:rsidR="00C746ED" w:rsidRDefault="00C746ED" w:rsidP="00C746ED">
      <w:pPr>
        <w:rPr>
          <w:rFonts w:ascii="Comic Sans MS" w:hAnsi="Comic Sans MS"/>
          <w:b/>
          <w:sz w:val="32"/>
          <w:szCs w:val="32"/>
          <w:u w:val="single"/>
        </w:rPr>
      </w:pPr>
    </w:p>
    <w:p w:rsidR="00C746ED" w:rsidRDefault="00C746ED" w:rsidP="00C746ED">
      <w:pPr>
        <w:rPr>
          <w:rFonts w:ascii="Comic Sans MS" w:hAnsi="Comic Sans MS"/>
          <w:b/>
          <w:sz w:val="32"/>
          <w:szCs w:val="32"/>
          <w:u w:val="single"/>
        </w:rPr>
      </w:pPr>
    </w:p>
    <w:p w:rsidR="00C746ED" w:rsidRDefault="00C746ED" w:rsidP="00C746ED">
      <w:pPr>
        <w:rPr>
          <w:rFonts w:ascii="Comic Sans MS" w:hAnsi="Comic Sans MS"/>
          <w:b/>
          <w:sz w:val="32"/>
          <w:szCs w:val="32"/>
          <w:u w:val="single"/>
        </w:rPr>
      </w:pPr>
    </w:p>
    <w:p w:rsidR="00C746ED" w:rsidRDefault="00C746ED" w:rsidP="00C746ED">
      <w:pPr>
        <w:rPr>
          <w:rFonts w:ascii="Comic Sans MS" w:hAnsi="Comic Sans MS"/>
          <w:b/>
          <w:sz w:val="32"/>
          <w:szCs w:val="32"/>
          <w:u w:val="single"/>
        </w:rPr>
      </w:pPr>
    </w:p>
    <w:p w:rsidR="00C746ED" w:rsidRDefault="00C746ED" w:rsidP="00C746ED">
      <w:pPr>
        <w:rPr>
          <w:rFonts w:ascii="Comic Sans MS" w:hAnsi="Comic Sans MS"/>
          <w:b/>
          <w:sz w:val="32"/>
          <w:szCs w:val="32"/>
          <w:u w:val="single"/>
        </w:rPr>
      </w:pPr>
    </w:p>
    <w:p w:rsidR="00C746ED" w:rsidRDefault="00C746ED" w:rsidP="00C746ED">
      <w:pPr>
        <w:rPr>
          <w:rFonts w:ascii="Comic Sans MS" w:hAnsi="Comic Sans MS"/>
          <w:b/>
          <w:sz w:val="32"/>
          <w:szCs w:val="32"/>
          <w:u w:val="single"/>
        </w:rPr>
      </w:pPr>
    </w:p>
    <w:p w:rsidR="00C746ED" w:rsidRPr="00A046D3" w:rsidRDefault="00C746ED" w:rsidP="00C746ED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>AO2 Practical Assessmen</w:t>
      </w:r>
      <w:r w:rsidR="009D0D15">
        <w:rPr>
          <w:rFonts w:ascii="Comic Sans MS" w:hAnsi="Comic Sans MS"/>
          <w:b/>
          <w:sz w:val="24"/>
          <w:szCs w:val="24"/>
          <w:u w:val="single"/>
        </w:rPr>
        <w:t>t Three: Choosing the gift item to make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637"/>
        <w:gridCol w:w="1134"/>
        <w:gridCol w:w="1134"/>
        <w:gridCol w:w="1337"/>
      </w:tblGrid>
      <w:tr w:rsidR="00C746ED" w:rsidTr="00C746ED">
        <w:tc>
          <w:tcPr>
            <w:tcW w:w="5637" w:type="dxa"/>
          </w:tcPr>
          <w:p w:rsidR="00C746ED" w:rsidRPr="00937854" w:rsidRDefault="00C746ED" w:rsidP="00C746E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605" w:type="dxa"/>
            <w:gridSpan w:val="3"/>
          </w:tcPr>
          <w:p w:rsidR="00C746ED" w:rsidRPr="00937854" w:rsidRDefault="00C746ED" w:rsidP="00C746E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 xml:space="preserve">Please indicate by placing one tick in the appropriate box the level the learner has achieved </w:t>
            </w:r>
          </w:p>
        </w:tc>
      </w:tr>
      <w:tr w:rsidR="00C746ED" w:rsidTr="00C746ED">
        <w:tc>
          <w:tcPr>
            <w:tcW w:w="5637" w:type="dxa"/>
          </w:tcPr>
          <w:p w:rsidR="00C746ED" w:rsidRPr="00937854" w:rsidRDefault="00C746ED" w:rsidP="00C746E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 xml:space="preserve">Skill Demonstrated </w:t>
            </w:r>
          </w:p>
        </w:tc>
        <w:tc>
          <w:tcPr>
            <w:tcW w:w="1134" w:type="dxa"/>
          </w:tcPr>
          <w:p w:rsidR="00C746ED" w:rsidRPr="00937854" w:rsidRDefault="00C746ED" w:rsidP="00C746E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>EL1</w:t>
            </w:r>
          </w:p>
        </w:tc>
        <w:tc>
          <w:tcPr>
            <w:tcW w:w="1134" w:type="dxa"/>
          </w:tcPr>
          <w:p w:rsidR="00C746ED" w:rsidRPr="00937854" w:rsidRDefault="00C746ED" w:rsidP="00C746E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>EL2</w:t>
            </w:r>
          </w:p>
        </w:tc>
        <w:tc>
          <w:tcPr>
            <w:tcW w:w="1337" w:type="dxa"/>
          </w:tcPr>
          <w:p w:rsidR="00C746ED" w:rsidRPr="00937854" w:rsidRDefault="00C746ED" w:rsidP="00C746E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>EL3</w:t>
            </w:r>
          </w:p>
        </w:tc>
      </w:tr>
      <w:tr w:rsidR="00C746ED" w:rsidTr="00C746ED">
        <w:trPr>
          <w:cantSplit/>
          <w:trHeight w:val="4214"/>
        </w:trPr>
        <w:tc>
          <w:tcPr>
            <w:tcW w:w="5637" w:type="dxa"/>
          </w:tcPr>
          <w:p w:rsidR="00C746ED" w:rsidRDefault="00C746ED" w:rsidP="00C746E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C746ED" w:rsidRDefault="00C746ED" w:rsidP="00C746E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C746ED" w:rsidRPr="00937854" w:rsidRDefault="00C746ED" w:rsidP="00C746E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Correct basic materials</w:t>
            </w:r>
          </w:p>
        </w:tc>
        <w:tc>
          <w:tcPr>
            <w:tcW w:w="1134" w:type="dxa"/>
            <w:textDirection w:val="btLr"/>
          </w:tcPr>
          <w:p w:rsidR="00C746ED" w:rsidRPr="00937854" w:rsidRDefault="00C746ED" w:rsidP="00C746ED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>Skill demonstrated by learner who received significant help</w:t>
            </w:r>
          </w:p>
        </w:tc>
        <w:tc>
          <w:tcPr>
            <w:tcW w:w="1134" w:type="dxa"/>
            <w:textDirection w:val="btLr"/>
          </w:tcPr>
          <w:p w:rsidR="00C746ED" w:rsidRPr="00937854" w:rsidRDefault="00C746ED" w:rsidP="00C746ED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>Skill demonstrated by learner who received some help</w:t>
            </w:r>
          </w:p>
        </w:tc>
        <w:tc>
          <w:tcPr>
            <w:tcW w:w="1337" w:type="dxa"/>
            <w:textDirection w:val="btLr"/>
          </w:tcPr>
          <w:p w:rsidR="00C746ED" w:rsidRPr="00937854" w:rsidRDefault="00C746ED" w:rsidP="00C746ED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>Skill demonstrated by learner who received little or no help</w:t>
            </w:r>
          </w:p>
        </w:tc>
      </w:tr>
      <w:tr w:rsidR="00C746ED" w:rsidTr="00C746ED">
        <w:trPr>
          <w:cantSplit/>
          <w:trHeight w:val="622"/>
        </w:trPr>
        <w:tc>
          <w:tcPr>
            <w:tcW w:w="5637" w:type="dxa"/>
          </w:tcPr>
          <w:p w:rsidR="00C746ED" w:rsidRDefault="00C746ED" w:rsidP="00C746E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Level Achieved </w:t>
            </w:r>
          </w:p>
        </w:tc>
        <w:tc>
          <w:tcPr>
            <w:tcW w:w="1134" w:type="dxa"/>
            <w:textDirection w:val="btLr"/>
          </w:tcPr>
          <w:p w:rsidR="00C746ED" w:rsidRPr="00937854" w:rsidRDefault="00C746ED" w:rsidP="00C746ED">
            <w:pPr>
              <w:ind w:left="113" w:right="113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</w:tcPr>
          <w:p w:rsidR="00C746ED" w:rsidRPr="00937854" w:rsidRDefault="00C746ED" w:rsidP="00C746ED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337" w:type="dxa"/>
            <w:textDirection w:val="btLr"/>
          </w:tcPr>
          <w:p w:rsidR="00C746ED" w:rsidRPr="00937854" w:rsidRDefault="00C746ED" w:rsidP="00C746ED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C746ED" w:rsidTr="00C746ED">
        <w:trPr>
          <w:cantSplit/>
          <w:trHeight w:val="1189"/>
        </w:trPr>
        <w:tc>
          <w:tcPr>
            <w:tcW w:w="9242" w:type="dxa"/>
            <w:gridSpan w:val="4"/>
          </w:tcPr>
          <w:p w:rsidR="00C746ED" w:rsidRDefault="00C746ED" w:rsidP="00C746ED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Evidence: Photographs</w:t>
            </w:r>
          </w:p>
          <w:p w:rsidR="00C746ED" w:rsidRDefault="00C746ED" w:rsidP="00C746ED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C746ED" w:rsidRDefault="00C746ED" w:rsidP="00C746ED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C746ED" w:rsidRDefault="00C746ED" w:rsidP="00C746ED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C746ED" w:rsidRDefault="00C746ED" w:rsidP="00C746ED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C746ED" w:rsidRPr="00937854" w:rsidRDefault="00C746ED" w:rsidP="00C746ED">
            <w:pPr>
              <w:ind w:right="113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C746ED" w:rsidTr="00C746ED">
        <w:trPr>
          <w:cantSplit/>
          <w:trHeight w:val="1189"/>
        </w:trPr>
        <w:tc>
          <w:tcPr>
            <w:tcW w:w="9242" w:type="dxa"/>
            <w:gridSpan w:val="4"/>
          </w:tcPr>
          <w:p w:rsidR="00C746ED" w:rsidRDefault="00C746ED" w:rsidP="00C746ED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Evidence Teacher Witness Statement:</w:t>
            </w:r>
          </w:p>
          <w:p w:rsidR="00C746ED" w:rsidRDefault="00C746ED" w:rsidP="00C746ED">
            <w:pPr>
              <w:ind w:right="113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C746ED" w:rsidRDefault="00C746ED" w:rsidP="00C746ED">
            <w:pPr>
              <w:ind w:right="113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C746ED" w:rsidRDefault="00C746ED" w:rsidP="00C746ED">
            <w:pPr>
              <w:ind w:right="113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C746ED" w:rsidRDefault="00C746ED" w:rsidP="00C746ED">
            <w:pPr>
              <w:ind w:right="113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C746ED" w:rsidRDefault="00C746ED" w:rsidP="00C746ED">
            <w:pPr>
              <w:ind w:right="113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C746ED" w:rsidRDefault="00C746ED" w:rsidP="00C746ED">
      <w:pPr>
        <w:jc w:val="center"/>
        <w:rPr>
          <w:rFonts w:ascii="Comic Sans MS" w:hAnsi="Comic Sans MS"/>
          <w:b/>
          <w:sz w:val="52"/>
          <w:szCs w:val="24"/>
          <w:u w:val="single"/>
        </w:rPr>
      </w:pPr>
      <w:r>
        <w:rPr>
          <w:rFonts w:ascii="Comic Sans MS" w:hAnsi="Comic Sans MS"/>
          <w:b/>
          <w:sz w:val="52"/>
          <w:szCs w:val="24"/>
          <w:u w:val="single"/>
        </w:rPr>
        <w:lastRenderedPageBreak/>
        <w:t xml:space="preserve">A02 Practical Assessment </w:t>
      </w:r>
    </w:p>
    <w:p w:rsidR="00C746ED" w:rsidRPr="00C746ED" w:rsidRDefault="00C746ED" w:rsidP="00C746ED">
      <w:pPr>
        <w:jc w:val="center"/>
        <w:rPr>
          <w:rFonts w:ascii="Comic Sans MS" w:hAnsi="Comic Sans MS"/>
          <w:b/>
          <w:sz w:val="32"/>
          <w:szCs w:val="24"/>
        </w:rPr>
      </w:pPr>
      <w:r>
        <w:rPr>
          <w:rFonts w:ascii="Comic Sans MS" w:hAnsi="Comic Sans MS"/>
          <w:b/>
          <w:sz w:val="32"/>
          <w:szCs w:val="24"/>
        </w:rPr>
        <w:t>Materials and Equipment</w:t>
      </w:r>
    </w:p>
    <w:p w:rsidR="00C746ED" w:rsidRDefault="00C746ED" w:rsidP="00C746ED">
      <w:pPr>
        <w:rPr>
          <w:rFonts w:ascii="Comic Sans MS" w:hAnsi="Comic Sans MS"/>
          <w:b/>
          <w:sz w:val="28"/>
          <w:szCs w:val="32"/>
        </w:rPr>
      </w:pPr>
    </w:p>
    <w:p w:rsidR="00C746ED" w:rsidRPr="00A046D3" w:rsidRDefault="00C746ED" w:rsidP="00C746ED">
      <w:pPr>
        <w:rPr>
          <w:rFonts w:ascii="Comic Sans MS" w:hAnsi="Comic Sans MS"/>
          <w:b/>
          <w:sz w:val="28"/>
          <w:szCs w:val="32"/>
        </w:rPr>
      </w:pPr>
      <w:r w:rsidRPr="00A046D3">
        <w:rPr>
          <w:rFonts w:ascii="Comic Sans MS" w:hAnsi="Comic Sans MS"/>
          <w:b/>
          <w:sz w:val="28"/>
          <w:szCs w:val="32"/>
        </w:rPr>
        <w:t>Fo</w:t>
      </w:r>
      <w:r>
        <w:rPr>
          <w:rFonts w:ascii="Comic Sans MS" w:hAnsi="Comic Sans MS"/>
          <w:b/>
          <w:sz w:val="28"/>
          <w:szCs w:val="32"/>
        </w:rPr>
        <w:t>r this assessment you have to select appropriate materials and equipment</w:t>
      </w:r>
    </w:p>
    <w:p w:rsidR="00C746ED" w:rsidRPr="00A046D3" w:rsidRDefault="00C746ED" w:rsidP="00C746ED">
      <w:pPr>
        <w:rPr>
          <w:rFonts w:ascii="Comic Sans MS" w:hAnsi="Comic Sans MS"/>
          <w:b/>
          <w:sz w:val="28"/>
          <w:szCs w:val="32"/>
        </w:rPr>
      </w:pPr>
    </w:p>
    <w:p w:rsidR="00C746ED" w:rsidRPr="00A046D3" w:rsidRDefault="00C746ED" w:rsidP="00C746ED">
      <w:pPr>
        <w:rPr>
          <w:rFonts w:ascii="Comic Sans MS" w:hAnsi="Comic Sans MS"/>
          <w:b/>
          <w:sz w:val="28"/>
          <w:szCs w:val="32"/>
        </w:rPr>
      </w:pPr>
      <w:r w:rsidRPr="00A046D3">
        <w:rPr>
          <w:rFonts w:ascii="Comic Sans MS" w:hAnsi="Comic Sans MS"/>
          <w:b/>
          <w:sz w:val="28"/>
          <w:szCs w:val="32"/>
        </w:rPr>
        <w:t>Pupils who will achieve Level One will:</w:t>
      </w:r>
    </w:p>
    <w:p w:rsidR="00C746ED" w:rsidRPr="00A046D3" w:rsidRDefault="00C746ED" w:rsidP="00C746ED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sz w:val="28"/>
          <w:szCs w:val="32"/>
        </w:rPr>
        <w:t>Select appropriate materials or equipment from a limited range provided, for example, glue, scissors, pencils and felt tips.</w:t>
      </w:r>
    </w:p>
    <w:p w:rsidR="00C746ED" w:rsidRPr="00A046D3" w:rsidRDefault="00C746ED" w:rsidP="00C746ED">
      <w:pPr>
        <w:pStyle w:val="ListParagraph"/>
        <w:rPr>
          <w:rFonts w:ascii="Comic Sans MS" w:hAnsi="Comic Sans MS"/>
          <w:sz w:val="28"/>
          <w:szCs w:val="32"/>
        </w:rPr>
      </w:pPr>
    </w:p>
    <w:p w:rsidR="00C746ED" w:rsidRPr="00A046D3" w:rsidRDefault="00C746ED" w:rsidP="00C746ED">
      <w:pPr>
        <w:rPr>
          <w:rFonts w:ascii="Comic Sans MS" w:hAnsi="Comic Sans MS"/>
          <w:b/>
          <w:sz w:val="28"/>
          <w:szCs w:val="32"/>
        </w:rPr>
      </w:pPr>
      <w:r w:rsidRPr="00A046D3">
        <w:rPr>
          <w:rFonts w:ascii="Comic Sans MS" w:hAnsi="Comic Sans MS"/>
          <w:b/>
          <w:sz w:val="28"/>
          <w:szCs w:val="32"/>
        </w:rPr>
        <w:t>Pupils who will achieve Level Two will:</w:t>
      </w:r>
    </w:p>
    <w:p w:rsidR="00C746ED" w:rsidRDefault="00C746ED" w:rsidP="00C746ED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sz w:val="28"/>
          <w:szCs w:val="32"/>
        </w:rPr>
        <w:t>Select appropriate materials or equipment f</w:t>
      </w:r>
      <w:r w:rsidR="009D0D15">
        <w:rPr>
          <w:rFonts w:ascii="Comic Sans MS" w:hAnsi="Comic Sans MS"/>
          <w:sz w:val="28"/>
          <w:szCs w:val="32"/>
        </w:rPr>
        <w:t xml:space="preserve">or two different types of gifts </w:t>
      </w:r>
      <w:r>
        <w:rPr>
          <w:rFonts w:ascii="Comic Sans MS" w:hAnsi="Comic Sans MS"/>
          <w:sz w:val="28"/>
          <w:szCs w:val="32"/>
        </w:rPr>
        <w:t>from a broad range provided.</w:t>
      </w:r>
    </w:p>
    <w:p w:rsidR="00C746ED" w:rsidRPr="00A046D3" w:rsidRDefault="00C746ED" w:rsidP="00C746ED">
      <w:pPr>
        <w:pStyle w:val="ListParagraph"/>
        <w:rPr>
          <w:rFonts w:ascii="Comic Sans MS" w:hAnsi="Comic Sans MS"/>
          <w:sz w:val="28"/>
          <w:szCs w:val="32"/>
        </w:rPr>
      </w:pPr>
      <w:r w:rsidRPr="00A046D3">
        <w:rPr>
          <w:rFonts w:ascii="Comic Sans MS" w:hAnsi="Comic Sans MS"/>
          <w:sz w:val="28"/>
          <w:szCs w:val="32"/>
        </w:rPr>
        <w:t xml:space="preserve"> </w:t>
      </w:r>
    </w:p>
    <w:p w:rsidR="00C746ED" w:rsidRPr="00A046D3" w:rsidRDefault="00C746ED" w:rsidP="00C746ED">
      <w:pPr>
        <w:rPr>
          <w:rFonts w:ascii="Comic Sans MS" w:hAnsi="Comic Sans MS"/>
          <w:b/>
          <w:sz w:val="28"/>
          <w:szCs w:val="32"/>
        </w:rPr>
      </w:pPr>
      <w:r w:rsidRPr="00A046D3">
        <w:rPr>
          <w:rFonts w:ascii="Comic Sans MS" w:hAnsi="Comic Sans MS"/>
          <w:b/>
          <w:sz w:val="28"/>
          <w:szCs w:val="32"/>
        </w:rPr>
        <w:t>Pupils who will achieve Level Three will:</w:t>
      </w:r>
    </w:p>
    <w:p w:rsidR="00C746ED" w:rsidRPr="00A046D3" w:rsidRDefault="00C746ED" w:rsidP="00C746ED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sz w:val="28"/>
          <w:szCs w:val="32"/>
        </w:rPr>
        <w:t>Select a variety of appropriate materials and equipment to make at leas</w:t>
      </w:r>
      <w:r w:rsidR="009D0D15">
        <w:rPr>
          <w:rFonts w:ascii="Comic Sans MS" w:hAnsi="Comic Sans MS"/>
          <w:sz w:val="28"/>
          <w:szCs w:val="32"/>
        </w:rPr>
        <w:t>t three different types of gifts</w:t>
      </w:r>
      <w:r>
        <w:rPr>
          <w:rFonts w:ascii="Comic Sans MS" w:hAnsi="Comic Sans MS"/>
          <w:sz w:val="28"/>
          <w:szCs w:val="32"/>
        </w:rPr>
        <w:t xml:space="preserve"> for three different occasions demonstrating flair and creativity. </w:t>
      </w:r>
    </w:p>
    <w:p w:rsidR="00C746ED" w:rsidRDefault="00C746ED" w:rsidP="00C746ED">
      <w:pPr>
        <w:jc w:val="center"/>
        <w:rPr>
          <w:rFonts w:ascii="Comic Sans MS" w:hAnsi="Comic Sans MS"/>
          <w:b/>
          <w:sz w:val="52"/>
          <w:szCs w:val="24"/>
          <w:u w:val="single"/>
        </w:rPr>
      </w:pPr>
    </w:p>
    <w:p w:rsidR="00C746ED" w:rsidRDefault="00C746ED" w:rsidP="00A046D3">
      <w:pPr>
        <w:jc w:val="center"/>
        <w:rPr>
          <w:rFonts w:ascii="Comic Sans MS" w:hAnsi="Comic Sans MS"/>
          <w:b/>
          <w:sz w:val="52"/>
          <w:szCs w:val="24"/>
          <w:u w:val="single"/>
        </w:rPr>
      </w:pPr>
    </w:p>
    <w:p w:rsidR="00C746ED" w:rsidRDefault="00C746ED" w:rsidP="00A046D3">
      <w:pPr>
        <w:jc w:val="center"/>
        <w:rPr>
          <w:rFonts w:ascii="Comic Sans MS" w:hAnsi="Comic Sans MS"/>
          <w:b/>
          <w:sz w:val="52"/>
          <w:szCs w:val="24"/>
          <w:u w:val="single"/>
        </w:rPr>
      </w:pPr>
    </w:p>
    <w:p w:rsidR="00C746ED" w:rsidRDefault="00C746ED" w:rsidP="00A046D3">
      <w:pPr>
        <w:jc w:val="center"/>
        <w:rPr>
          <w:rFonts w:ascii="Comic Sans MS" w:hAnsi="Comic Sans MS"/>
          <w:b/>
          <w:sz w:val="52"/>
          <w:szCs w:val="24"/>
          <w:u w:val="single"/>
        </w:rPr>
      </w:pPr>
    </w:p>
    <w:p w:rsidR="00C746ED" w:rsidRPr="00C746ED" w:rsidRDefault="00C746ED" w:rsidP="00C746ED">
      <w:pPr>
        <w:rPr>
          <w:rFonts w:ascii="Comic Sans MS" w:hAnsi="Comic Sans MS"/>
          <w:b/>
          <w:sz w:val="28"/>
          <w:szCs w:val="32"/>
          <w:u w:val="single"/>
        </w:rPr>
      </w:pPr>
    </w:p>
    <w:p w:rsidR="00C746ED" w:rsidRPr="00A046D3" w:rsidRDefault="00C746ED" w:rsidP="00C746ED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>AO2 Practical Assessment Four: Materials and Equipment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637"/>
        <w:gridCol w:w="1134"/>
        <w:gridCol w:w="1134"/>
        <w:gridCol w:w="1337"/>
      </w:tblGrid>
      <w:tr w:rsidR="00C746ED" w:rsidTr="00C746ED">
        <w:tc>
          <w:tcPr>
            <w:tcW w:w="5637" w:type="dxa"/>
          </w:tcPr>
          <w:p w:rsidR="00C746ED" w:rsidRPr="00937854" w:rsidRDefault="00C746ED" w:rsidP="00C746E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605" w:type="dxa"/>
            <w:gridSpan w:val="3"/>
          </w:tcPr>
          <w:p w:rsidR="00C746ED" w:rsidRPr="00937854" w:rsidRDefault="00C746ED" w:rsidP="00C746E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 xml:space="preserve">Please indicate by placing one tick in the appropriate box the level the learner has achieved </w:t>
            </w:r>
          </w:p>
        </w:tc>
      </w:tr>
      <w:tr w:rsidR="00C746ED" w:rsidTr="00C746ED">
        <w:tc>
          <w:tcPr>
            <w:tcW w:w="5637" w:type="dxa"/>
          </w:tcPr>
          <w:p w:rsidR="00C746ED" w:rsidRPr="00937854" w:rsidRDefault="00C746ED" w:rsidP="00C746E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 xml:space="preserve">Skill Demonstrated </w:t>
            </w:r>
          </w:p>
        </w:tc>
        <w:tc>
          <w:tcPr>
            <w:tcW w:w="1134" w:type="dxa"/>
          </w:tcPr>
          <w:p w:rsidR="00C746ED" w:rsidRPr="00937854" w:rsidRDefault="00C746ED" w:rsidP="00C746E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>EL1</w:t>
            </w:r>
          </w:p>
        </w:tc>
        <w:tc>
          <w:tcPr>
            <w:tcW w:w="1134" w:type="dxa"/>
          </w:tcPr>
          <w:p w:rsidR="00C746ED" w:rsidRPr="00937854" w:rsidRDefault="00C746ED" w:rsidP="00C746E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>EL2</w:t>
            </w:r>
          </w:p>
        </w:tc>
        <w:tc>
          <w:tcPr>
            <w:tcW w:w="1337" w:type="dxa"/>
          </w:tcPr>
          <w:p w:rsidR="00C746ED" w:rsidRPr="00937854" w:rsidRDefault="00C746ED" w:rsidP="00C746E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>EL3</w:t>
            </w:r>
          </w:p>
        </w:tc>
      </w:tr>
      <w:tr w:rsidR="00C746ED" w:rsidTr="00C746ED">
        <w:trPr>
          <w:cantSplit/>
          <w:trHeight w:val="4214"/>
        </w:trPr>
        <w:tc>
          <w:tcPr>
            <w:tcW w:w="5637" w:type="dxa"/>
          </w:tcPr>
          <w:p w:rsidR="00C746ED" w:rsidRDefault="00C746ED" w:rsidP="00C746E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C746ED" w:rsidRDefault="00C746ED" w:rsidP="00C746E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C746ED" w:rsidRPr="00937854" w:rsidRDefault="00061225" w:rsidP="00C746E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Materials and Equipment</w:t>
            </w:r>
          </w:p>
        </w:tc>
        <w:tc>
          <w:tcPr>
            <w:tcW w:w="1134" w:type="dxa"/>
            <w:textDirection w:val="btLr"/>
          </w:tcPr>
          <w:p w:rsidR="00C746ED" w:rsidRPr="00937854" w:rsidRDefault="00C746ED" w:rsidP="00C746ED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>Skill demonstrated by learner who received significant help</w:t>
            </w:r>
          </w:p>
        </w:tc>
        <w:tc>
          <w:tcPr>
            <w:tcW w:w="1134" w:type="dxa"/>
            <w:textDirection w:val="btLr"/>
          </w:tcPr>
          <w:p w:rsidR="00C746ED" w:rsidRPr="00937854" w:rsidRDefault="00C746ED" w:rsidP="00C746ED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>Skill demonstrated by learner who received some help</w:t>
            </w:r>
          </w:p>
        </w:tc>
        <w:tc>
          <w:tcPr>
            <w:tcW w:w="1337" w:type="dxa"/>
            <w:textDirection w:val="btLr"/>
          </w:tcPr>
          <w:p w:rsidR="00C746ED" w:rsidRPr="00937854" w:rsidRDefault="00C746ED" w:rsidP="00C746ED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>Skill demonstrated by learner who received little or no help</w:t>
            </w:r>
          </w:p>
        </w:tc>
      </w:tr>
      <w:tr w:rsidR="00C746ED" w:rsidTr="00C746ED">
        <w:trPr>
          <w:cantSplit/>
          <w:trHeight w:val="622"/>
        </w:trPr>
        <w:tc>
          <w:tcPr>
            <w:tcW w:w="5637" w:type="dxa"/>
          </w:tcPr>
          <w:p w:rsidR="00C746ED" w:rsidRDefault="00C746ED" w:rsidP="00C746E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Level Achieved </w:t>
            </w:r>
          </w:p>
        </w:tc>
        <w:tc>
          <w:tcPr>
            <w:tcW w:w="1134" w:type="dxa"/>
            <w:textDirection w:val="btLr"/>
          </w:tcPr>
          <w:p w:rsidR="00C746ED" w:rsidRPr="00937854" w:rsidRDefault="00C746ED" w:rsidP="00C746ED">
            <w:pPr>
              <w:ind w:left="113" w:right="113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</w:tcPr>
          <w:p w:rsidR="00C746ED" w:rsidRPr="00937854" w:rsidRDefault="00C746ED" w:rsidP="00C746ED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337" w:type="dxa"/>
            <w:textDirection w:val="btLr"/>
          </w:tcPr>
          <w:p w:rsidR="00C746ED" w:rsidRPr="00937854" w:rsidRDefault="00C746ED" w:rsidP="00C746ED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C746ED" w:rsidTr="00C746ED">
        <w:trPr>
          <w:cantSplit/>
          <w:trHeight w:val="1189"/>
        </w:trPr>
        <w:tc>
          <w:tcPr>
            <w:tcW w:w="9242" w:type="dxa"/>
            <w:gridSpan w:val="4"/>
          </w:tcPr>
          <w:p w:rsidR="00C746ED" w:rsidRDefault="00C746ED" w:rsidP="00C746ED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Evidence: Photographs</w:t>
            </w:r>
          </w:p>
          <w:p w:rsidR="00C746ED" w:rsidRDefault="00C746ED" w:rsidP="00C746ED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C746ED" w:rsidRDefault="00C746ED" w:rsidP="00C746ED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C746ED" w:rsidRDefault="00C746ED" w:rsidP="00C746ED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C746ED" w:rsidRDefault="00C746ED" w:rsidP="00C746ED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C746ED" w:rsidRPr="00937854" w:rsidRDefault="00C746ED" w:rsidP="00C746ED">
            <w:pPr>
              <w:ind w:right="113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C746ED" w:rsidTr="00C746ED">
        <w:trPr>
          <w:cantSplit/>
          <w:trHeight w:val="1189"/>
        </w:trPr>
        <w:tc>
          <w:tcPr>
            <w:tcW w:w="9242" w:type="dxa"/>
            <w:gridSpan w:val="4"/>
          </w:tcPr>
          <w:p w:rsidR="00C746ED" w:rsidRDefault="00C746ED" w:rsidP="00C746ED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Evidence Teacher Witness Statement:</w:t>
            </w:r>
          </w:p>
          <w:p w:rsidR="00C746ED" w:rsidRDefault="00C746ED" w:rsidP="00C746ED">
            <w:pPr>
              <w:ind w:right="113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C746ED" w:rsidRDefault="00C746ED" w:rsidP="00C746ED">
            <w:pPr>
              <w:ind w:right="113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C746ED" w:rsidRDefault="00C746ED" w:rsidP="00C746ED">
            <w:pPr>
              <w:ind w:right="113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C746ED" w:rsidRDefault="00C746ED" w:rsidP="00C746ED">
            <w:pPr>
              <w:ind w:right="113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C746ED" w:rsidRDefault="00C746ED" w:rsidP="00C746ED">
            <w:pPr>
              <w:ind w:right="113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A046D3" w:rsidRDefault="00A046D3" w:rsidP="00C746ED">
      <w:pPr>
        <w:jc w:val="center"/>
        <w:rPr>
          <w:rFonts w:ascii="Comic Sans MS" w:hAnsi="Comic Sans MS"/>
          <w:b/>
          <w:sz w:val="52"/>
          <w:szCs w:val="24"/>
          <w:u w:val="single"/>
        </w:rPr>
      </w:pPr>
      <w:r>
        <w:rPr>
          <w:rFonts w:ascii="Comic Sans MS" w:hAnsi="Comic Sans MS"/>
          <w:b/>
          <w:sz w:val="52"/>
          <w:szCs w:val="24"/>
          <w:u w:val="single"/>
        </w:rPr>
        <w:lastRenderedPageBreak/>
        <w:t>A02 Practical Assessment</w:t>
      </w:r>
    </w:p>
    <w:p w:rsidR="00A046D3" w:rsidRDefault="00C746ED" w:rsidP="00A046D3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>Planning</w:t>
      </w:r>
    </w:p>
    <w:p w:rsidR="00C746ED" w:rsidRDefault="00C746ED" w:rsidP="00C746ED">
      <w:pPr>
        <w:rPr>
          <w:rFonts w:ascii="Comic Sans MS" w:hAnsi="Comic Sans MS"/>
          <w:b/>
          <w:sz w:val="32"/>
          <w:szCs w:val="32"/>
          <w:u w:val="single"/>
        </w:rPr>
      </w:pPr>
    </w:p>
    <w:p w:rsidR="00C746ED" w:rsidRPr="00A046D3" w:rsidRDefault="00C746ED" w:rsidP="00C746ED">
      <w:pPr>
        <w:rPr>
          <w:rFonts w:ascii="Comic Sans MS" w:hAnsi="Comic Sans MS"/>
          <w:b/>
          <w:sz w:val="28"/>
          <w:szCs w:val="32"/>
        </w:rPr>
      </w:pPr>
      <w:r w:rsidRPr="00A046D3">
        <w:rPr>
          <w:rFonts w:ascii="Comic Sans MS" w:hAnsi="Comic Sans MS"/>
          <w:b/>
          <w:sz w:val="28"/>
          <w:szCs w:val="32"/>
        </w:rPr>
        <w:t>Fo</w:t>
      </w:r>
      <w:r>
        <w:rPr>
          <w:rFonts w:ascii="Comic Sans MS" w:hAnsi="Comic Sans MS"/>
          <w:b/>
          <w:sz w:val="28"/>
          <w:szCs w:val="32"/>
        </w:rPr>
        <w:t>r this assessment you have to (help) make a plan of work</w:t>
      </w:r>
    </w:p>
    <w:p w:rsidR="00C746ED" w:rsidRPr="00A046D3" w:rsidRDefault="00C746ED" w:rsidP="00C746ED">
      <w:pPr>
        <w:rPr>
          <w:rFonts w:ascii="Comic Sans MS" w:hAnsi="Comic Sans MS"/>
          <w:b/>
          <w:sz w:val="28"/>
          <w:szCs w:val="32"/>
        </w:rPr>
      </w:pPr>
    </w:p>
    <w:p w:rsidR="00C746ED" w:rsidRPr="00A046D3" w:rsidRDefault="00C746ED" w:rsidP="00C746ED">
      <w:pPr>
        <w:rPr>
          <w:rFonts w:ascii="Comic Sans MS" w:hAnsi="Comic Sans MS"/>
          <w:b/>
          <w:sz w:val="28"/>
          <w:szCs w:val="32"/>
        </w:rPr>
      </w:pPr>
      <w:r w:rsidRPr="00A046D3">
        <w:rPr>
          <w:rFonts w:ascii="Comic Sans MS" w:hAnsi="Comic Sans MS"/>
          <w:b/>
          <w:sz w:val="28"/>
          <w:szCs w:val="32"/>
        </w:rPr>
        <w:t>Pupils who will achieve Level One will:</w:t>
      </w:r>
    </w:p>
    <w:p w:rsidR="00C746ED" w:rsidRPr="00A046D3" w:rsidRDefault="00C746ED" w:rsidP="00C746ED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sz w:val="28"/>
          <w:szCs w:val="32"/>
        </w:rPr>
        <w:t xml:space="preserve">Set out the chosen </w:t>
      </w:r>
      <w:r w:rsidR="00061225">
        <w:rPr>
          <w:rFonts w:ascii="Comic Sans MS" w:hAnsi="Comic Sans MS"/>
          <w:sz w:val="28"/>
          <w:szCs w:val="32"/>
        </w:rPr>
        <w:t>materials and equipment to help make a plan of work.</w:t>
      </w:r>
    </w:p>
    <w:p w:rsidR="00C746ED" w:rsidRPr="00A046D3" w:rsidRDefault="00C746ED" w:rsidP="00C746ED">
      <w:pPr>
        <w:pStyle w:val="ListParagraph"/>
        <w:rPr>
          <w:rFonts w:ascii="Comic Sans MS" w:hAnsi="Comic Sans MS"/>
          <w:sz w:val="28"/>
          <w:szCs w:val="32"/>
        </w:rPr>
      </w:pPr>
    </w:p>
    <w:p w:rsidR="00C746ED" w:rsidRPr="00A046D3" w:rsidRDefault="00C746ED" w:rsidP="00C746ED">
      <w:pPr>
        <w:rPr>
          <w:rFonts w:ascii="Comic Sans MS" w:hAnsi="Comic Sans MS"/>
          <w:b/>
          <w:sz w:val="28"/>
          <w:szCs w:val="32"/>
        </w:rPr>
      </w:pPr>
      <w:r w:rsidRPr="00A046D3">
        <w:rPr>
          <w:rFonts w:ascii="Comic Sans MS" w:hAnsi="Comic Sans MS"/>
          <w:b/>
          <w:sz w:val="28"/>
          <w:szCs w:val="32"/>
        </w:rPr>
        <w:t>Pupils who will achieve Level Two will:</w:t>
      </w:r>
    </w:p>
    <w:p w:rsidR="00C746ED" w:rsidRDefault="00061225" w:rsidP="00C746ED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sz w:val="28"/>
          <w:szCs w:val="32"/>
        </w:rPr>
        <w:t>Make a plan of work using the materials as a guide.</w:t>
      </w:r>
    </w:p>
    <w:p w:rsidR="00C746ED" w:rsidRPr="00A046D3" w:rsidRDefault="00C746ED" w:rsidP="00C746ED">
      <w:pPr>
        <w:pStyle w:val="ListParagraph"/>
        <w:rPr>
          <w:rFonts w:ascii="Comic Sans MS" w:hAnsi="Comic Sans MS"/>
          <w:sz w:val="28"/>
          <w:szCs w:val="32"/>
        </w:rPr>
      </w:pPr>
      <w:r w:rsidRPr="00A046D3">
        <w:rPr>
          <w:rFonts w:ascii="Comic Sans MS" w:hAnsi="Comic Sans MS"/>
          <w:sz w:val="28"/>
          <w:szCs w:val="32"/>
        </w:rPr>
        <w:t xml:space="preserve"> </w:t>
      </w:r>
    </w:p>
    <w:p w:rsidR="00C746ED" w:rsidRPr="00A046D3" w:rsidRDefault="00C746ED" w:rsidP="00C746ED">
      <w:pPr>
        <w:rPr>
          <w:rFonts w:ascii="Comic Sans MS" w:hAnsi="Comic Sans MS"/>
          <w:b/>
          <w:sz w:val="28"/>
          <w:szCs w:val="32"/>
        </w:rPr>
      </w:pPr>
      <w:r w:rsidRPr="00A046D3">
        <w:rPr>
          <w:rFonts w:ascii="Comic Sans MS" w:hAnsi="Comic Sans MS"/>
          <w:b/>
          <w:sz w:val="28"/>
          <w:szCs w:val="32"/>
        </w:rPr>
        <w:t>Pupils who will achieve Level Three will:</w:t>
      </w:r>
    </w:p>
    <w:p w:rsidR="00C746ED" w:rsidRPr="00A046D3" w:rsidRDefault="00061225" w:rsidP="00C746ED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sz w:val="28"/>
          <w:szCs w:val="32"/>
        </w:rPr>
        <w:t>Make a plan of work.</w:t>
      </w:r>
    </w:p>
    <w:p w:rsidR="00C746ED" w:rsidRDefault="00C746ED" w:rsidP="00C746ED">
      <w:pPr>
        <w:rPr>
          <w:rFonts w:ascii="Comic Sans MS" w:hAnsi="Comic Sans MS"/>
          <w:sz w:val="32"/>
          <w:szCs w:val="32"/>
        </w:rPr>
      </w:pPr>
    </w:p>
    <w:p w:rsidR="00C746ED" w:rsidRPr="00C746ED" w:rsidRDefault="00C746ED" w:rsidP="00C746ED">
      <w:pPr>
        <w:rPr>
          <w:rFonts w:ascii="Comic Sans MS" w:hAnsi="Comic Sans MS"/>
          <w:sz w:val="32"/>
          <w:szCs w:val="32"/>
        </w:rPr>
      </w:pPr>
    </w:p>
    <w:p w:rsidR="00A046D3" w:rsidRDefault="00A046D3" w:rsidP="00A046D3">
      <w:pPr>
        <w:jc w:val="center"/>
        <w:rPr>
          <w:rFonts w:ascii="Comic Sans MS" w:hAnsi="Comic Sans MS"/>
          <w:b/>
          <w:sz w:val="52"/>
          <w:szCs w:val="24"/>
          <w:u w:val="single"/>
        </w:rPr>
      </w:pPr>
    </w:p>
    <w:p w:rsidR="00115FB2" w:rsidRDefault="00115FB2" w:rsidP="00115FB2">
      <w:pPr>
        <w:jc w:val="center"/>
        <w:rPr>
          <w:rFonts w:ascii="Comic Sans MS" w:hAnsi="Comic Sans MS"/>
          <w:b/>
          <w:sz w:val="52"/>
          <w:szCs w:val="24"/>
          <w:u w:val="single"/>
        </w:rPr>
      </w:pPr>
    </w:p>
    <w:p w:rsidR="00115FB2" w:rsidRDefault="00115FB2" w:rsidP="00C746ED">
      <w:pPr>
        <w:rPr>
          <w:rFonts w:ascii="Comic Sans MS" w:hAnsi="Comic Sans MS"/>
          <w:b/>
          <w:sz w:val="52"/>
          <w:szCs w:val="24"/>
          <w:u w:val="single"/>
        </w:rPr>
      </w:pPr>
    </w:p>
    <w:p w:rsidR="00C746ED" w:rsidRDefault="00C746ED" w:rsidP="00ED3493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115FB2" w:rsidRDefault="00115FB2" w:rsidP="00115FB2">
      <w:pPr>
        <w:jc w:val="center"/>
        <w:rPr>
          <w:rFonts w:ascii="Comic Sans MS" w:hAnsi="Comic Sans MS"/>
          <w:b/>
          <w:sz w:val="52"/>
          <w:szCs w:val="24"/>
          <w:u w:val="single"/>
        </w:rPr>
      </w:pPr>
    </w:p>
    <w:p w:rsidR="00061225" w:rsidRDefault="00061225" w:rsidP="00061225">
      <w:pPr>
        <w:jc w:val="center"/>
        <w:rPr>
          <w:rFonts w:ascii="Comic Sans MS" w:hAnsi="Comic Sans MS"/>
          <w:b/>
          <w:sz w:val="52"/>
          <w:szCs w:val="24"/>
          <w:u w:val="single"/>
        </w:rPr>
      </w:pPr>
      <w:r>
        <w:rPr>
          <w:rFonts w:ascii="Comic Sans MS" w:hAnsi="Comic Sans MS"/>
          <w:b/>
          <w:sz w:val="52"/>
          <w:szCs w:val="24"/>
          <w:u w:val="single"/>
        </w:rPr>
        <w:lastRenderedPageBreak/>
        <w:t>My Plan of Work</w:t>
      </w:r>
    </w:p>
    <w:p w:rsidR="00115FB2" w:rsidRDefault="009D0D15" w:rsidP="00115FB2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Gift </w:t>
      </w:r>
      <w:r w:rsidR="00061225">
        <w:rPr>
          <w:rFonts w:ascii="Comic Sans MS" w:hAnsi="Comic Sans MS"/>
          <w:b/>
          <w:sz w:val="24"/>
          <w:szCs w:val="24"/>
        </w:rPr>
        <w:t>One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061225" w:rsidTr="00061225">
        <w:tc>
          <w:tcPr>
            <w:tcW w:w="9242" w:type="dxa"/>
          </w:tcPr>
          <w:p w:rsidR="00061225" w:rsidRDefault="00061225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Step One </w:t>
            </w:r>
          </w:p>
          <w:p w:rsidR="00061225" w:rsidRDefault="00061225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061225" w:rsidTr="00061225">
        <w:tc>
          <w:tcPr>
            <w:tcW w:w="9242" w:type="dxa"/>
          </w:tcPr>
          <w:p w:rsidR="00061225" w:rsidRDefault="00061225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>Step Two</w:t>
            </w:r>
          </w:p>
          <w:p w:rsidR="00061225" w:rsidRDefault="00061225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061225" w:rsidTr="00061225">
        <w:tc>
          <w:tcPr>
            <w:tcW w:w="9242" w:type="dxa"/>
          </w:tcPr>
          <w:p w:rsidR="00061225" w:rsidRDefault="00061225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>Step Three</w:t>
            </w:r>
          </w:p>
          <w:p w:rsidR="00061225" w:rsidRDefault="00061225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061225" w:rsidTr="00061225">
        <w:tc>
          <w:tcPr>
            <w:tcW w:w="9242" w:type="dxa"/>
          </w:tcPr>
          <w:p w:rsidR="00061225" w:rsidRDefault="00061225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>Step Four</w:t>
            </w:r>
          </w:p>
          <w:p w:rsidR="00061225" w:rsidRDefault="00061225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061225" w:rsidTr="00061225">
        <w:tc>
          <w:tcPr>
            <w:tcW w:w="9242" w:type="dxa"/>
          </w:tcPr>
          <w:p w:rsidR="00061225" w:rsidRDefault="00061225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>Step Five</w:t>
            </w:r>
          </w:p>
          <w:p w:rsidR="00061225" w:rsidRDefault="00061225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061225" w:rsidTr="00061225">
        <w:tc>
          <w:tcPr>
            <w:tcW w:w="9242" w:type="dxa"/>
          </w:tcPr>
          <w:p w:rsidR="00061225" w:rsidRDefault="00061225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>Step Six</w:t>
            </w:r>
          </w:p>
          <w:p w:rsidR="00061225" w:rsidRDefault="00061225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061225" w:rsidTr="00061225">
        <w:tc>
          <w:tcPr>
            <w:tcW w:w="9242" w:type="dxa"/>
          </w:tcPr>
          <w:p w:rsidR="00061225" w:rsidRDefault="00061225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>Step Seven</w:t>
            </w:r>
          </w:p>
          <w:p w:rsidR="00061225" w:rsidRDefault="00061225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9407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</w:tbl>
    <w:p w:rsidR="00115FB2" w:rsidRDefault="00115FB2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61225" w:rsidRDefault="00061225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61225" w:rsidRDefault="00061225" w:rsidP="00061225">
      <w:pPr>
        <w:jc w:val="center"/>
        <w:rPr>
          <w:rFonts w:ascii="Comic Sans MS" w:hAnsi="Comic Sans MS"/>
          <w:b/>
          <w:sz w:val="52"/>
          <w:szCs w:val="24"/>
          <w:u w:val="single"/>
        </w:rPr>
      </w:pPr>
      <w:r>
        <w:rPr>
          <w:rFonts w:ascii="Comic Sans MS" w:hAnsi="Comic Sans MS"/>
          <w:b/>
          <w:sz w:val="52"/>
          <w:szCs w:val="24"/>
          <w:u w:val="single"/>
        </w:rPr>
        <w:lastRenderedPageBreak/>
        <w:t>My Plan of Work</w:t>
      </w:r>
    </w:p>
    <w:p w:rsidR="00061225" w:rsidRDefault="009D0D15" w:rsidP="00061225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Gift</w:t>
      </w:r>
      <w:r w:rsidR="00061225">
        <w:rPr>
          <w:rFonts w:ascii="Comic Sans MS" w:hAnsi="Comic Sans MS"/>
          <w:b/>
          <w:sz w:val="24"/>
          <w:szCs w:val="24"/>
        </w:rPr>
        <w:t xml:space="preserve"> Two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061225" w:rsidTr="00D36832">
        <w:tc>
          <w:tcPr>
            <w:tcW w:w="9242" w:type="dxa"/>
          </w:tcPr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Step One </w:t>
            </w: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061225" w:rsidTr="00D36832">
        <w:tc>
          <w:tcPr>
            <w:tcW w:w="9242" w:type="dxa"/>
          </w:tcPr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>Step Two</w:t>
            </w: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061225" w:rsidTr="00D36832">
        <w:tc>
          <w:tcPr>
            <w:tcW w:w="9242" w:type="dxa"/>
          </w:tcPr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>Step Three</w:t>
            </w: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061225" w:rsidTr="00D36832">
        <w:tc>
          <w:tcPr>
            <w:tcW w:w="9242" w:type="dxa"/>
          </w:tcPr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>Step Four</w:t>
            </w: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061225" w:rsidTr="00D36832">
        <w:tc>
          <w:tcPr>
            <w:tcW w:w="9242" w:type="dxa"/>
          </w:tcPr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>Step Five</w:t>
            </w: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061225" w:rsidTr="00D36832">
        <w:tc>
          <w:tcPr>
            <w:tcW w:w="9242" w:type="dxa"/>
          </w:tcPr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>Step Six</w:t>
            </w: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061225" w:rsidTr="00D36832">
        <w:tc>
          <w:tcPr>
            <w:tcW w:w="9242" w:type="dxa"/>
          </w:tcPr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>Step Seven</w:t>
            </w: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</w:tbl>
    <w:p w:rsidR="00061225" w:rsidRDefault="00061225" w:rsidP="00061225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61225" w:rsidRDefault="00061225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61225" w:rsidRDefault="00061225" w:rsidP="00061225">
      <w:pPr>
        <w:jc w:val="center"/>
        <w:rPr>
          <w:rFonts w:ascii="Comic Sans MS" w:hAnsi="Comic Sans MS"/>
          <w:b/>
          <w:sz w:val="52"/>
          <w:szCs w:val="24"/>
          <w:u w:val="single"/>
        </w:rPr>
      </w:pPr>
      <w:r>
        <w:rPr>
          <w:rFonts w:ascii="Comic Sans MS" w:hAnsi="Comic Sans MS"/>
          <w:b/>
          <w:sz w:val="52"/>
          <w:szCs w:val="24"/>
          <w:u w:val="single"/>
        </w:rPr>
        <w:lastRenderedPageBreak/>
        <w:t>My Plan of Work</w:t>
      </w:r>
    </w:p>
    <w:p w:rsidR="00061225" w:rsidRDefault="009D0D15" w:rsidP="00061225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Gift</w:t>
      </w:r>
      <w:r w:rsidR="00061225">
        <w:rPr>
          <w:rFonts w:ascii="Comic Sans MS" w:hAnsi="Comic Sans MS"/>
          <w:b/>
          <w:sz w:val="24"/>
          <w:szCs w:val="24"/>
        </w:rPr>
        <w:t xml:space="preserve"> Three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061225" w:rsidTr="00D36832">
        <w:tc>
          <w:tcPr>
            <w:tcW w:w="9242" w:type="dxa"/>
          </w:tcPr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Step One </w:t>
            </w: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061225" w:rsidTr="00D36832">
        <w:tc>
          <w:tcPr>
            <w:tcW w:w="9242" w:type="dxa"/>
          </w:tcPr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>Step Two</w:t>
            </w: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061225" w:rsidTr="00D36832">
        <w:tc>
          <w:tcPr>
            <w:tcW w:w="9242" w:type="dxa"/>
          </w:tcPr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>Step Three</w:t>
            </w: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061225" w:rsidTr="00D36832">
        <w:tc>
          <w:tcPr>
            <w:tcW w:w="9242" w:type="dxa"/>
          </w:tcPr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>Step Four</w:t>
            </w: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061225" w:rsidTr="00D36832">
        <w:tc>
          <w:tcPr>
            <w:tcW w:w="9242" w:type="dxa"/>
          </w:tcPr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>Step Five</w:t>
            </w: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061225" w:rsidTr="00D36832">
        <w:tc>
          <w:tcPr>
            <w:tcW w:w="9242" w:type="dxa"/>
          </w:tcPr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>Step Six</w:t>
            </w: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061225" w:rsidTr="00D36832">
        <w:tc>
          <w:tcPr>
            <w:tcW w:w="9242" w:type="dxa"/>
          </w:tcPr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FF0000"/>
                <w:sz w:val="24"/>
                <w:szCs w:val="24"/>
              </w:rPr>
              <w:t>Step Seven</w:t>
            </w: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  <w:p w:rsidR="00061225" w:rsidRDefault="00061225" w:rsidP="00D36832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</w:tbl>
    <w:p w:rsidR="00061225" w:rsidRDefault="00061225" w:rsidP="00061225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61225" w:rsidRDefault="00061225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61225" w:rsidRPr="00A046D3" w:rsidRDefault="00061225" w:rsidP="00061225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>AO2 Practical Assessment Five: Planning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637"/>
        <w:gridCol w:w="1134"/>
        <w:gridCol w:w="1134"/>
        <w:gridCol w:w="1337"/>
      </w:tblGrid>
      <w:tr w:rsidR="00061225" w:rsidTr="00D36832">
        <w:tc>
          <w:tcPr>
            <w:tcW w:w="5637" w:type="dxa"/>
          </w:tcPr>
          <w:p w:rsidR="00061225" w:rsidRPr="00937854" w:rsidRDefault="00061225" w:rsidP="00D3683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605" w:type="dxa"/>
            <w:gridSpan w:val="3"/>
          </w:tcPr>
          <w:p w:rsidR="00061225" w:rsidRPr="00937854" w:rsidRDefault="00061225" w:rsidP="00D3683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 xml:space="preserve">Please indicate by placing one tick in the appropriate box the level the learner has achieved </w:t>
            </w:r>
          </w:p>
        </w:tc>
      </w:tr>
      <w:tr w:rsidR="00061225" w:rsidTr="00D36832">
        <w:tc>
          <w:tcPr>
            <w:tcW w:w="5637" w:type="dxa"/>
          </w:tcPr>
          <w:p w:rsidR="00061225" w:rsidRPr="00937854" w:rsidRDefault="00061225" w:rsidP="00D3683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 xml:space="preserve">Skill Demonstrated </w:t>
            </w:r>
          </w:p>
        </w:tc>
        <w:tc>
          <w:tcPr>
            <w:tcW w:w="1134" w:type="dxa"/>
          </w:tcPr>
          <w:p w:rsidR="00061225" w:rsidRPr="00937854" w:rsidRDefault="00061225" w:rsidP="00D3683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>EL1</w:t>
            </w:r>
          </w:p>
        </w:tc>
        <w:tc>
          <w:tcPr>
            <w:tcW w:w="1134" w:type="dxa"/>
          </w:tcPr>
          <w:p w:rsidR="00061225" w:rsidRPr="00937854" w:rsidRDefault="00061225" w:rsidP="00D3683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>EL2</w:t>
            </w:r>
          </w:p>
        </w:tc>
        <w:tc>
          <w:tcPr>
            <w:tcW w:w="1337" w:type="dxa"/>
          </w:tcPr>
          <w:p w:rsidR="00061225" w:rsidRPr="00937854" w:rsidRDefault="00061225" w:rsidP="00D3683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>EL3</w:t>
            </w:r>
          </w:p>
        </w:tc>
      </w:tr>
      <w:tr w:rsidR="00061225" w:rsidTr="00D36832">
        <w:trPr>
          <w:cantSplit/>
          <w:trHeight w:val="4214"/>
        </w:trPr>
        <w:tc>
          <w:tcPr>
            <w:tcW w:w="5637" w:type="dxa"/>
          </w:tcPr>
          <w:p w:rsidR="00061225" w:rsidRDefault="00061225" w:rsidP="00D3683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061225" w:rsidRDefault="00061225" w:rsidP="00D3683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061225" w:rsidRPr="00937854" w:rsidRDefault="00061225" w:rsidP="00D3683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Planning</w:t>
            </w:r>
          </w:p>
        </w:tc>
        <w:tc>
          <w:tcPr>
            <w:tcW w:w="1134" w:type="dxa"/>
            <w:textDirection w:val="btLr"/>
          </w:tcPr>
          <w:p w:rsidR="00061225" w:rsidRPr="00937854" w:rsidRDefault="00061225" w:rsidP="00D36832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>Skill demonstrated by learner who received significant help</w:t>
            </w:r>
          </w:p>
        </w:tc>
        <w:tc>
          <w:tcPr>
            <w:tcW w:w="1134" w:type="dxa"/>
            <w:textDirection w:val="btLr"/>
          </w:tcPr>
          <w:p w:rsidR="00061225" w:rsidRPr="00937854" w:rsidRDefault="00061225" w:rsidP="00D36832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>Skill demonstrated by learner who received some help</w:t>
            </w:r>
          </w:p>
        </w:tc>
        <w:tc>
          <w:tcPr>
            <w:tcW w:w="1337" w:type="dxa"/>
            <w:textDirection w:val="btLr"/>
          </w:tcPr>
          <w:p w:rsidR="00061225" w:rsidRPr="00937854" w:rsidRDefault="00061225" w:rsidP="00D36832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>Skill demonstrated by learner who received little or no help</w:t>
            </w:r>
          </w:p>
        </w:tc>
      </w:tr>
      <w:tr w:rsidR="00061225" w:rsidTr="00D36832">
        <w:trPr>
          <w:cantSplit/>
          <w:trHeight w:val="622"/>
        </w:trPr>
        <w:tc>
          <w:tcPr>
            <w:tcW w:w="5637" w:type="dxa"/>
          </w:tcPr>
          <w:p w:rsidR="00061225" w:rsidRDefault="00061225" w:rsidP="00D3683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Level Achieved </w:t>
            </w:r>
          </w:p>
        </w:tc>
        <w:tc>
          <w:tcPr>
            <w:tcW w:w="1134" w:type="dxa"/>
            <w:textDirection w:val="btLr"/>
          </w:tcPr>
          <w:p w:rsidR="00061225" w:rsidRPr="00937854" w:rsidRDefault="00061225" w:rsidP="00D36832">
            <w:pPr>
              <w:ind w:left="113" w:right="113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</w:tcPr>
          <w:p w:rsidR="00061225" w:rsidRPr="00937854" w:rsidRDefault="00061225" w:rsidP="00D36832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337" w:type="dxa"/>
            <w:textDirection w:val="btLr"/>
          </w:tcPr>
          <w:p w:rsidR="00061225" w:rsidRPr="00937854" w:rsidRDefault="00061225" w:rsidP="00D36832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061225" w:rsidTr="00D36832">
        <w:trPr>
          <w:cantSplit/>
          <w:trHeight w:val="1189"/>
        </w:trPr>
        <w:tc>
          <w:tcPr>
            <w:tcW w:w="9242" w:type="dxa"/>
            <w:gridSpan w:val="4"/>
          </w:tcPr>
          <w:p w:rsidR="00061225" w:rsidRDefault="00061225" w:rsidP="00D36832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Evidence: Photographs</w:t>
            </w:r>
          </w:p>
          <w:p w:rsidR="00061225" w:rsidRDefault="00061225" w:rsidP="00D36832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061225" w:rsidRDefault="00061225" w:rsidP="00D36832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061225" w:rsidRDefault="00061225" w:rsidP="00D36832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061225" w:rsidRDefault="00061225" w:rsidP="00D36832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061225" w:rsidRPr="00937854" w:rsidRDefault="00061225" w:rsidP="00D36832">
            <w:pPr>
              <w:ind w:right="113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061225" w:rsidTr="00D36832">
        <w:trPr>
          <w:cantSplit/>
          <w:trHeight w:val="1189"/>
        </w:trPr>
        <w:tc>
          <w:tcPr>
            <w:tcW w:w="9242" w:type="dxa"/>
            <w:gridSpan w:val="4"/>
          </w:tcPr>
          <w:p w:rsidR="00061225" w:rsidRDefault="00061225" w:rsidP="00D36832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Evidence Teacher Witness Statement:</w:t>
            </w:r>
          </w:p>
          <w:p w:rsidR="00061225" w:rsidRDefault="00061225" w:rsidP="00D36832">
            <w:pPr>
              <w:ind w:right="113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061225" w:rsidRDefault="00061225" w:rsidP="00D36832">
            <w:pPr>
              <w:ind w:right="113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061225" w:rsidRDefault="00061225" w:rsidP="00D36832">
            <w:pPr>
              <w:ind w:right="113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061225" w:rsidRDefault="00061225" w:rsidP="00D36832">
            <w:pPr>
              <w:ind w:right="113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061225" w:rsidRDefault="00061225" w:rsidP="00D36832">
            <w:pPr>
              <w:ind w:right="113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061225" w:rsidRDefault="00061225" w:rsidP="00061225">
      <w:pPr>
        <w:jc w:val="center"/>
        <w:rPr>
          <w:rFonts w:ascii="Comic Sans MS" w:hAnsi="Comic Sans MS"/>
          <w:b/>
          <w:sz w:val="52"/>
          <w:szCs w:val="24"/>
          <w:u w:val="single"/>
        </w:rPr>
      </w:pPr>
      <w:r>
        <w:rPr>
          <w:rFonts w:ascii="Comic Sans MS" w:hAnsi="Comic Sans MS"/>
          <w:b/>
          <w:sz w:val="52"/>
          <w:szCs w:val="24"/>
          <w:u w:val="single"/>
        </w:rPr>
        <w:lastRenderedPageBreak/>
        <w:t>A02 Practical Assessment</w:t>
      </w:r>
    </w:p>
    <w:p w:rsidR="00061225" w:rsidRDefault="00061225" w:rsidP="00061225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>End Product</w:t>
      </w:r>
    </w:p>
    <w:p w:rsidR="00061225" w:rsidRDefault="00061225" w:rsidP="00061225">
      <w:pPr>
        <w:rPr>
          <w:rFonts w:ascii="Comic Sans MS" w:hAnsi="Comic Sans MS"/>
          <w:b/>
          <w:sz w:val="32"/>
          <w:szCs w:val="32"/>
          <w:u w:val="single"/>
        </w:rPr>
      </w:pPr>
    </w:p>
    <w:p w:rsidR="00061225" w:rsidRPr="00A046D3" w:rsidRDefault="00061225" w:rsidP="00061225">
      <w:pPr>
        <w:rPr>
          <w:rFonts w:ascii="Comic Sans MS" w:hAnsi="Comic Sans MS"/>
          <w:b/>
          <w:sz w:val="28"/>
          <w:szCs w:val="32"/>
        </w:rPr>
      </w:pPr>
      <w:r w:rsidRPr="00A046D3">
        <w:rPr>
          <w:rFonts w:ascii="Comic Sans MS" w:hAnsi="Comic Sans MS"/>
          <w:b/>
          <w:sz w:val="28"/>
          <w:szCs w:val="32"/>
        </w:rPr>
        <w:t>Fo</w:t>
      </w:r>
      <w:r w:rsidR="00C94D16">
        <w:rPr>
          <w:rFonts w:ascii="Comic Sans MS" w:hAnsi="Comic Sans MS"/>
          <w:b/>
          <w:sz w:val="28"/>
          <w:szCs w:val="32"/>
        </w:rPr>
        <w:t xml:space="preserve">r this </w:t>
      </w:r>
      <w:r w:rsidR="009D0D15">
        <w:rPr>
          <w:rFonts w:ascii="Comic Sans MS" w:hAnsi="Comic Sans MS"/>
          <w:b/>
          <w:sz w:val="28"/>
          <w:szCs w:val="32"/>
        </w:rPr>
        <w:t>assessment you have to make gift</w:t>
      </w:r>
      <w:r w:rsidR="00C94D16">
        <w:rPr>
          <w:rFonts w:ascii="Comic Sans MS" w:hAnsi="Comic Sans MS"/>
          <w:b/>
          <w:sz w:val="28"/>
          <w:szCs w:val="32"/>
        </w:rPr>
        <w:t>(s) of a particular quality.</w:t>
      </w:r>
    </w:p>
    <w:p w:rsidR="00061225" w:rsidRPr="00A046D3" w:rsidRDefault="00061225" w:rsidP="00061225">
      <w:pPr>
        <w:rPr>
          <w:rFonts w:ascii="Comic Sans MS" w:hAnsi="Comic Sans MS"/>
          <w:b/>
          <w:sz w:val="28"/>
          <w:szCs w:val="32"/>
        </w:rPr>
      </w:pPr>
    </w:p>
    <w:p w:rsidR="00061225" w:rsidRPr="00A046D3" w:rsidRDefault="00061225" w:rsidP="00061225">
      <w:pPr>
        <w:rPr>
          <w:rFonts w:ascii="Comic Sans MS" w:hAnsi="Comic Sans MS"/>
          <w:b/>
          <w:sz w:val="28"/>
          <w:szCs w:val="32"/>
        </w:rPr>
      </w:pPr>
      <w:r w:rsidRPr="00A046D3">
        <w:rPr>
          <w:rFonts w:ascii="Comic Sans MS" w:hAnsi="Comic Sans MS"/>
          <w:b/>
          <w:sz w:val="28"/>
          <w:szCs w:val="32"/>
        </w:rPr>
        <w:t>Pupils who will achieve Level One will:</w:t>
      </w:r>
    </w:p>
    <w:p w:rsidR="00061225" w:rsidRPr="00A046D3" w:rsidRDefault="009D0D15" w:rsidP="00061225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sz w:val="28"/>
          <w:szCs w:val="32"/>
        </w:rPr>
        <w:t>Follow the plan to make the gift</w:t>
      </w:r>
      <w:r w:rsidR="00061225">
        <w:rPr>
          <w:rFonts w:ascii="Comic Sans MS" w:hAnsi="Comic Sans MS"/>
          <w:sz w:val="28"/>
          <w:szCs w:val="32"/>
        </w:rPr>
        <w:t>.</w:t>
      </w:r>
    </w:p>
    <w:p w:rsidR="00061225" w:rsidRPr="00A046D3" w:rsidRDefault="00061225" w:rsidP="00061225">
      <w:pPr>
        <w:pStyle w:val="ListParagraph"/>
        <w:rPr>
          <w:rFonts w:ascii="Comic Sans MS" w:hAnsi="Comic Sans MS"/>
          <w:sz w:val="28"/>
          <w:szCs w:val="32"/>
        </w:rPr>
      </w:pPr>
    </w:p>
    <w:p w:rsidR="00061225" w:rsidRPr="00A046D3" w:rsidRDefault="00061225" w:rsidP="00061225">
      <w:pPr>
        <w:rPr>
          <w:rFonts w:ascii="Comic Sans MS" w:hAnsi="Comic Sans MS"/>
          <w:b/>
          <w:sz w:val="28"/>
          <w:szCs w:val="32"/>
        </w:rPr>
      </w:pPr>
      <w:r w:rsidRPr="00A046D3">
        <w:rPr>
          <w:rFonts w:ascii="Comic Sans MS" w:hAnsi="Comic Sans MS"/>
          <w:b/>
          <w:sz w:val="28"/>
          <w:szCs w:val="32"/>
        </w:rPr>
        <w:t>Pupils who will achieve Level Two will:</w:t>
      </w:r>
    </w:p>
    <w:p w:rsidR="00061225" w:rsidRDefault="00061225" w:rsidP="00061225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sz w:val="28"/>
          <w:szCs w:val="32"/>
        </w:rPr>
        <w:t>Follow the plan to m</w:t>
      </w:r>
      <w:r w:rsidR="009D0D15">
        <w:rPr>
          <w:rFonts w:ascii="Comic Sans MS" w:hAnsi="Comic Sans MS"/>
          <w:sz w:val="28"/>
          <w:szCs w:val="32"/>
        </w:rPr>
        <w:t>ake two different types of gifts</w:t>
      </w:r>
      <w:r>
        <w:rPr>
          <w:rFonts w:ascii="Comic Sans MS" w:hAnsi="Comic Sans MS"/>
          <w:sz w:val="28"/>
          <w:szCs w:val="32"/>
        </w:rPr>
        <w:t xml:space="preserve"> and answer questions about</w:t>
      </w:r>
      <w:r w:rsidR="009D0D15">
        <w:rPr>
          <w:rFonts w:ascii="Comic Sans MS" w:hAnsi="Comic Sans MS"/>
          <w:sz w:val="28"/>
          <w:szCs w:val="32"/>
        </w:rPr>
        <w:t xml:space="preserve"> what they are doing. These gift</w:t>
      </w:r>
      <w:r>
        <w:rPr>
          <w:rFonts w:ascii="Comic Sans MS" w:hAnsi="Comic Sans MS"/>
          <w:sz w:val="28"/>
          <w:szCs w:val="32"/>
        </w:rPr>
        <w:t>s should be of a reasonable quality.</w:t>
      </w:r>
    </w:p>
    <w:p w:rsidR="00061225" w:rsidRPr="00A046D3" w:rsidRDefault="00061225" w:rsidP="00061225">
      <w:pPr>
        <w:pStyle w:val="ListParagraph"/>
        <w:rPr>
          <w:rFonts w:ascii="Comic Sans MS" w:hAnsi="Comic Sans MS"/>
          <w:sz w:val="28"/>
          <w:szCs w:val="32"/>
        </w:rPr>
      </w:pPr>
      <w:r w:rsidRPr="00A046D3">
        <w:rPr>
          <w:rFonts w:ascii="Comic Sans MS" w:hAnsi="Comic Sans MS"/>
          <w:sz w:val="28"/>
          <w:szCs w:val="32"/>
        </w:rPr>
        <w:t xml:space="preserve"> </w:t>
      </w:r>
    </w:p>
    <w:p w:rsidR="00061225" w:rsidRPr="00A046D3" w:rsidRDefault="00061225" w:rsidP="00061225">
      <w:pPr>
        <w:rPr>
          <w:rFonts w:ascii="Comic Sans MS" w:hAnsi="Comic Sans MS"/>
          <w:b/>
          <w:sz w:val="28"/>
          <w:szCs w:val="32"/>
        </w:rPr>
      </w:pPr>
      <w:r w:rsidRPr="00A046D3">
        <w:rPr>
          <w:rFonts w:ascii="Comic Sans MS" w:hAnsi="Comic Sans MS"/>
          <w:b/>
          <w:sz w:val="28"/>
          <w:szCs w:val="32"/>
        </w:rPr>
        <w:t>Pupils who will achieve Level Three will:</w:t>
      </w:r>
    </w:p>
    <w:p w:rsidR="00061225" w:rsidRPr="00A046D3" w:rsidRDefault="00061225" w:rsidP="00061225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32"/>
        </w:rPr>
      </w:pPr>
      <w:r>
        <w:rPr>
          <w:rFonts w:ascii="Comic Sans MS" w:hAnsi="Comic Sans MS"/>
          <w:sz w:val="28"/>
          <w:szCs w:val="32"/>
        </w:rPr>
        <w:t>Follow the plan to make at least three dif</w:t>
      </w:r>
      <w:r w:rsidR="009D0D15">
        <w:rPr>
          <w:rFonts w:ascii="Comic Sans MS" w:hAnsi="Comic Sans MS"/>
          <w:sz w:val="28"/>
          <w:szCs w:val="32"/>
        </w:rPr>
        <w:t>ferent types of gift</w:t>
      </w:r>
      <w:r>
        <w:rPr>
          <w:rFonts w:ascii="Comic Sans MS" w:hAnsi="Comic Sans MS"/>
          <w:sz w:val="28"/>
          <w:szCs w:val="32"/>
        </w:rPr>
        <w:t>s for three different</w:t>
      </w:r>
      <w:r w:rsidR="002E726F">
        <w:rPr>
          <w:rFonts w:ascii="Comic Sans MS" w:hAnsi="Comic Sans MS"/>
          <w:sz w:val="28"/>
          <w:szCs w:val="32"/>
        </w:rPr>
        <w:t xml:space="preserve"> occasions,</w:t>
      </w:r>
      <w:r>
        <w:rPr>
          <w:rFonts w:ascii="Comic Sans MS" w:hAnsi="Comic Sans MS"/>
          <w:sz w:val="28"/>
          <w:szCs w:val="32"/>
        </w:rPr>
        <w:t xml:space="preserve"> explaining the </w:t>
      </w:r>
      <w:r w:rsidR="009D0D15">
        <w:rPr>
          <w:rFonts w:ascii="Comic Sans MS" w:hAnsi="Comic Sans MS"/>
          <w:sz w:val="28"/>
          <w:szCs w:val="32"/>
        </w:rPr>
        <w:t xml:space="preserve">processes involved. These gifts </w:t>
      </w:r>
      <w:r>
        <w:rPr>
          <w:rFonts w:ascii="Comic Sans MS" w:hAnsi="Comic Sans MS"/>
          <w:sz w:val="28"/>
          <w:szCs w:val="32"/>
        </w:rPr>
        <w:t xml:space="preserve">should be of a high quality finish, pleasing to look at and demonstrate flair and creativity. </w:t>
      </w:r>
    </w:p>
    <w:p w:rsidR="00061225" w:rsidRDefault="00061225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61225" w:rsidRDefault="00061225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61225" w:rsidRDefault="00061225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61225" w:rsidRDefault="00061225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61225" w:rsidRDefault="00061225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61225" w:rsidRDefault="00061225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2E726F" w:rsidRDefault="002E726F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2E726F" w:rsidRDefault="002E726F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61225" w:rsidRDefault="00061225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61225" w:rsidRDefault="00061225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61225" w:rsidRDefault="00061225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C94D16" w:rsidRPr="00A046D3" w:rsidRDefault="00C94D16" w:rsidP="00C94D16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>AO2 Practical Ass</w:t>
      </w:r>
      <w:r w:rsidR="009D0D15">
        <w:rPr>
          <w:rFonts w:ascii="Comic Sans MS" w:hAnsi="Comic Sans MS"/>
          <w:b/>
          <w:sz w:val="24"/>
          <w:szCs w:val="24"/>
          <w:u w:val="single"/>
        </w:rPr>
        <w:t>essment Six</w:t>
      </w:r>
      <w:r>
        <w:rPr>
          <w:rFonts w:ascii="Comic Sans MS" w:hAnsi="Comic Sans MS"/>
          <w:b/>
          <w:sz w:val="24"/>
          <w:szCs w:val="24"/>
          <w:u w:val="single"/>
        </w:rPr>
        <w:t xml:space="preserve">: End </w:t>
      </w:r>
      <w:r w:rsidR="009D0D15">
        <w:rPr>
          <w:rFonts w:ascii="Comic Sans MS" w:hAnsi="Comic Sans MS"/>
          <w:b/>
          <w:sz w:val="24"/>
          <w:szCs w:val="24"/>
          <w:u w:val="single"/>
        </w:rPr>
        <w:t>Product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637"/>
        <w:gridCol w:w="1134"/>
        <w:gridCol w:w="1134"/>
        <w:gridCol w:w="1337"/>
      </w:tblGrid>
      <w:tr w:rsidR="00C94D16" w:rsidTr="00D36832">
        <w:tc>
          <w:tcPr>
            <w:tcW w:w="5637" w:type="dxa"/>
          </w:tcPr>
          <w:p w:rsidR="00C94D16" w:rsidRPr="00937854" w:rsidRDefault="00C94D16" w:rsidP="00D3683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605" w:type="dxa"/>
            <w:gridSpan w:val="3"/>
          </w:tcPr>
          <w:p w:rsidR="00C94D16" w:rsidRPr="00937854" w:rsidRDefault="00C94D16" w:rsidP="00D3683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 xml:space="preserve">Please indicate by placing one tick in the appropriate box the level the learner has achieved </w:t>
            </w:r>
          </w:p>
        </w:tc>
      </w:tr>
      <w:tr w:rsidR="00C94D16" w:rsidTr="00D36832">
        <w:tc>
          <w:tcPr>
            <w:tcW w:w="5637" w:type="dxa"/>
          </w:tcPr>
          <w:p w:rsidR="00C94D16" w:rsidRPr="00937854" w:rsidRDefault="00C94D16" w:rsidP="00D3683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 xml:space="preserve">Skill Demonstrated </w:t>
            </w:r>
          </w:p>
        </w:tc>
        <w:tc>
          <w:tcPr>
            <w:tcW w:w="1134" w:type="dxa"/>
          </w:tcPr>
          <w:p w:rsidR="00C94D16" w:rsidRPr="00937854" w:rsidRDefault="00C94D16" w:rsidP="00D3683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>EL1</w:t>
            </w:r>
          </w:p>
        </w:tc>
        <w:tc>
          <w:tcPr>
            <w:tcW w:w="1134" w:type="dxa"/>
          </w:tcPr>
          <w:p w:rsidR="00C94D16" w:rsidRPr="00937854" w:rsidRDefault="00C94D16" w:rsidP="00D3683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>EL2</w:t>
            </w:r>
          </w:p>
        </w:tc>
        <w:tc>
          <w:tcPr>
            <w:tcW w:w="1337" w:type="dxa"/>
          </w:tcPr>
          <w:p w:rsidR="00C94D16" w:rsidRPr="00937854" w:rsidRDefault="00C94D16" w:rsidP="00D3683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>EL3</w:t>
            </w:r>
          </w:p>
        </w:tc>
      </w:tr>
      <w:tr w:rsidR="00C94D16" w:rsidTr="00D36832">
        <w:trPr>
          <w:cantSplit/>
          <w:trHeight w:val="4214"/>
        </w:trPr>
        <w:tc>
          <w:tcPr>
            <w:tcW w:w="5637" w:type="dxa"/>
          </w:tcPr>
          <w:p w:rsidR="00C94D16" w:rsidRDefault="00C94D16" w:rsidP="00D3683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C94D16" w:rsidRDefault="00C94D16" w:rsidP="00D3683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C94D16" w:rsidRDefault="00C94D16" w:rsidP="00D3683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End product </w:t>
            </w:r>
          </w:p>
          <w:p w:rsidR="00C94D16" w:rsidRPr="00937854" w:rsidRDefault="009D0D15" w:rsidP="00D3683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Making the gift(s)</w:t>
            </w:r>
          </w:p>
        </w:tc>
        <w:tc>
          <w:tcPr>
            <w:tcW w:w="1134" w:type="dxa"/>
            <w:textDirection w:val="btLr"/>
          </w:tcPr>
          <w:p w:rsidR="00C94D16" w:rsidRPr="00937854" w:rsidRDefault="00C94D16" w:rsidP="00D36832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>Skill demonstrated by learner who received significant help</w:t>
            </w:r>
          </w:p>
        </w:tc>
        <w:tc>
          <w:tcPr>
            <w:tcW w:w="1134" w:type="dxa"/>
            <w:textDirection w:val="btLr"/>
          </w:tcPr>
          <w:p w:rsidR="00C94D16" w:rsidRPr="00937854" w:rsidRDefault="00C94D16" w:rsidP="00D36832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>Skill demonstrated by learner who received some help</w:t>
            </w:r>
          </w:p>
        </w:tc>
        <w:tc>
          <w:tcPr>
            <w:tcW w:w="1337" w:type="dxa"/>
            <w:textDirection w:val="btLr"/>
          </w:tcPr>
          <w:p w:rsidR="00C94D16" w:rsidRPr="00937854" w:rsidRDefault="00C94D16" w:rsidP="00D36832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37854">
              <w:rPr>
                <w:rFonts w:ascii="Comic Sans MS" w:hAnsi="Comic Sans MS"/>
                <w:b/>
                <w:sz w:val="24"/>
                <w:szCs w:val="24"/>
              </w:rPr>
              <w:t>Skill demonstrated by learner who received little or no help</w:t>
            </w:r>
          </w:p>
        </w:tc>
      </w:tr>
      <w:tr w:rsidR="00C94D16" w:rsidTr="00D36832">
        <w:trPr>
          <w:cantSplit/>
          <w:trHeight w:val="622"/>
        </w:trPr>
        <w:tc>
          <w:tcPr>
            <w:tcW w:w="5637" w:type="dxa"/>
          </w:tcPr>
          <w:p w:rsidR="00C94D16" w:rsidRDefault="00C94D16" w:rsidP="00D3683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Level Achieved </w:t>
            </w:r>
          </w:p>
        </w:tc>
        <w:tc>
          <w:tcPr>
            <w:tcW w:w="1134" w:type="dxa"/>
            <w:textDirection w:val="btLr"/>
          </w:tcPr>
          <w:p w:rsidR="00C94D16" w:rsidRPr="00937854" w:rsidRDefault="00C94D16" w:rsidP="00D36832">
            <w:pPr>
              <w:ind w:left="113" w:right="113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</w:tcPr>
          <w:p w:rsidR="00C94D16" w:rsidRPr="00937854" w:rsidRDefault="00C94D16" w:rsidP="00D36832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337" w:type="dxa"/>
            <w:textDirection w:val="btLr"/>
          </w:tcPr>
          <w:p w:rsidR="00C94D16" w:rsidRPr="00937854" w:rsidRDefault="00C94D16" w:rsidP="00D36832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C94D16" w:rsidTr="00D36832">
        <w:trPr>
          <w:cantSplit/>
          <w:trHeight w:val="1189"/>
        </w:trPr>
        <w:tc>
          <w:tcPr>
            <w:tcW w:w="9242" w:type="dxa"/>
            <w:gridSpan w:val="4"/>
          </w:tcPr>
          <w:p w:rsidR="00C94D16" w:rsidRDefault="00C94D16" w:rsidP="00D36832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Evidence: Photographs</w:t>
            </w:r>
          </w:p>
          <w:p w:rsidR="00C94D16" w:rsidRDefault="00C94D16" w:rsidP="00D36832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C94D16" w:rsidRDefault="00C94D16" w:rsidP="00D36832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C94D16" w:rsidRDefault="00C94D16" w:rsidP="00D36832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C94D16" w:rsidRDefault="00C94D16" w:rsidP="00D36832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C94D16" w:rsidRPr="00937854" w:rsidRDefault="00C94D16" w:rsidP="00D36832">
            <w:pPr>
              <w:ind w:right="113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C94D16" w:rsidTr="00D36832">
        <w:trPr>
          <w:cantSplit/>
          <w:trHeight w:val="1189"/>
        </w:trPr>
        <w:tc>
          <w:tcPr>
            <w:tcW w:w="9242" w:type="dxa"/>
            <w:gridSpan w:val="4"/>
          </w:tcPr>
          <w:p w:rsidR="00C94D16" w:rsidRDefault="00C94D16" w:rsidP="00D36832">
            <w:pPr>
              <w:ind w:left="113" w:right="113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Evidence Teacher Witness Statement:</w:t>
            </w:r>
          </w:p>
          <w:p w:rsidR="00C94D16" w:rsidRDefault="00C94D16" w:rsidP="00D36832">
            <w:pPr>
              <w:ind w:right="113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C94D16" w:rsidRDefault="00C94D16" w:rsidP="00D36832">
            <w:pPr>
              <w:ind w:right="113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C94D16" w:rsidRDefault="00C94D16" w:rsidP="00D36832">
            <w:pPr>
              <w:ind w:right="113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C94D16" w:rsidRDefault="00C94D16" w:rsidP="00D36832">
            <w:pPr>
              <w:ind w:right="113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C94D16" w:rsidRDefault="00C94D16" w:rsidP="00D36832">
            <w:pPr>
              <w:ind w:right="113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061225" w:rsidRPr="000F4D14" w:rsidRDefault="002E726F" w:rsidP="000F4D14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>EL1 Gift One</w:t>
      </w:r>
    </w:p>
    <w:p w:rsidR="00061225" w:rsidRDefault="00061225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2E726F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Picture of end product</w:t>
      </w:r>
    </w:p>
    <w:p w:rsidR="000F4D14" w:rsidRDefault="000F4D14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2E726F" w:rsidRDefault="002E726F" w:rsidP="009407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2E726F" w:rsidP="000F4D14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color w:val="00B050"/>
          <w:sz w:val="24"/>
          <w:szCs w:val="24"/>
        </w:rPr>
      </w:pPr>
      <w:r>
        <w:rPr>
          <w:rFonts w:ascii="Comic Sans MS" w:hAnsi="Comic Sans MS"/>
          <w:b/>
          <w:color w:val="00B050"/>
          <w:sz w:val="24"/>
          <w:szCs w:val="24"/>
        </w:rPr>
        <w:lastRenderedPageBreak/>
        <w:t>EL2 Gift</w:t>
      </w:r>
      <w:r w:rsidR="000F4D14" w:rsidRPr="000F4D14">
        <w:rPr>
          <w:rFonts w:ascii="Comic Sans MS" w:hAnsi="Comic Sans MS"/>
          <w:b/>
          <w:color w:val="00B050"/>
          <w:sz w:val="24"/>
          <w:szCs w:val="24"/>
        </w:rPr>
        <w:t xml:space="preserve"> Two</w:t>
      </w: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F4D14" w:rsidRDefault="002E726F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  <w:r>
        <w:rPr>
          <w:rFonts w:ascii="Comic Sans MS" w:hAnsi="Comic Sans MS"/>
          <w:b/>
          <w:color w:val="00B050"/>
          <w:sz w:val="24"/>
          <w:szCs w:val="24"/>
        </w:rPr>
        <w:t>Photo of gift two</w:t>
      </w: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2E726F" w:rsidRDefault="002E726F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D9591C" w:rsidRDefault="00D9591C" w:rsidP="000F4D14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color w:val="00B050"/>
          <w:sz w:val="24"/>
          <w:szCs w:val="24"/>
        </w:rPr>
      </w:pPr>
      <w:r w:rsidRPr="00D9591C">
        <w:rPr>
          <w:rFonts w:ascii="Comic Sans MS" w:hAnsi="Comic Sans MS"/>
          <w:b/>
          <w:color w:val="00B050"/>
          <w:sz w:val="24"/>
          <w:szCs w:val="24"/>
        </w:rPr>
        <w:lastRenderedPageBreak/>
        <w:t>EL2</w:t>
      </w:r>
      <w:r>
        <w:rPr>
          <w:rFonts w:ascii="Comic Sans MS" w:hAnsi="Comic Sans MS"/>
          <w:b/>
          <w:color w:val="00B050"/>
          <w:sz w:val="24"/>
          <w:szCs w:val="24"/>
        </w:rPr>
        <w:t xml:space="preserve"> Verbal</w:t>
      </w:r>
      <w:r w:rsidRPr="00D9591C">
        <w:rPr>
          <w:rFonts w:ascii="Comic Sans MS" w:hAnsi="Comic Sans MS"/>
          <w:b/>
          <w:color w:val="00B050"/>
          <w:sz w:val="24"/>
          <w:szCs w:val="24"/>
        </w:rPr>
        <w:t xml:space="preserve"> Questions and</w:t>
      </w:r>
      <w:r w:rsidR="003F41D1">
        <w:rPr>
          <w:rFonts w:ascii="Comic Sans MS" w:hAnsi="Comic Sans MS"/>
          <w:b/>
          <w:color w:val="00B050"/>
          <w:sz w:val="24"/>
          <w:szCs w:val="24"/>
        </w:rPr>
        <w:t xml:space="preserve"> responses about making the gifts</w:t>
      </w:r>
    </w:p>
    <w:p w:rsidR="00D9591C" w:rsidRDefault="00D9591C" w:rsidP="000F4D14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color w:val="00B050"/>
          <w:sz w:val="24"/>
          <w:szCs w:val="24"/>
        </w:rPr>
      </w:pPr>
    </w:p>
    <w:p w:rsidR="00D9591C" w:rsidRPr="00D9591C" w:rsidRDefault="00D9591C" w:rsidP="00D959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i/>
          <w:color w:val="00B050"/>
          <w:sz w:val="24"/>
          <w:szCs w:val="24"/>
        </w:rPr>
      </w:pPr>
      <w:r w:rsidRPr="00D9591C">
        <w:rPr>
          <w:rFonts w:ascii="Comic Sans MS" w:hAnsi="Comic Sans MS"/>
          <w:b/>
          <w:i/>
          <w:color w:val="00B050"/>
          <w:sz w:val="24"/>
          <w:szCs w:val="24"/>
        </w:rPr>
        <w:t xml:space="preserve">Classroom assistant can scribe responses  </w:t>
      </w:r>
    </w:p>
    <w:p w:rsidR="00D9591C" w:rsidRDefault="00D9591C" w:rsidP="00D959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D9591C" w:rsidRDefault="00D9591C" w:rsidP="00D959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  <w:r>
        <w:rPr>
          <w:rFonts w:ascii="Comic Sans MS" w:hAnsi="Comic Sans MS"/>
          <w:b/>
          <w:color w:val="00B050"/>
          <w:sz w:val="24"/>
          <w:szCs w:val="24"/>
        </w:rPr>
        <w:t>What Personal Protective Equipment are you using?</w:t>
      </w:r>
    </w:p>
    <w:p w:rsidR="00D9591C" w:rsidRDefault="00D9591C" w:rsidP="00D959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D9591C" w:rsidTr="00D9591C">
        <w:tc>
          <w:tcPr>
            <w:tcW w:w="9242" w:type="dxa"/>
          </w:tcPr>
          <w:p w:rsidR="00D9591C" w:rsidRDefault="00D9591C" w:rsidP="00D959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</w:p>
        </w:tc>
      </w:tr>
      <w:tr w:rsidR="00D9591C" w:rsidTr="00D9591C">
        <w:tc>
          <w:tcPr>
            <w:tcW w:w="9242" w:type="dxa"/>
          </w:tcPr>
          <w:p w:rsidR="00D9591C" w:rsidRDefault="00D9591C" w:rsidP="00D959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</w:p>
        </w:tc>
      </w:tr>
      <w:tr w:rsidR="00D9591C" w:rsidTr="00D9591C">
        <w:tc>
          <w:tcPr>
            <w:tcW w:w="9242" w:type="dxa"/>
          </w:tcPr>
          <w:p w:rsidR="00D9591C" w:rsidRDefault="00D9591C" w:rsidP="00D959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</w:p>
        </w:tc>
      </w:tr>
    </w:tbl>
    <w:p w:rsidR="00D9591C" w:rsidRDefault="00D9591C" w:rsidP="00D959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D9591C" w:rsidRDefault="00D9591C" w:rsidP="00D959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  <w:r>
        <w:rPr>
          <w:rFonts w:ascii="Comic Sans MS" w:hAnsi="Comic Sans MS"/>
          <w:b/>
          <w:color w:val="00B050"/>
          <w:sz w:val="24"/>
          <w:szCs w:val="24"/>
        </w:rPr>
        <w:t>What tools are you using?</w:t>
      </w:r>
    </w:p>
    <w:p w:rsidR="00D9591C" w:rsidRDefault="00D9591C" w:rsidP="00D959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D9591C" w:rsidTr="0025679B">
        <w:tc>
          <w:tcPr>
            <w:tcW w:w="9242" w:type="dxa"/>
          </w:tcPr>
          <w:p w:rsidR="00D9591C" w:rsidRDefault="00D9591C" w:rsidP="0025679B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</w:p>
        </w:tc>
      </w:tr>
      <w:tr w:rsidR="00D9591C" w:rsidTr="0025679B">
        <w:tc>
          <w:tcPr>
            <w:tcW w:w="9242" w:type="dxa"/>
          </w:tcPr>
          <w:p w:rsidR="00D9591C" w:rsidRDefault="00D9591C" w:rsidP="0025679B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</w:p>
        </w:tc>
      </w:tr>
      <w:tr w:rsidR="00D9591C" w:rsidTr="0025679B">
        <w:tc>
          <w:tcPr>
            <w:tcW w:w="9242" w:type="dxa"/>
          </w:tcPr>
          <w:p w:rsidR="00D9591C" w:rsidRDefault="00D9591C" w:rsidP="0025679B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</w:p>
        </w:tc>
      </w:tr>
    </w:tbl>
    <w:p w:rsidR="00D9591C" w:rsidRDefault="00D9591C" w:rsidP="00D959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D9591C" w:rsidRDefault="00D9591C" w:rsidP="00D959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  <w:r>
        <w:rPr>
          <w:rFonts w:ascii="Comic Sans MS" w:hAnsi="Comic Sans MS"/>
          <w:b/>
          <w:color w:val="00B050"/>
          <w:sz w:val="24"/>
          <w:szCs w:val="24"/>
        </w:rPr>
        <w:t>What materials are you using?</w:t>
      </w:r>
    </w:p>
    <w:p w:rsidR="00D9591C" w:rsidRDefault="00D9591C" w:rsidP="00D959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D9591C" w:rsidTr="0025679B">
        <w:tc>
          <w:tcPr>
            <w:tcW w:w="9242" w:type="dxa"/>
          </w:tcPr>
          <w:p w:rsidR="00D9591C" w:rsidRDefault="00D9591C" w:rsidP="0025679B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</w:p>
        </w:tc>
      </w:tr>
      <w:tr w:rsidR="00D9591C" w:rsidTr="0025679B">
        <w:tc>
          <w:tcPr>
            <w:tcW w:w="9242" w:type="dxa"/>
          </w:tcPr>
          <w:p w:rsidR="00D9591C" w:rsidRDefault="00D9591C" w:rsidP="0025679B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</w:p>
        </w:tc>
      </w:tr>
      <w:tr w:rsidR="00D9591C" w:rsidTr="0025679B">
        <w:tc>
          <w:tcPr>
            <w:tcW w:w="9242" w:type="dxa"/>
          </w:tcPr>
          <w:p w:rsidR="00D9591C" w:rsidRDefault="00D9591C" w:rsidP="0025679B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</w:p>
        </w:tc>
      </w:tr>
    </w:tbl>
    <w:p w:rsidR="00D9591C" w:rsidRDefault="00D9591C" w:rsidP="00D959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D9591C" w:rsidRDefault="00D9591C" w:rsidP="00D959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D9591C" w:rsidRDefault="00D9591C" w:rsidP="00D959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  <w:r>
        <w:rPr>
          <w:rFonts w:ascii="Comic Sans MS" w:hAnsi="Comic Sans MS"/>
          <w:b/>
          <w:color w:val="00B050"/>
          <w:sz w:val="24"/>
          <w:szCs w:val="24"/>
        </w:rPr>
        <w:t>What skills are you using?</w:t>
      </w:r>
    </w:p>
    <w:p w:rsidR="00D9591C" w:rsidRDefault="00D9591C" w:rsidP="00D959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D9591C" w:rsidTr="0025679B">
        <w:tc>
          <w:tcPr>
            <w:tcW w:w="9242" w:type="dxa"/>
          </w:tcPr>
          <w:p w:rsidR="00D9591C" w:rsidRDefault="00D9591C" w:rsidP="0025679B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</w:p>
        </w:tc>
      </w:tr>
      <w:tr w:rsidR="00D9591C" w:rsidTr="0025679B">
        <w:tc>
          <w:tcPr>
            <w:tcW w:w="9242" w:type="dxa"/>
          </w:tcPr>
          <w:p w:rsidR="00D9591C" w:rsidRDefault="00D9591C" w:rsidP="0025679B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</w:p>
        </w:tc>
      </w:tr>
      <w:tr w:rsidR="00D9591C" w:rsidTr="0025679B">
        <w:tc>
          <w:tcPr>
            <w:tcW w:w="9242" w:type="dxa"/>
          </w:tcPr>
          <w:p w:rsidR="00D9591C" w:rsidRDefault="00D9591C" w:rsidP="0025679B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</w:p>
        </w:tc>
      </w:tr>
    </w:tbl>
    <w:p w:rsidR="00D9591C" w:rsidRDefault="00D9591C" w:rsidP="00D959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D9591C" w:rsidRDefault="00D9591C" w:rsidP="00D959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  <w:r>
        <w:rPr>
          <w:rFonts w:ascii="Comic Sans MS" w:hAnsi="Comic Sans MS"/>
          <w:b/>
          <w:color w:val="00B050"/>
          <w:sz w:val="24"/>
          <w:szCs w:val="24"/>
        </w:rPr>
        <w:t>What planning did you have to do get to this stage?</w:t>
      </w:r>
    </w:p>
    <w:p w:rsidR="00D9591C" w:rsidRDefault="00D9591C" w:rsidP="00D959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D9591C" w:rsidTr="0025679B">
        <w:tc>
          <w:tcPr>
            <w:tcW w:w="9242" w:type="dxa"/>
          </w:tcPr>
          <w:p w:rsidR="00D9591C" w:rsidRDefault="00D9591C" w:rsidP="0025679B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</w:p>
        </w:tc>
      </w:tr>
      <w:tr w:rsidR="00D9591C" w:rsidTr="0025679B">
        <w:tc>
          <w:tcPr>
            <w:tcW w:w="9242" w:type="dxa"/>
          </w:tcPr>
          <w:p w:rsidR="00D9591C" w:rsidRDefault="00D9591C" w:rsidP="0025679B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</w:p>
        </w:tc>
      </w:tr>
      <w:tr w:rsidR="00D9591C" w:rsidTr="0025679B">
        <w:tc>
          <w:tcPr>
            <w:tcW w:w="9242" w:type="dxa"/>
          </w:tcPr>
          <w:p w:rsidR="00D9591C" w:rsidRDefault="00D9591C" w:rsidP="0025679B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</w:p>
        </w:tc>
      </w:tr>
    </w:tbl>
    <w:p w:rsidR="00D9591C" w:rsidRDefault="00D9591C" w:rsidP="00D959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D9591C" w:rsidRPr="00D9591C" w:rsidRDefault="00D9591C" w:rsidP="00D959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D9591C" w:rsidRDefault="00D9591C" w:rsidP="000F4D14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color w:val="FF0000"/>
          <w:sz w:val="24"/>
          <w:szCs w:val="24"/>
        </w:rPr>
      </w:pPr>
    </w:p>
    <w:p w:rsidR="00D9591C" w:rsidRDefault="00D9591C" w:rsidP="000F4D14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color w:val="FF0000"/>
          <w:sz w:val="24"/>
          <w:szCs w:val="24"/>
        </w:rPr>
      </w:pPr>
    </w:p>
    <w:p w:rsidR="00D9591C" w:rsidRDefault="00D9591C" w:rsidP="000F4D14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color w:val="FF0000"/>
          <w:sz w:val="24"/>
          <w:szCs w:val="24"/>
        </w:rPr>
      </w:pPr>
    </w:p>
    <w:p w:rsidR="00D9591C" w:rsidRDefault="00D9591C" w:rsidP="000F4D14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color w:val="FF0000"/>
          <w:sz w:val="24"/>
          <w:szCs w:val="24"/>
        </w:rPr>
      </w:pPr>
    </w:p>
    <w:p w:rsidR="003F41D1" w:rsidRDefault="003F41D1" w:rsidP="000F4D14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color w:val="FF0000"/>
          <w:sz w:val="24"/>
          <w:szCs w:val="24"/>
        </w:rPr>
      </w:pPr>
    </w:p>
    <w:p w:rsidR="003F41D1" w:rsidRDefault="003F41D1" w:rsidP="003F41D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color w:val="00B050"/>
          <w:sz w:val="24"/>
          <w:szCs w:val="24"/>
        </w:rPr>
      </w:pPr>
      <w:r w:rsidRPr="00D9591C">
        <w:rPr>
          <w:rFonts w:ascii="Comic Sans MS" w:hAnsi="Comic Sans MS"/>
          <w:b/>
          <w:color w:val="00B050"/>
          <w:sz w:val="24"/>
          <w:szCs w:val="24"/>
        </w:rPr>
        <w:lastRenderedPageBreak/>
        <w:t>EL2</w:t>
      </w:r>
      <w:r>
        <w:rPr>
          <w:rFonts w:ascii="Comic Sans MS" w:hAnsi="Comic Sans MS"/>
          <w:b/>
          <w:color w:val="00B050"/>
          <w:sz w:val="24"/>
          <w:szCs w:val="24"/>
        </w:rPr>
        <w:t xml:space="preserve"> Verbal</w:t>
      </w:r>
      <w:r w:rsidRPr="00D9591C">
        <w:rPr>
          <w:rFonts w:ascii="Comic Sans MS" w:hAnsi="Comic Sans MS"/>
          <w:b/>
          <w:color w:val="00B050"/>
          <w:sz w:val="24"/>
          <w:szCs w:val="24"/>
        </w:rPr>
        <w:t xml:space="preserve"> Questions and</w:t>
      </w:r>
      <w:r>
        <w:rPr>
          <w:rFonts w:ascii="Comic Sans MS" w:hAnsi="Comic Sans MS"/>
          <w:b/>
          <w:color w:val="00B050"/>
          <w:sz w:val="24"/>
          <w:szCs w:val="24"/>
        </w:rPr>
        <w:t xml:space="preserve"> responses about making the gifts</w:t>
      </w:r>
    </w:p>
    <w:p w:rsidR="003F41D1" w:rsidRDefault="003F41D1" w:rsidP="003F41D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color w:val="00B050"/>
          <w:sz w:val="24"/>
          <w:szCs w:val="24"/>
        </w:rPr>
      </w:pPr>
    </w:p>
    <w:p w:rsidR="003F41D1" w:rsidRPr="00D9591C" w:rsidRDefault="003F41D1" w:rsidP="003F41D1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i/>
          <w:color w:val="00B050"/>
          <w:sz w:val="24"/>
          <w:szCs w:val="24"/>
        </w:rPr>
      </w:pPr>
      <w:r w:rsidRPr="00D9591C">
        <w:rPr>
          <w:rFonts w:ascii="Comic Sans MS" w:hAnsi="Comic Sans MS"/>
          <w:b/>
          <w:i/>
          <w:color w:val="00B050"/>
          <w:sz w:val="24"/>
          <w:szCs w:val="24"/>
        </w:rPr>
        <w:t xml:space="preserve">Classroom assistant can scribe responses  </w:t>
      </w:r>
    </w:p>
    <w:p w:rsidR="003F41D1" w:rsidRDefault="003F41D1" w:rsidP="003F41D1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3F41D1" w:rsidRDefault="003F41D1" w:rsidP="003F41D1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  <w:r>
        <w:rPr>
          <w:rFonts w:ascii="Comic Sans MS" w:hAnsi="Comic Sans MS"/>
          <w:b/>
          <w:color w:val="00B050"/>
          <w:sz w:val="24"/>
          <w:szCs w:val="24"/>
        </w:rPr>
        <w:t>What Personal Protective Equipment are you using?</w:t>
      </w:r>
    </w:p>
    <w:p w:rsidR="003F41D1" w:rsidRDefault="003F41D1" w:rsidP="003F41D1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F41D1" w:rsidTr="005754D3">
        <w:tc>
          <w:tcPr>
            <w:tcW w:w="9242" w:type="dxa"/>
          </w:tcPr>
          <w:p w:rsidR="003F41D1" w:rsidRDefault="003F41D1" w:rsidP="005754D3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</w:p>
        </w:tc>
      </w:tr>
      <w:tr w:rsidR="003F41D1" w:rsidTr="005754D3">
        <w:tc>
          <w:tcPr>
            <w:tcW w:w="9242" w:type="dxa"/>
          </w:tcPr>
          <w:p w:rsidR="003F41D1" w:rsidRDefault="003F41D1" w:rsidP="005754D3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</w:p>
        </w:tc>
      </w:tr>
      <w:tr w:rsidR="003F41D1" w:rsidTr="005754D3">
        <w:tc>
          <w:tcPr>
            <w:tcW w:w="9242" w:type="dxa"/>
          </w:tcPr>
          <w:p w:rsidR="003F41D1" w:rsidRDefault="003F41D1" w:rsidP="005754D3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</w:p>
        </w:tc>
      </w:tr>
    </w:tbl>
    <w:p w:rsidR="003F41D1" w:rsidRDefault="003F41D1" w:rsidP="003F41D1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3F41D1" w:rsidRDefault="003F41D1" w:rsidP="003F41D1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  <w:r>
        <w:rPr>
          <w:rFonts w:ascii="Comic Sans MS" w:hAnsi="Comic Sans MS"/>
          <w:b/>
          <w:color w:val="00B050"/>
          <w:sz w:val="24"/>
          <w:szCs w:val="24"/>
        </w:rPr>
        <w:t>What tools are you using?</w:t>
      </w:r>
    </w:p>
    <w:p w:rsidR="003F41D1" w:rsidRDefault="003F41D1" w:rsidP="003F41D1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F41D1" w:rsidTr="005754D3">
        <w:tc>
          <w:tcPr>
            <w:tcW w:w="9242" w:type="dxa"/>
          </w:tcPr>
          <w:p w:rsidR="003F41D1" w:rsidRDefault="003F41D1" w:rsidP="005754D3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</w:p>
        </w:tc>
      </w:tr>
      <w:tr w:rsidR="003F41D1" w:rsidTr="005754D3">
        <w:tc>
          <w:tcPr>
            <w:tcW w:w="9242" w:type="dxa"/>
          </w:tcPr>
          <w:p w:rsidR="003F41D1" w:rsidRDefault="003F41D1" w:rsidP="005754D3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</w:p>
        </w:tc>
      </w:tr>
      <w:tr w:rsidR="003F41D1" w:rsidTr="005754D3">
        <w:tc>
          <w:tcPr>
            <w:tcW w:w="9242" w:type="dxa"/>
          </w:tcPr>
          <w:p w:rsidR="003F41D1" w:rsidRDefault="003F41D1" w:rsidP="005754D3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</w:p>
        </w:tc>
      </w:tr>
    </w:tbl>
    <w:p w:rsidR="003F41D1" w:rsidRDefault="003F41D1" w:rsidP="003F41D1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3F41D1" w:rsidRDefault="003F41D1" w:rsidP="003F41D1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  <w:r>
        <w:rPr>
          <w:rFonts w:ascii="Comic Sans MS" w:hAnsi="Comic Sans MS"/>
          <w:b/>
          <w:color w:val="00B050"/>
          <w:sz w:val="24"/>
          <w:szCs w:val="24"/>
        </w:rPr>
        <w:t>What materials are you using?</w:t>
      </w:r>
    </w:p>
    <w:p w:rsidR="003F41D1" w:rsidRDefault="003F41D1" w:rsidP="003F41D1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F41D1" w:rsidTr="005754D3">
        <w:tc>
          <w:tcPr>
            <w:tcW w:w="9242" w:type="dxa"/>
          </w:tcPr>
          <w:p w:rsidR="003F41D1" w:rsidRDefault="003F41D1" w:rsidP="005754D3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</w:p>
        </w:tc>
      </w:tr>
      <w:tr w:rsidR="003F41D1" w:rsidTr="005754D3">
        <w:tc>
          <w:tcPr>
            <w:tcW w:w="9242" w:type="dxa"/>
          </w:tcPr>
          <w:p w:rsidR="003F41D1" w:rsidRDefault="003F41D1" w:rsidP="005754D3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</w:p>
        </w:tc>
      </w:tr>
      <w:tr w:rsidR="003F41D1" w:rsidTr="005754D3">
        <w:tc>
          <w:tcPr>
            <w:tcW w:w="9242" w:type="dxa"/>
          </w:tcPr>
          <w:p w:rsidR="003F41D1" w:rsidRDefault="003F41D1" w:rsidP="005754D3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</w:p>
        </w:tc>
      </w:tr>
    </w:tbl>
    <w:p w:rsidR="003F41D1" w:rsidRDefault="003F41D1" w:rsidP="003F41D1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3F41D1" w:rsidRDefault="003F41D1" w:rsidP="003F41D1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3F41D1" w:rsidRDefault="003F41D1" w:rsidP="003F41D1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  <w:r>
        <w:rPr>
          <w:rFonts w:ascii="Comic Sans MS" w:hAnsi="Comic Sans MS"/>
          <w:b/>
          <w:color w:val="00B050"/>
          <w:sz w:val="24"/>
          <w:szCs w:val="24"/>
        </w:rPr>
        <w:t>What skills are you using?</w:t>
      </w:r>
    </w:p>
    <w:p w:rsidR="003F41D1" w:rsidRDefault="003F41D1" w:rsidP="003F41D1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F41D1" w:rsidTr="005754D3">
        <w:tc>
          <w:tcPr>
            <w:tcW w:w="9242" w:type="dxa"/>
          </w:tcPr>
          <w:p w:rsidR="003F41D1" w:rsidRDefault="003F41D1" w:rsidP="005754D3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</w:p>
        </w:tc>
      </w:tr>
      <w:tr w:rsidR="003F41D1" w:rsidTr="005754D3">
        <w:tc>
          <w:tcPr>
            <w:tcW w:w="9242" w:type="dxa"/>
          </w:tcPr>
          <w:p w:rsidR="003F41D1" w:rsidRDefault="003F41D1" w:rsidP="005754D3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</w:p>
        </w:tc>
      </w:tr>
      <w:tr w:rsidR="003F41D1" w:rsidTr="005754D3">
        <w:tc>
          <w:tcPr>
            <w:tcW w:w="9242" w:type="dxa"/>
          </w:tcPr>
          <w:p w:rsidR="003F41D1" w:rsidRDefault="003F41D1" w:rsidP="005754D3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</w:p>
        </w:tc>
      </w:tr>
    </w:tbl>
    <w:p w:rsidR="003F41D1" w:rsidRDefault="003F41D1" w:rsidP="003F41D1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p w:rsidR="003F41D1" w:rsidRDefault="003F41D1" w:rsidP="003F41D1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  <w:r>
        <w:rPr>
          <w:rFonts w:ascii="Comic Sans MS" w:hAnsi="Comic Sans MS"/>
          <w:b/>
          <w:color w:val="00B050"/>
          <w:sz w:val="24"/>
          <w:szCs w:val="24"/>
        </w:rPr>
        <w:t>What planning did you have to do get to this stage?</w:t>
      </w:r>
    </w:p>
    <w:p w:rsidR="003F41D1" w:rsidRDefault="003F41D1" w:rsidP="003F41D1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B05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F41D1" w:rsidTr="005754D3">
        <w:tc>
          <w:tcPr>
            <w:tcW w:w="9242" w:type="dxa"/>
          </w:tcPr>
          <w:p w:rsidR="003F41D1" w:rsidRDefault="003F41D1" w:rsidP="005754D3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</w:p>
        </w:tc>
      </w:tr>
      <w:tr w:rsidR="003F41D1" w:rsidTr="005754D3">
        <w:tc>
          <w:tcPr>
            <w:tcW w:w="9242" w:type="dxa"/>
          </w:tcPr>
          <w:p w:rsidR="003F41D1" w:rsidRDefault="003F41D1" w:rsidP="005754D3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</w:p>
        </w:tc>
      </w:tr>
      <w:tr w:rsidR="003F41D1" w:rsidTr="005754D3">
        <w:tc>
          <w:tcPr>
            <w:tcW w:w="9242" w:type="dxa"/>
          </w:tcPr>
          <w:p w:rsidR="003F41D1" w:rsidRDefault="003F41D1" w:rsidP="005754D3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</w:p>
        </w:tc>
      </w:tr>
    </w:tbl>
    <w:p w:rsidR="003F41D1" w:rsidRDefault="003F41D1" w:rsidP="000F4D14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color w:val="FF0000"/>
          <w:sz w:val="24"/>
          <w:szCs w:val="24"/>
        </w:rPr>
      </w:pPr>
    </w:p>
    <w:p w:rsidR="003F41D1" w:rsidRDefault="003F41D1" w:rsidP="000F4D14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color w:val="FF0000"/>
          <w:sz w:val="24"/>
          <w:szCs w:val="24"/>
        </w:rPr>
      </w:pPr>
    </w:p>
    <w:p w:rsidR="003F41D1" w:rsidRDefault="003F41D1" w:rsidP="000F4D14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color w:val="FF0000"/>
          <w:sz w:val="24"/>
          <w:szCs w:val="24"/>
        </w:rPr>
      </w:pPr>
    </w:p>
    <w:p w:rsidR="003F41D1" w:rsidRDefault="003F41D1" w:rsidP="000F4D14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color w:val="FF0000"/>
          <w:sz w:val="24"/>
          <w:szCs w:val="24"/>
        </w:rPr>
      </w:pPr>
    </w:p>
    <w:p w:rsidR="003F41D1" w:rsidRDefault="003F41D1" w:rsidP="000F4D14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color w:val="FF0000"/>
          <w:sz w:val="24"/>
          <w:szCs w:val="24"/>
        </w:rPr>
      </w:pPr>
    </w:p>
    <w:p w:rsidR="003F41D1" w:rsidRDefault="003F41D1" w:rsidP="000F4D14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color w:val="FF0000"/>
          <w:sz w:val="24"/>
          <w:szCs w:val="24"/>
        </w:rPr>
      </w:pPr>
    </w:p>
    <w:p w:rsidR="003F41D1" w:rsidRDefault="003F41D1" w:rsidP="003F41D1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Pr="000F4D14" w:rsidRDefault="003F41D1" w:rsidP="000F4D14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color w:val="FF0000"/>
          <w:sz w:val="24"/>
          <w:szCs w:val="24"/>
        </w:rPr>
      </w:pPr>
      <w:r>
        <w:rPr>
          <w:rFonts w:ascii="Comic Sans MS" w:hAnsi="Comic Sans MS"/>
          <w:b/>
          <w:color w:val="FF0000"/>
          <w:sz w:val="24"/>
          <w:szCs w:val="24"/>
        </w:rPr>
        <w:lastRenderedPageBreak/>
        <w:t>Gift</w:t>
      </w:r>
      <w:r w:rsidR="000F4D14" w:rsidRPr="000F4D14">
        <w:rPr>
          <w:rFonts w:ascii="Comic Sans MS" w:hAnsi="Comic Sans MS"/>
          <w:b/>
          <w:color w:val="FF0000"/>
          <w:sz w:val="24"/>
          <w:szCs w:val="24"/>
        </w:rPr>
        <w:t xml:space="preserve"> Three</w:t>
      </w:r>
    </w:p>
    <w:p w:rsidR="000F4D14" w:rsidRP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3F41D1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  <w:r>
        <w:rPr>
          <w:rFonts w:ascii="Comic Sans MS" w:hAnsi="Comic Sans MS"/>
          <w:b/>
          <w:color w:val="FF0000"/>
          <w:sz w:val="24"/>
          <w:szCs w:val="24"/>
        </w:rPr>
        <w:t xml:space="preserve">Photo of gift </w:t>
      </w: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3F41D1" w:rsidRDefault="003F41D1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0F4D14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0F4D14" w:rsidRDefault="00D9591C" w:rsidP="00D9591C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color w:val="FF0000"/>
          <w:sz w:val="24"/>
          <w:szCs w:val="24"/>
        </w:rPr>
      </w:pPr>
      <w:r>
        <w:rPr>
          <w:rFonts w:ascii="Comic Sans MS" w:hAnsi="Comic Sans MS"/>
          <w:b/>
          <w:color w:val="FF0000"/>
          <w:sz w:val="24"/>
          <w:szCs w:val="24"/>
        </w:rPr>
        <w:lastRenderedPageBreak/>
        <w:t>EL3 Explaining the Processes involved</w:t>
      </w:r>
    </w:p>
    <w:p w:rsidR="00D9591C" w:rsidRDefault="00D9591C" w:rsidP="00D959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D9591C" w:rsidRDefault="00D9591C" w:rsidP="00D959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  <w:r>
        <w:rPr>
          <w:rFonts w:ascii="Comic Sans MS" w:hAnsi="Comic Sans MS"/>
          <w:b/>
          <w:color w:val="FF0000"/>
          <w:sz w:val="24"/>
          <w:szCs w:val="24"/>
        </w:rPr>
        <w:t>As th</w:t>
      </w:r>
      <w:r w:rsidR="003F41D1">
        <w:rPr>
          <w:rFonts w:ascii="Comic Sans MS" w:hAnsi="Comic Sans MS"/>
          <w:b/>
          <w:color w:val="FF0000"/>
          <w:sz w:val="24"/>
          <w:szCs w:val="24"/>
        </w:rPr>
        <w:t xml:space="preserve">e learner is making their gifts </w:t>
      </w:r>
      <w:r>
        <w:rPr>
          <w:rFonts w:ascii="Comic Sans MS" w:hAnsi="Comic Sans MS"/>
          <w:b/>
          <w:color w:val="FF0000"/>
          <w:sz w:val="24"/>
          <w:szCs w:val="24"/>
        </w:rPr>
        <w:t>they will be explaining and demonstrating to a Teacher or Classroom Assistant the processes involved. The Teacher or Classroom Assistant will scribe what the pupil says below:</w:t>
      </w:r>
    </w:p>
    <w:p w:rsidR="00D9591C" w:rsidRDefault="00D9591C" w:rsidP="00D959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D9591C" w:rsidRDefault="003F41D1" w:rsidP="00D959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  <w:r>
        <w:rPr>
          <w:rFonts w:ascii="Comic Sans MS" w:hAnsi="Comic Sans MS"/>
          <w:b/>
          <w:color w:val="FF0000"/>
          <w:sz w:val="24"/>
          <w:szCs w:val="24"/>
        </w:rPr>
        <w:t>Gift</w:t>
      </w:r>
      <w:r w:rsidR="00D9591C">
        <w:rPr>
          <w:rFonts w:ascii="Comic Sans MS" w:hAnsi="Comic Sans MS"/>
          <w:b/>
          <w:color w:val="FF0000"/>
          <w:sz w:val="24"/>
          <w:szCs w:val="24"/>
        </w:rPr>
        <w:t xml:space="preserve"> One: Processes involved </w:t>
      </w:r>
    </w:p>
    <w:p w:rsidR="00D9591C" w:rsidRDefault="00D9591C" w:rsidP="00D959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D9591C" w:rsidTr="00D9591C">
        <w:tc>
          <w:tcPr>
            <w:tcW w:w="9242" w:type="dxa"/>
          </w:tcPr>
          <w:p w:rsidR="00D9591C" w:rsidRDefault="00D9591C" w:rsidP="000F4D14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D9591C" w:rsidTr="00D9591C">
        <w:tc>
          <w:tcPr>
            <w:tcW w:w="9242" w:type="dxa"/>
          </w:tcPr>
          <w:p w:rsidR="00D9591C" w:rsidRDefault="00D9591C" w:rsidP="000F4D14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D9591C" w:rsidTr="00D9591C">
        <w:tc>
          <w:tcPr>
            <w:tcW w:w="9242" w:type="dxa"/>
          </w:tcPr>
          <w:p w:rsidR="00D9591C" w:rsidRDefault="00D9591C" w:rsidP="000F4D14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D9591C" w:rsidTr="00D9591C">
        <w:tc>
          <w:tcPr>
            <w:tcW w:w="9242" w:type="dxa"/>
          </w:tcPr>
          <w:p w:rsidR="00D9591C" w:rsidRDefault="00D9591C" w:rsidP="000F4D14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D9591C" w:rsidTr="00D9591C">
        <w:tc>
          <w:tcPr>
            <w:tcW w:w="9242" w:type="dxa"/>
          </w:tcPr>
          <w:p w:rsidR="00D9591C" w:rsidRDefault="00D9591C" w:rsidP="000F4D14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D9591C" w:rsidTr="00D9591C">
        <w:tc>
          <w:tcPr>
            <w:tcW w:w="9242" w:type="dxa"/>
          </w:tcPr>
          <w:p w:rsidR="00D9591C" w:rsidRDefault="00D9591C" w:rsidP="000F4D14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D9591C" w:rsidTr="00D9591C">
        <w:tc>
          <w:tcPr>
            <w:tcW w:w="9242" w:type="dxa"/>
          </w:tcPr>
          <w:p w:rsidR="00D9591C" w:rsidRDefault="00D9591C" w:rsidP="000F4D14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D9591C" w:rsidTr="00D9591C">
        <w:tc>
          <w:tcPr>
            <w:tcW w:w="9242" w:type="dxa"/>
          </w:tcPr>
          <w:p w:rsidR="00D9591C" w:rsidRDefault="00D9591C" w:rsidP="000F4D14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</w:tbl>
    <w:p w:rsidR="00D9591C" w:rsidRDefault="00D9591C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D9591C" w:rsidRDefault="003F41D1" w:rsidP="00D959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  <w:r>
        <w:rPr>
          <w:rFonts w:ascii="Comic Sans MS" w:hAnsi="Comic Sans MS"/>
          <w:b/>
          <w:color w:val="FF0000"/>
          <w:sz w:val="24"/>
          <w:szCs w:val="24"/>
        </w:rPr>
        <w:t>Gift</w:t>
      </w:r>
      <w:r w:rsidR="00D9591C">
        <w:rPr>
          <w:rFonts w:ascii="Comic Sans MS" w:hAnsi="Comic Sans MS"/>
          <w:b/>
          <w:color w:val="FF0000"/>
          <w:sz w:val="24"/>
          <w:szCs w:val="24"/>
        </w:rPr>
        <w:t xml:space="preserve"> Two: Processes involved </w:t>
      </w:r>
    </w:p>
    <w:p w:rsidR="00D9591C" w:rsidRDefault="00D9591C" w:rsidP="00D959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D9591C" w:rsidTr="0025679B">
        <w:tc>
          <w:tcPr>
            <w:tcW w:w="9242" w:type="dxa"/>
          </w:tcPr>
          <w:p w:rsidR="00D9591C" w:rsidRDefault="00D9591C" w:rsidP="0025679B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D9591C" w:rsidTr="0025679B">
        <w:tc>
          <w:tcPr>
            <w:tcW w:w="9242" w:type="dxa"/>
          </w:tcPr>
          <w:p w:rsidR="00D9591C" w:rsidRDefault="00D9591C" w:rsidP="0025679B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D9591C" w:rsidTr="0025679B">
        <w:tc>
          <w:tcPr>
            <w:tcW w:w="9242" w:type="dxa"/>
          </w:tcPr>
          <w:p w:rsidR="00D9591C" w:rsidRDefault="00D9591C" w:rsidP="0025679B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D9591C" w:rsidTr="0025679B">
        <w:tc>
          <w:tcPr>
            <w:tcW w:w="9242" w:type="dxa"/>
          </w:tcPr>
          <w:p w:rsidR="00D9591C" w:rsidRDefault="00D9591C" w:rsidP="0025679B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D9591C" w:rsidTr="0025679B">
        <w:tc>
          <w:tcPr>
            <w:tcW w:w="9242" w:type="dxa"/>
          </w:tcPr>
          <w:p w:rsidR="00D9591C" w:rsidRDefault="00D9591C" w:rsidP="0025679B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D9591C" w:rsidTr="0025679B">
        <w:tc>
          <w:tcPr>
            <w:tcW w:w="9242" w:type="dxa"/>
          </w:tcPr>
          <w:p w:rsidR="00D9591C" w:rsidRDefault="00D9591C" w:rsidP="0025679B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D9591C" w:rsidTr="0025679B">
        <w:tc>
          <w:tcPr>
            <w:tcW w:w="9242" w:type="dxa"/>
          </w:tcPr>
          <w:p w:rsidR="00D9591C" w:rsidRDefault="00D9591C" w:rsidP="0025679B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D9591C" w:rsidTr="0025679B">
        <w:tc>
          <w:tcPr>
            <w:tcW w:w="9242" w:type="dxa"/>
          </w:tcPr>
          <w:p w:rsidR="00D9591C" w:rsidRDefault="00D9591C" w:rsidP="0025679B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</w:tbl>
    <w:p w:rsidR="00D9591C" w:rsidRDefault="00D9591C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D9591C" w:rsidRDefault="003F41D1" w:rsidP="00D959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  <w:r>
        <w:rPr>
          <w:rFonts w:ascii="Comic Sans MS" w:hAnsi="Comic Sans MS"/>
          <w:b/>
          <w:color w:val="FF0000"/>
          <w:sz w:val="24"/>
          <w:szCs w:val="24"/>
        </w:rPr>
        <w:t>Gift</w:t>
      </w:r>
      <w:r w:rsidR="00D9591C">
        <w:rPr>
          <w:rFonts w:ascii="Comic Sans MS" w:hAnsi="Comic Sans MS"/>
          <w:b/>
          <w:color w:val="FF0000"/>
          <w:sz w:val="24"/>
          <w:szCs w:val="24"/>
        </w:rPr>
        <w:t xml:space="preserve"> Three: Processes involved </w:t>
      </w:r>
    </w:p>
    <w:p w:rsidR="00D9591C" w:rsidRDefault="00D9591C" w:rsidP="00D9591C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D9591C" w:rsidTr="0025679B">
        <w:tc>
          <w:tcPr>
            <w:tcW w:w="9242" w:type="dxa"/>
          </w:tcPr>
          <w:p w:rsidR="00D9591C" w:rsidRDefault="00D9591C" w:rsidP="0025679B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D9591C" w:rsidTr="0025679B">
        <w:tc>
          <w:tcPr>
            <w:tcW w:w="9242" w:type="dxa"/>
          </w:tcPr>
          <w:p w:rsidR="00D9591C" w:rsidRDefault="00D9591C" w:rsidP="0025679B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D9591C" w:rsidTr="0025679B">
        <w:tc>
          <w:tcPr>
            <w:tcW w:w="9242" w:type="dxa"/>
          </w:tcPr>
          <w:p w:rsidR="00D9591C" w:rsidRDefault="00D9591C" w:rsidP="0025679B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D9591C" w:rsidTr="0025679B">
        <w:tc>
          <w:tcPr>
            <w:tcW w:w="9242" w:type="dxa"/>
          </w:tcPr>
          <w:p w:rsidR="00D9591C" w:rsidRDefault="00D9591C" w:rsidP="0025679B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D9591C" w:rsidTr="0025679B">
        <w:tc>
          <w:tcPr>
            <w:tcW w:w="9242" w:type="dxa"/>
          </w:tcPr>
          <w:p w:rsidR="00D9591C" w:rsidRDefault="00D9591C" w:rsidP="0025679B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D9591C" w:rsidTr="0025679B">
        <w:tc>
          <w:tcPr>
            <w:tcW w:w="9242" w:type="dxa"/>
          </w:tcPr>
          <w:p w:rsidR="00D9591C" w:rsidRDefault="00D9591C" w:rsidP="0025679B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D9591C" w:rsidTr="0025679B">
        <w:tc>
          <w:tcPr>
            <w:tcW w:w="9242" w:type="dxa"/>
          </w:tcPr>
          <w:p w:rsidR="00D9591C" w:rsidRDefault="00D9591C" w:rsidP="0025679B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  <w:tr w:rsidR="00D9591C" w:rsidTr="0025679B">
        <w:tc>
          <w:tcPr>
            <w:tcW w:w="9242" w:type="dxa"/>
          </w:tcPr>
          <w:p w:rsidR="00D9591C" w:rsidRDefault="00D9591C" w:rsidP="0025679B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</w:tr>
    </w:tbl>
    <w:p w:rsidR="00D9591C" w:rsidRDefault="00D9591C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D9591C" w:rsidRDefault="00D9591C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p w:rsidR="00D9591C" w:rsidRDefault="00D9591C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  <w:r>
        <w:rPr>
          <w:rFonts w:ascii="Comic Sans MS" w:hAnsi="Comic Sans MS"/>
          <w:b/>
          <w:sz w:val="32"/>
          <w:szCs w:val="24"/>
          <w:u w:val="single"/>
        </w:rPr>
        <w:lastRenderedPageBreak/>
        <w:t>AO3</w:t>
      </w:r>
    </w:p>
    <w:p w:rsidR="00D9591C" w:rsidRPr="0022242A" w:rsidRDefault="00D9591C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  <w:r>
        <w:rPr>
          <w:rFonts w:ascii="Comic Sans MS" w:hAnsi="Comic Sans MS"/>
          <w:b/>
          <w:sz w:val="32"/>
          <w:szCs w:val="24"/>
          <w:u w:val="single"/>
        </w:rPr>
        <w:t>Task Reviews</w:t>
      </w:r>
    </w:p>
    <w:p w:rsidR="00D9591C" w:rsidRDefault="00D9591C" w:rsidP="00D9591C">
      <w:pPr>
        <w:rPr>
          <w:rFonts w:ascii="Comic Sans MS" w:hAnsi="Comic Sans MS"/>
          <w:sz w:val="32"/>
          <w:szCs w:val="24"/>
        </w:rPr>
      </w:pPr>
    </w:p>
    <w:p w:rsidR="00D9591C" w:rsidRDefault="00D9591C" w:rsidP="00D9591C">
      <w:pPr>
        <w:rPr>
          <w:rFonts w:ascii="Comic Sans MS" w:hAnsi="Comic Sans MS"/>
          <w:sz w:val="32"/>
          <w:szCs w:val="24"/>
        </w:rPr>
      </w:pPr>
      <w:r>
        <w:rPr>
          <w:rFonts w:ascii="Comic Sans MS" w:hAnsi="Comic Sans MS"/>
          <w:sz w:val="32"/>
          <w:szCs w:val="24"/>
        </w:rPr>
        <w:t xml:space="preserve">In this section you need to indicate how you have performed in each task and show evidence of a basic review. </w:t>
      </w:r>
    </w:p>
    <w:p w:rsidR="00D9591C" w:rsidRDefault="00D9591C" w:rsidP="00D9591C">
      <w:pPr>
        <w:rPr>
          <w:rFonts w:ascii="Comic Sans MS" w:hAnsi="Comic Sans MS"/>
          <w:sz w:val="32"/>
          <w:szCs w:val="24"/>
        </w:rPr>
      </w:pPr>
    </w:p>
    <w:p w:rsidR="00D9591C" w:rsidRDefault="00D9591C" w:rsidP="00D9591C">
      <w:pPr>
        <w:rPr>
          <w:rFonts w:ascii="Comic Sans MS" w:hAnsi="Comic Sans MS"/>
          <w:sz w:val="32"/>
          <w:szCs w:val="24"/>
        </w:rPr>
      </w:pPr>
    </w:p>
    <w:p w:rsidR="00D9591C" w:rsidRDefault="00D9591C" w:rsidP="00D9591C">
      <w:pPr>
        <w:rPr>
          <w:rFonts w:ascii="Comic Sans MS" w:hAnsi="Comic Sans MS"/>
          <w:sz w:val="32"/>
          <w:szCs w:val="24"/>
        </w:rPr>
      </w:pPr>
    </w:p>
    <w:p w:rsidR="00D9591C" w:rsidRDefault="00D9591C" w:rsidP="00D9591C">
      <w:pPr>
        <w:rPr>
          <w:rFonts w:ascii="Comic Sans MS" w:hAnsi="Comic Sans MS"/>
          <w:sz w:val="32"/>
          <w:szCs w:val="24"/>
        </w:rPr>
      </w:pPr>
    </w:p>
    <w:p w:rsidR="00D9591C" w:rsidRDefault="00D9591C" w:rsidP="00D9591C">
      <w:pPr>
        <w:rPr>
          <w:rFonts w:ascii="Comic Sans MS" w:hAnsi="Comic Sans MS"/>
          <w:sz w:val="32"/>
          <w:szCs w:val="24"/>
        </w:rPr>
      </w:pPr>
    </w:p>
    <w:p w:rsidR="00D9591C" w:rsidRDefault="00D9591C" w:rsidP="00D9591C">
      <w:pPr>
        <w:rPr>
          <w:rFonts w:ascii="Comic Sans MS" w:hAnsi="Comic Sans MS"/>
          <w:sz w:val="32"/>
          <w:szCs w:val="24"/>
        </w:rPr>
      </w:pPr>
    </w:p>
    <w:p w:rsidR="00D9591C" w:rsidRDefault="00D9591C" w:rsidP="00D9591C">
      <w:pPr>
        <w:rPr>
          <w:rFonts w:ascii="Comic Sans MS" w:hAnsi="Comic Sans MS"/>
          <w:sz w:val="32"/>
          <w:szCs w:val="24"/>
        </w:rPr>
      </w:pPr>
    </w:p>
    <w:p w:rsidR="00D9591C" w:rsidRDefault="00D9591C" w:rsidP="00D9591C">
      <w:pPr>
        <w:rPr>
          <w:rFonts w:ascii="Comic Sans MS" w:hAnsi="Comic Sans MS"/>
          <w:sz w:val="32"/>
          <w:szCs w:val="24"/>
        </w:rPr>
      </w:pPr>
    </w:p>
    <w:p w:rsidR="00D9591C" w:rsidRDefault="00D9591C" w:rsidP="00D9591C">
      <w:pPr>
        <w:rPr>
          <w:rFonts w:ascii="Comic Sans MS" w:hAnsi="Comic Sans MS"/>
          <w:sz w:val="32"/>
          <w:szCs w:val="24"/>
        </w:rPr>
      </w:pPr>
    </w:p>
    <w:p w:rsidR="00D9591C" w:rsidRDefault="00D9591C" w:rsidP="00D9591C">
      <w:pPr>
        <w:rPr>
          <w:rFonts w:ascii="Comic Sans MS" w:hAnsi="Comic Sans MS"/>
          <w:sz w:val="32"/>
          <w:szCs w:val="24"/>
        </w:rPr>
      </w:pPr>
    </w:p>
    <w:p w:rsidR="00D9591C" w:rsidRDefault="00D9591C" w:rsidP="00D9591C">
      <w:pPr>
        <w:rPr>
          <w:rFonts w:ascii="Comic Sans MS" w:hAnsi="Comic Sans MS"/>
          <w:sz w:val="32"/>
          <w:szCs w:val="24"/>
        </w:rPr>
      </w:pPr>
    </w:p>
    <w:p w:rsidR="00D9591C" w:rsidRDefault="00D9591C" w:rsidP="00D9591C">
      <w:pPr>
        <w:rPr>
          <w:rFonts w:ascii="Comic Sans MS" w:hAnsi="Comic Sans MS"/>
          <w:sz w:val="32"/>
          <w:szCs w:val="24"/>
        </w:rPr>
      </w:pPr>
    </w:p>
    <w:p w:rsidR="00D9591C" w:rsidRDefault="00D9591C" w:rsidP="00D9591C">
      <w:pPr>
        <w:rPr>
          <w:rFonts w:ascii="Comic Sans MS" w:hAnsi="Comic Sans MS"/>
          <w:sz w:val="32"/>
          <w:szCs w:val="24"/>
        </w:rPr>
      </w:pPr>
    </w:p>
    <w:p w:rsidR="00D9591C" w:rsidRDefault="00D9591C" w:rsidP="00D9591C">
      <w:pPr>
        <w:rPr>
          <w:rFonts w:ascii="Comic Sans MS" w:hAnsi="Comic Sans MS"/>
          <w:sz w:val="32"/>
          <w:szCs w:val="24"/>
        </w:rPr>
      </w:pPr>
    </w:p>
    <w:p w:rsidR="00D9591C" w:rsidRDefault="00D9591C" w:rsidP="00D9591C">
      <w:pPr>
        <w:rPr>
          <w:rFonts w:ascii="Comic Sans MS" w:hAnsi="Comic Sans MS"/>
          <w:sz w:val="32"/>
          <w:szCs w:val="24"/>
        </w:rPr>
      </w:pPr>
    </w:p>
    <w:p w:rsidR="00D9591C" w:rsidRDefault="00D9591C" w:rsidP="00D9591C">
      <w:pPr>
        <w:rPr>
          <w:rFonts w:ascii="Comic Sans MS" w:hAnsi="Comic Sans MS"/>
          <w:sz w:val="32"/>
          <w:szCs w:val="24"/>
        </w:rPr>
      </w:pPr>
    </w:p>
    <w:p w:rsidR="00D9591C" w:rsidRDefault="00D9591C" w:rsidP="00D9591C">
      <w:pPr>
        <w:rPr>
          <w:rFonts w:ascii="Comic Sans MS" w:hAnsi="Comic Sans MS"/>
          <w:sz w:val="32"/>
          <w:szCs w:val="24"/>
        </w:rPr>
      </w:pPr>
    </w:p>
    <w:p w:rsidR="00D9591C" w:rsidRPr="007E5231" w:rsidRDefault="00D9591C" w:rsidP="00D9591C">
      <w:pPr>
        <w:jc w:val="center"/>
        <w:rPr>
          <w:rFonts w:ascii="Comic Sans MS" w:hAnsi="Comic Sans MS"/>
          <w:b/>
          <w:szCs w:val="24"/>
          <w:u w:val="single"/>
        </w:rPr>
      </w:pPr>
      <w:r w:rsidRPr="007E5231">
        <w:rPr>
          <w:rFonts w:ascii="Comic Sans MS" w:hAnsi="Comic Sans MS"/>
          <w:b/>
          <w:szCs w:val="24"/>
          <w:u w:val="single"/>
        </w:rPr>
        <w:lastRenderedPageBreak/>
        <w:t xml:space="preserve">Review of Task One: Personal Health and Safety Issues </w:t>
      </w:r>
    </w:p>
    <w:p w:rsidR="00D9591C" w:rsidRPr="007E5231" w:rsidRDefault="00D9591C" w:rsidP="00D9591C">
      <w:pPr>
        <w:rPr>
          <w:rFonts w:ascii="Comic Sans MS" w:hAnsi="Comic Sans MS"/>
          <w:b/>
          <w:szCs w:val="24"/>
          <w:u w:val="single"/>
        </w:rPr>
      </w:pPr>
    </w:p>
    <w:p w:rsidR="007E5231" w:rsidRPr="007E5231" w:rsidRDefault="007E5231" w:rsidP="00D9591C">
      <w:pPr>
        <w:rPr>
          <w:rFonts w:ascii="Comic Sans MS" w:hAnsi="Comic Sans MS"/>
          <w:b/>
          <w:szCs w:val="24"/>
        </w:rPr>
      </w:pPr>
      <w:r w:rsidRPr="007E5231">
        <w:rPr>
          <w:rFonts w:ascii="Comic Sans MS" w:hAnsi="Comic Sans MS"/>
          <w:b/>
          <w:noProof/>
          <w:szCs w:val="24"/>
          <w:lang w:eastAsia="en-GB"/>
        </w:rPr>
        <w:drawing>
          <wp:anchor distT="0" distB="0" distL="114300" distR="114300" simplePos="0" relativeHeight="251746304" behindDoc="0" locked="0" layoutInCell="1" allowOverlap="1" wp14:anchorId="3AEEA981" wp14:editId="70E9896F">
            <wp:simplePos x="0" y="0"/>
            <wp:positionH relativeFrom="column">
              <wp:posOffset>794385</wp:posOffset>
            </wp:positionH>
            <wp:positionV relativeFrom="paragraph">
              <wp:posOffset>351155</wp:posOffset>
            </wp:positionV>
            <wp:extent cx="4215130" cy="776605"/>
            <wp:effectExtent l="0" t="0" r="0" b="4445"/>
            <wp:wrapSquare wrapText="bothSides"/>
            <wp:docPr id="73" name="Picture 73" descr="C:\Users\smcintyre544\AppData\Local\Microsoft\Windows\Temporary Internet Files\Content.IE5\E2WV3ZMC\25612134285_ae99c61118_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cintyre544\AppData\Local\Microsoft\Windows\Temporary Internet Files\Content.IE5\E2WV3ZMC\25612134285_ae99c61118_b[1]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91C" w:rsidRPr="007E5231">
        <w:rPr>
          <w:rFonts w:ascii="Comic Sans MS" w:hAnsi="Comic Sans MS"/>
          <w:b/>
          <w:szCs w:val="24"/>
        </w:rPr>
        <w:t>EL1 In this task I did:</w:t>
      </w:r>
    </w:p>
    <w:p w:rsidR="007E5231" w:rsidRDefault="007E5231" w:rsidP="00D9591C">
      <w:pPr>
        <w:rPr>
          <w:rFonts w:ascii="Comic Sans MS" w:hAnsi="Comic Sans MS"/>
          <w:b/>
          <w:color w:val="00B050"/>
          <w:szCs w:val="24"/>
        </w:rPr>
      </w:pPr>
    </w:p>
    <w:p w:rsidR="007E5231" w:rsidRDefault="007E5231" w:rsidP="00D9591C">
      <w:pPr>
        <w:rPr>
          <w:rFonts w:ascii="Comic Sans MS" w:hAnsi="Comic Sans MS"/>
          <w:b/>
          <w:color w:val="00B050"/>
          <w:szCs w:val="24"/>
        </w:rPr>
      </w:pPr>
    </w:p>
    <w:p w:rsidR="007E5231" w:rsidRDefault="007E5231" w:rsidP="00D9591C">
      <w:pPr>
        <w:rPr>
          <w:rFonts w:ascii="Comic Sans MS" w:hAnsi="Comic Sans MS"/>
          <w:b/>
          <w:color w:val="00B050"/>
          <w:szCs w:val="24"/>
        </w:rPr>
      </w:pPr>
    </w:p>
    <w:p w:rsidR="00D9591C" w:rsidRPr="007E5231" w:rsidRDefault="00D9591C" w:rsidP="00D9591C">
      <w:pPr>
        <w:rPr>
          <w:rFonts w:ascii="Comic Sans MS" w:hAnsi="Comic Sans MS"/>
          <w:b/>
          <w:color w:val="00B050"/>
          <w:szCs w:val="24"/>
        </w:rPr>
      </w:pPr>
      <w:r w:rsidRPr="007E5231">
        <w:rPr>
          <w:rFonts w:ascii="Comic Sans MS" w:hAnsi="Comic Sans MS"/>
          <w:b/>
          <w:color w:val="00B050"/>
          <w:szCs w:val="24"/>
        </w:rPr>
        <w:t>EL2 Something I did well was: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D9591C" w:rsidRPr="007E5231" w:rsidTr="0025679B">
        <w:tc>
          <w:tcPr>
            <w:tcW w:w="9242" w:type="dxa"/>
          </w:tcPr>
          <w:p w:rsidR="00D9591C" w:rsidRPr="007E5231" w:rsidRDefault="00D9591C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D9591C" w:rsidRPr="007E5231" w:rsidRDefault="00D9591C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  <w:tr w:rsidR="00D9591C" w:rsidRPr="007E5231" w:rsidTr="0025679B">
        <w:tc>
          <w:tcPr>
            <w:tcW w:w="9242" w:type="dxa"/>
          </w:tcPr>
          <w:p w:rsidR="00D9591C" w:rsidRPr="007E5231" w:rsidRDefault="00D9591C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D9591C" w:rsidRPr="007E5231" w:rsidRDefault="00D9591C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</w:tbl>
    <w:p w:rsidR="00D9591C" w:rsidRPr="007E5231" w:rsidRDefault="00D9591C" w:rsidP="00D9591C">
      <w:pPr>
        <w:rPr>
          <w:rFonts w:ascii="Comic Sans MS" w:hAnsi="Comic Sans MS"/>
          <w:b/>
          <w:color w:val="00B050"/>
          <w:szCs w:val="24"/>
          <w:u w:val="single"/>
        </w:rPr>
      </w:pPr>
    </w:p>
    <w:p w:rsidR="00D9591C" w:rsidRPr="007E5231" w:rsidRDefault="00D9591C" w:rsidP="00D9591C">
      <w:pPr>
        <w:rPr>
          <w:rFonts w:ascii="Comic Sans MS" w:hAnsi="Comic Sans MS"/>
          <w:b/>
          <w:color w:val="00B050"/>
          <w:szCs w:val="24"/>
        </w:rPr>
      </w:pPr>
      <w:r w:rsidRPr="007E5231">
        <w:rPr>
          <w:rFonts w:ascii="Comic Sans MS" w:hAnsi="Comic Sans MS"/>
          <w:b/>
          <w:color w:val="00B050"/>
          <w:szCs w:val="24"/>
        </w:rPr>
        <w:t>EL2 Something I could improve on is: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D9591C" w:rsidRPr="007E5231" w:rsidTr="0025679B">
        <w:tc>
          <w:tcPr>
            <w:tcW w:w="9242" w:type="dxa"/>
          </w:tcPr>
          <w:p w:rsidR="00D9591C" w:rsidRPr="007E5231" w:rsidRDefault="00D9591C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D9591C" w:rsidRPr="007E5231" w:rsidRDefault="00D9591C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  <w:tr w:rsidR="00D9591C" w:rsidRPr="007E5231" w:rsidTr="0025679B">
        <w:tc>
          <w:tcPr>
            <w:tcW w:w="9242" w:type="dxa"/>
          </w:tcPr>
          <w:p w:rsidR="00D9591C" w:rsidRPr="007E5231" w:rsidRDefault="00D9591C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D9591C" w:rsidRPr="007E5231" w:rsidRDefault="00D9591C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</w:tbl>
    <w:p w:rsidR="00D9591C" w:rsidRPr="007E5231" w:rsidRDefault="00D9591C" w:rsidP="00D9591C">
      <w:pPr>
        <w:jc w:val="center"/>
        <w:rPr>
          <w:rFonts w:ascii="Comic Sans MS" w:hAnsi="Comic Sans MS"/>
          <w:b/>
          <w:szCs w:val="24"/>
          <w:u w:val="single"/>
        </w:rPr>
      </w:pPr>
    </w:p>
    <w:p w:rsidR="00D9591C" w:rsidRPr="007E5231" w:rsidRDefault="00D9591C" w:rsidP="00D9591C">
      <w:pPr>
        <w:rPr>
          <w:rFonts w:ascii="Comic Sans MS" w:hAnsi="Comic Sans MS"/>
          <w:b/>
          <w:color w:val="FF0000"/>
          <w:szCs w:val="24"/>
        </w:rPr>
      </w:pPr>
      <w:r w:rsidRPr="007E5231">
        <w:rPr>
          <w:rFonts w:ascii="Comic Sans MS" w:hAnsi="Comic Sans MS"/>
          <w:b/>
          <w:color w:val="FF0000"/>
          <w:szCs w:val="24"/>
        </w:rPr>
        <w:t xml:space="preserve">EL3 </w:t>
      </w:r>
      <w:proofErr w:type="gramStart"/>
      <w:r w:rsidRPr="007E5231">
        <w:rPr>
          <w:rFonts w:ascii="Comic Sans MS" w:hAnsi="Comic Sans MS"/>
          <w:b/>
          <w:color w:val="FF0000"/>
          <w:szCs w:val="24"/>
        </w:rPr>
        <w:t>A</w:t>
      </w:r>
      <w:proofErr w:type="gramEnd"/>
      <w:r w:rsidRPr="007E5231">
        <w:rPr>
          <w:rFonts w:ascii="Comic Sans MS" w:hAnsi="Comic Sans MS"/>
          <w:b/>
          <w:color w:val="FF0000"/>
          <w:szCs w:val="24"/>
        </w:rPr>
        <w:t xml:space="preserve"> skill I learnt was: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D9591C" w:rsidRPr="007E5231" w:rsidTr="0025679B">
        <w:tc>
          <w:tcPr>
            <w:tcW w:w="9242" w:type="dxa"/>
          </w:tcPr>
          <w:p w:rsidR="00D9591C" w:rsidRPr="007E5231" w:rsidRDefault="00D9591C" w:rsidP="0025679B">
            <w:pPr>
              <w:rPr>
                <w:rFonts w:ascii="Comic Sans MS" w:hAnsi="Comic Sans MS"/>
                <w:color w:val="FF0000"/>
                <w:szCs w:val="24"/>
              </w:rPr>
            </w:pPr>
          </w:p>
          <w:p w:rsidR="00D9591C" w:rsidRPr="007E5231" w:rsidRDefault="00D9591C" w:rsidP="0025679B">
            <w:pPr>
              <w:rPr>
                <w:rFonts w:ascii="Comic Sans MS" w:hAnsi="Comic Sans MS"/>
                <w:color w:val="FF0000"/>
                <w:szCs w:val="24"/>
              </w:rPr>
            </w:pPr>
          </w:p>
        </w:tc>
      </w:tr>
    </w:tbl>
    <w:p w:rsidR="00D9591C" w:rsidRPr="007E5231" w:rsidRDefault="00D9591C" w:rsidP="00D9591C">
      <w:pPr>
        <w:rPr>
          <w:rFonts w:ascii="Comic Sans MS" w:hAnsi="Comic Sans MS"/>
          <w:b/>
          <w:sz w:val="28"/>
          <w:szCs w:val="24"/>
          <w:u w:val="single"/>
        </w:rPr>
      </w:pPr>
    </w:p>
    <w:p w:rsidR="00D9591C" w:rsidRPr="007E5231" w:rsidRDefault="00D9591C" w:rsidP="00D9591C">
      <w:pPr>
        <w:rPr>
          <w:rFonts w:ascii="Comic Sans MS" w:hAnsi="Comic Sans MS"/>
          <w:b/>
          <w:color w:val="FF0000"/>
          <w:szCs w:val="24"/>
        </w:rPr>
      </w:pPr>
      <w:r w:rsidRPr="007E5231">
        <w:rPr>
          <w:rFonts w:ascii="Comic Sans MS" w:hAnsi="Comic Sans MS"/>
          <w:b/>
          <w:color w:val="FF0000"/>
          <w:szCs w:val="24"/>
        </w:rPr>
        <w:t>EL3: How will this skill help me in the future?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D9591C" w:rsidRPr="007E5231" w:rsidTr="0025679B">
        <w:tc>
          <w:tcPr>
            <w:tcW w:w="9242" w:type="dxa"/>
          </w:tcPr>
          <w:p w:rsidR="00D9591C" w:rsidRPr="007E5231" w:rsidRDefault="00D9591C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D9591C" w:rsidRPr="007E5231" w:rsidRDefault="00D9591C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  <w:tr w:rsidR="00D9591C" w:rsidRPr="007E5231" w:rsidTr="0025679B">
        <w:tc>
          <w:tcPr>
            <w:tcW w:w="9242" w:type="dxa"/>
          </w:tcPr>
          <w:p w:rsidR="00D9591C" w:rsidRPr="007E5231" w:rsidRDefault="00D9591C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D9591C" w:rsidRPr="007E5231" w:rsidRDefault="00D9591C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</w:tbl>
    <w:p w:rsidR="007E5231" w:rsidRDefault="007E5231" w:rsidP="00D9591C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7E5231" w:rsidRPr="007E5231" w:rsidRDefault="007E5231" w:rsidP="007E5231">
      <w:pPr>
        <w:rPr>
          <w:rFonts w:ascii="Comic Sans MS" w:hAnsi="Comic Sans MS"/>
          <w:b/>
          <w:color w:val="FF0000"/>
          <w:szCs w:val="24"/>
        </w:rPr>
      </w:pPr>
      <w:r>
        <w:rPr>
          <w:rFonts w:ascii="Comic Sans MS" w:hAnsi="Comic Sans MS"/>
          <w:b/>
          <w:color w:val="FF0000"/>
          <w:szCs w:val="24"/>
        </w:rPr>
        <w:lastRenderedPageBreak/>
        <w:t>EL3: What would I do differently next time?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</w:tbl>
    <w:p w:rsidR="007E5231" w:rsidRDefault="007E5231" w:rsidP="00D9591C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7E5231" w:rsidRPr="007E5231" w:rsidRDefault="007E5231" w:rsidP="007E5231">
      <w:pPr>
        <w:jc w:val="center"/>
        <w:rPr>
          <w:rFonts w:ascii="Comic Sans MS" w:hAnsi="Comic Sans MS"/>
          <w:b/>
          <w:szCs w:val="24"/>
          <w:u w:val="single"/>
        </w:rPr>
      </w:pPr>
      <w:r>
        <w:rPr>
          <w:rFonts w:ascii="Comic Sans MS" w:hAnsi="Comic Sans MS"/>
          <w:b/>
          <w:szCs w:val="24"/>
          <w:u w:val="single"/>
        </w:rPr>
        <w:lastRenderedPageBreak/>
        <w:t>Review of Task Two: Safe use of tools and materials</w:t>
      </w:r>
    </w:p>
    <w:p w:rsidR="007E5231" w:rsidRPr="007E5231" w:rsidRDefault="007E5231" w:rsidP="007E5231">
      <w:pPr>
        <w:rPr>
          <w:rFonts w:ascii="Comic Sans MS" w:hAnsi="Comic Sans MS"/>
          <w:b/>
          <w:szCs w:val="24"/>
          <w:u w:val="single"/>
        </w:rPr>
      </w:pPr>
    </w:p>
    <w:p w:rsidR="007E5231" w:rsidRPr="007E5231" w:rsidRDefault="007E5231" w:rsidP="007E5231">
      <w:pPr>
        <w:rPr>
          <w:rFonts w:ascii="Comic Sans MS" w:hAnsi="Comic Sans MS"/>
          <w:b/>
          <w:szCs w:val="24"/>
        </w:rPr>
      </w:pPr>
      <w:r w:rsidRPr="007E5231">
        <w:rPr>
          <w:rFonts w:ascii="Comic Sans MS" w:hAnsi="Comic Sans MS"/>
          <w:b/>
          <w:noProof/>
          <w:szCs w:val="24"/>
          <w:lang w:eastAsia="en-GB"/>
        </w:rPr>
        <w:drawing>
          <wp:anchor distT="0" distB="0" distL="114300" distR="114300" simplePos="0" relativeHeight="251748352" behindDoc="0" locked="0" layoutInCell="1" allowOverlap="1" wp14:anchorId="51F1A3A3" wp14:editId="3E1F865F">
            <wp:simplePos x="0" y="0"/>
            <wp:positionH relativeFrom="column">
              <wp:posOffset>794385</wp:posOffset>
            </wp:positionH>
            <wp:positionV relativeFrom="paragraph">
              <wp:posOffset>351155</wp:posOffset>
            </wp:positionV>
            <wp:extent cx="4215130" cy="776605"/>
            <wp:effectExtent l="0" t="0" r="0" b="4445"/>
            <wp:wrapSquare wrapText="bothSides"/>
            <wp:docPr id="74" name="Picture 74" descr="C:\Users\smcintyre544\AppData\Local\Microsoft\Windows\Temporary Internet Files\Content.IE5\E2WV3ZMC\25612134285_ae99c61118_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cintyre544\AppData\Local\Microsoft\Windows\Temporary Internet Files\Content.IE5\E2WV3ZMC\25612134285_ae99c61118_b[1]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5231">
        <w:rPr>
          <w:rFonts w:ascii="Comic Sans MS" w:hAnsi="Comic Sans MS"/>
          <w:b/>
          <w:szCs w:val="24"/>
        </w:rPr>
        <w:t>EL1 In this task I did:</w:t>
      </w:r>
    </w:p>
    <w:p w:rsidR="007E5231" w:rsidRDefault="007E5231" w:rsidP="007E5231">
      <w:pPr>
        <w:rPr>
          <w:rFonts w:ascii="Comic Sans MS" w:hAnsi="Comic Sans MS"/>
          <w:b/>
          <w:color w:val="00B050"/>
          <w:szCs w:val="24"/>
        </w:rPr>
      </w:pPr>
    </w:p>
    <w:p w:rsidR="007E5231" w:rsidRDefault="007E5231" w:rsidP="007E5231">
      <w:pPr>
        <w:rPr>
          <w:rFonts w:ascii="Comic Sans MS" w:hAnsi="Comic Sans MS"/>
          <w:b/>
          <w:color w:val="00B050"/>
          <w:szCs w:val="24"/>
        </w:rPr>
      </w:pPr>
    </w:p>
    <w:p w:rsidR="007E5231" w:rsidRDefault="007E5231" w:rsidP="007E5231">
      <w:pPr>
        <w:rPr>
          <w:rFonts w:ascii="Comic Sans MS" w:hAnsi="Comic Sans MS"/>
          <w:b/>
          <w:color w:val="00B050"/>
          <w:szCs w:val="24"/>
        </w:rPr>
      </w:pPr>
    </w:p>
    <w:p w:rsidR="007E5231" w:rsidRPr="007E5231" w:rsidRDefault="007E5231" w:rsidP="007E5231">
      <w:pPr>
        <w:rPr>
          <w:rFonts w:ascii="Comic Sans MS" w:hAnsi="Comic Sans MS"/>
          <w:b/>
          <w:color w:val="00B050"/>
          <w:szCs w:val="24"/>
        </w:rPr>
      </w:pPr>
      <w:r w:rsidRPr="007E5231">
        <w:rPr>
          <w:rFonts w:ascii="Comic Sans MS" w:hAnsi="Comic Sans MS"/>
          <w:b/>
          <w:color w:val="00B050"/>
          <w:szCs w:val="24"/>
        </w:rPr>
        <w:t>EL2 Something I did well was: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</w:tbl>
    <w:p w:rsidR="007E5231" w:rsidRPr="007E5231" w:rsidRDefault="007E5231" w:rsidP="007E5231">
      <w:pPr>
        <w:rPr>
          <w:rFonts w:ascii="Comic Sans MS" w:hAnsi="Comic Sans MS"/>
          <w:b/>
          <w:color w:val="00B050"/>
          <w:szCs w:val="24"/>
          <w:u w:val="single"/>
        </w:rPr>
      </w:pPr>
    </w:p>
    <w:p w:rsidR="007E5231" w:rsidRPr="007E5231" w:rsidRDefault="007E5231" w:rsidP="007E5231">
      <w:pPr>
        <w:rPr>
          <w:rFonts w:ascii="Comic Sans MS" w:hAnsi="Comic Sans MS"/>
          <w:b/>
          <w:color w:val="00B050"/>
          <w:szCs w:val="24"/>
        </w:rPr>
      </w:pPr>
      <w:r w:rsidRPr="007E5231">
        <w:rPr>
          <w:rFonts w:ascii="Comic Sans MS" w:hAnsi="Comic Sans MS"/>
          <w:b/>
          <w:color w:val="00B050"/>
          <w:szCs w:val="24"/>
        </w:rPr>
        <w:t>EL2 Something I could improve on is: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</w:tbl>
    <w:p w:rsidR="007E5231" w:rsidRPr="007E5231" w:rsidRDefault="007E5231" w:rsidP="007E5231">
      <w:pPr>
        <w:jc w:val="center"/>
        <w:rPr>
          <w:rFonts w:ascii="Comic Sans MS" w:hAnsi="Comic Sans MS"/>
          <w:b/>
          <w:szCs w:val="24"/>
          <w:u w:val="single"/>
        </w:rPr>
      </w:pPr>
    </w:p>
    <w:p w:rsidR="007E5231" w:rsidRPr="007E5231" w:rsidRDefault="007E5231" w:rsidP="007E5231">
      <w:pPr>
        <w:rPr>
          <w:rFonts w:ascii="Comic Sans MS" w:hAnsi="Comic Sans MS"/>
          <w:b/>
          <w:color w:val="FF0000"/>
          <w:szCs w:val="24"/>
        </w:rPr>
      </w:pPr>
      <w:r w:rsidRPr="007E5231">
        <w:rPr>
          <w:rFonts w:ascii="Comic Sans MS" w:hAnsi="Comic Sans MS"/>
          <w:b/>
          <w:color w:val="FF0000"/>
          <w:szCs w:val="24"/>
        </w:rPr>
        <w:t xml:space="preserve">EL3 </w:t>
      </w:r>
      <w:proofErr w:type="gramStart"/>
      <w:r w:rsidRPr="007E5231">
        <w:rPr>
          <w:rFonts w:ascii="Comic Sans MS" w:hAnsi="Comic Sans MS"/>
          <w:b/>
          <w:color w:val="FF0000"/>
          <w:szCs w:val="24"/>
        </w:rPr>
        <w:t>A</w:t>
      </w:r>
      <w:proofErr w:type="gramEnd"/>
      <w:r w:rsidRPr="007E5231">
        <w:rPr>
          <w:rFonts w:ascii="Comic Sans MS" w:hAnsi="Comic Sans MS"/>
          <w:b/>
          <w:color w:val="FF0000"/>
          <w:szCs w:val="24"/>
        </w:rPr>
        <w:t xml:space="preserve"> skill I learnt was: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color w:val="FF0000"/>
                <w:szCs w:val="24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color w:val="FF0000"/>
                <w:szCs w:val="24"/>
              </w:rPr>
            </w:pPr>
          </w:p>
        </w:tc>
      </w:tr>
    </w:tbl>
    <w:p w:rsidR="007E5231" w:rsidRPr="007E5231" w:rsidRDefault="007E5231" w:rsidP="007E5231">
      <w:pPr>
        <w:rPr>
          <w:rFonts w:ascii="Comic Sans MS" w:hAnsi="Comic Sans MS"/>
          <w:b/>
          <w:sz w:val="28"/>
          <w:szCs w:val="24"/>
          <w:u w:val="single"/>
        </w:rPr>
      </w:pPr>
    </w:p>
    <w:p w:rsidR="007E5231" w:rsidRPr="007E5231" w:rsidRDefault="007E5231" w:rsidP="007E5231">
      <w:pPr>
        <w:rPr>
          <w:rFonts w:ascii="Comic Sans MS" w:hAnsi="Comic Sans MS"/>
          <w:b/>
          <w:color w:val="FF0000"/>
          <w:szCs w:val="24"/>
        </w:rPr>
      </w:pPr>
      <w:r w:rsidRPr="007E5231">
        <w:rPr>
          <w:rFonts w:ascii="Comic Sans MS" w:hAnsi="Comic Sans MS"/>
          <w:b/>
          <w:color w:val="FF0000"/>
          <w:szCs w:val="24"/>
        </w:rPr>
        <w:t>EL3: How will this skill help me in the future?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</w:tbl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Pr="007E5231" w:rsidRDefault="007E5231" w:rsidP="007E5231">
      <w:pPr>
        <w:rPr>
          <w:rFonts w:ascii="Comic Sans MS" w:hAnsi="Comic Sans MS"/>
          <w:b/>
          <w:color w:val="FF0000"/>
          <w:szCs w:val="24"/>
        </w:rPr>
      </w:pPr>
      <w:r>
        <w:rPr>
          <w:rFonts w:ascii="Comic Sans MS" w:hAnsi="Comic Sans MS"/>
          <w:b/>
          <w:color w:val="FF0000"/>
          <w:szCs w:val="24"/>
        </w:rPr>
        <w:lastRenderedPageBreak/>
        <w:t>EL3: What would I do differently next time?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</w:tbl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Pr="007E5231" w:rsidRDefault="007E5231" w:rsidP="007E5231">
      <w:pPr>
        <w:jc w:val="center"/>
        <w:rPr>
          <w:rFonts w:ascii="Comic Sans MS" w:hAnsi="Comic Sans MS"/>
          <w:b/>
          <w:szCs w:val="24"/>
          <w:u w:val="single"/>
        </w:rPr>
      </w:pPr>
      <w:r>
        <w:rPr>
          <w:rFonts w:ascii="Comic Sans MS" w:hAnsi="Comic Sans MS"/>
          <w:b/>
          <w:szCs w:val="24"/>
          <w:u w:val="single"/>
        </w:rPr>
        <w:lastRenderedPageBreak/>
        <w:t xml:space="preserve">Review of Task Three: </w:t>
      </w:r>
      <w:r w:rsidR="003F41D1">
        <w:rPr>
          <w:rFonts w:ascii="Comic Sans MS" w:hAnsi="Comic Sans MS"/>
          <w:b/>
          <w:szCs w:val="24"/>
          <w:u w:val="single"/>
        </w:rPr>
        <w:t>Choosing the gift item to make</w:t>
      </w:r>
    </w:p>
    <w:p w:rsidR="007E5231" w:rsidRPr="007E5231" w:rsidRDefault="007E5231" w:rsidP="007E5231">
      <w:pPr>
        <w:rPr>
          <w:rFonts w:ascii="Comic Sans MS" w:hAnsi="Comic Sans MS"/>
          <w:b/>
          <w:szCs w:val="24"/>
          <w:u w:val="single"/>
        </w:rPr>
      </w:pPr>
    </w:p>
    <w:p w:rsidR="007E5231" w:rsidRPr="007E5231" w:rsidRDefault="007E5231" w:rsidP="007E5231">
      <w:pPr>
        <w:rPr>
          <w:rFonts w:ascii="Comic Sans MS" w:hAnsi="Comic Sans MS"/>
          <w:b/>
          <w:szCs w:val="24"/>
        </w:rPr>
      </w:pPr>
      <w:r w:rsidRPr="007E5231">
        <w:rPr>
          <w:rFonts w:ascii="Comic Sans MS" w:hAnsi="Comic Sans MS"/>
          <w:b/>
          <w:noProof/>
          <w:szCs w:val="24"/>
          <w:lang w:eastAsia="en-GB"/>
        </w:rPr>
        <w:drawing>
          <wp:anchor distT="0" distB="0" distL="114300" distR="114300" simplePos="0" relativeHeight="251750400" behindDoc="0" locked="0" layoutInCell="1" allowOverlap="1" wp14:anchorId="51F1A3A3" wp14:editId="3E1F865F">
            <wp:simplePos x="0" y="0"/>
            <wp:positionH relativeFrom="column">
              <wp:posOffset>794385</wp:posOffset>
            </wp:positionH>
            <wp:positionV relativeFrom="paragraph">
              <wp:posOffset>351155</wp:posOffset>
            </wp:positionV>
            <wp:extent cx="4215130" cy="776605"/>
            <wp:effectExtent l="0" t="0" r="0" b="4445"/>
            <wp:wrapSquare wrapText="bothSides"/>
            <wp:docPr id="75" name="Picture 75" descr="C:\Users\smcintyre544\AppData\Local\Microsoft\Windows\Temporary Internet Files\Content.IE5\E2WV3ZMC\25612134285_ae99c61118_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cintyre544\AppData\Local\Microsoft\Windows\Temporary Internet Files\Content.IE5\E2WV3ZMC\25612134285_ae99c61118_b[1]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5231">
        <w:rPr>
          <w:rFonts w:ascii="Comic Sans MS" w:hAnsi="Comic Sans MS"/>
          <w:b/>
          <w:szCs w:val="24"/>
        </w:rPr>
        <w:t>EL1 In this task I did:</w:t>
      </w:r>
    </w:p>
    <w:p w:rsidR="007E5231" w:rsidRDefault="007E5231" w:rsidP="007E5231">
      <w:pPr>
        <w:rPr>
          <w:rFonts w:ascii="Comic Sans MS" w:hAnsi="Comic Sans MS"/>
          <w:b/>
          <w:color w:val="00B050"/>
          <w:szCs w:val="24"/>
        </w:rPr>
      </w:pPr>
    </w:p>
    <w:p w:rsidR="007E5231" w:rsidRDefault="007E5231" w:rsidP="007E5231">
      <w:pPr>
        <w:rPr>
          <w:rFonts w:ascii="Comic Sans MS" w:hAnsi="Comic Sans MS"/>
          <w:b/>
          <w:color w:val="00B050"/>
          <w:szCs w:val="24"/>
        </w:rPr>
      </w:pPr>
    </w:p>
    <w:p w:rsidR="007E5231" w:rsidRDefault="007E5231" w:rsidP="007E5231">
      <w:pPr>
        <w:rPr>
          <w:rFonts w:ascii="Comic Sans MS" w:hAnsi="Comic Sans MS"/>
          <w:b/>
          <w:color w:val="00B050"/>
          <w:szCs w:val="24"/>
        </w:rPr>
      </w:pPr>
    </w:p>
    <w:p w:rsidR="007E5231" w:rsidRPr="007E5231" w:rsidRDefault="007E5231" w:rsidP="007E5231">
      <w:pPr>
        <w:rPr>
          <w:rFonts w:ascii="Comic Sans MS" w:hAnsi="Comic Sans MS"/>
          <w:b/>
          <w:color w:val="00B050"/>
          <w:szCs w:val="24"/>
        </w:rPr>
      </w:pPr>
      <w:r w:rsidRPr="007E5231">
        <w:rPr>
          <w:rFonts w:ascii="Comic Sans MS" w:hAnsi="Comic Sans MS"/>
          <w:b/>
          <w:color w:val="00B050"/>
          <w:szCs w:val="24"/>
        </w:rPr>
        <w:t>EL2 Something I did well was: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</w:tbl>
    <w:p w:rsidR="007E5231" w:rsidRPr="007E5231" w:rsidRDefault="007E5231" w:rsidP="007E5231">
      <w:pPr>
        <w:rPr>
          <w:rFonts w:ascii="Comic Sans MS" w:hAnsi="Comic Sans MS"/>
          <w:b/>
          <w:color w:val="00B050"/>
          <w:szCs w:val="24"/>
          <w:u w:val="single"/>
        </w:rPr>
      </w:pPr>
    </w:p>
    <w:p w:rsidR="007E5231" w:rsidRPr="007E5231" w:rsidRDefault="007E5231" w:rsidP="007E5231">
      <w:pPr>
        <w:rPr>
          <w:rFonts w:ascii="Comic Sans MS" w:hAnsi="Comic Sans MS"/>
          <w:b/>
          <w:color w:val="00B050"/>
          <w:szCs w:val="24"/>
        </w:rPr>
      </w:pPr>
      <w:r w:rsidRPr="007E5231">
        <w:rPr>
          <w:rFonts w:ascii="Comic Sans MS" w:hAnsi="Comic Sans MS"/>
          <w:b/>
          <w:color w:val="00B050"/>
          <w:szCs w:val="24"/>
        </w:rPr>
        <w:t>EL2 Something I could improve on is: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</w:tbl>
    <w:p w:rsidR="007E5231" w:rsidRPr="007E5231" w:rsidRDefault="007E5231" w:rsidP="007E5231">
      <w:pPr>
        <w:jc w:val="center"/>
        <w:rPr>
          <w:rFonts w:ascii="Comic Sans MS" w:hAnsi="Comic Sans MS"/>
          <w:b/>
          <w:szCs w:val="24"/>
          <w:u w:val="single"/>
        </w:rPr>
      </w:pPr>
    </w:p>
    <w:p w:rsidR="007E5231" w:rsidRPr="007E5231" w:rsidRDefault="007E5231" w:rsidP="007E5231">
      <w:pPr>
        <w:rPr>
          <w:rFonts w:ascii="Comic Sans MS" w:hAnsi="Comic Sans MS"/>
          <w:b/>
          <w:color w:val="FF0000"/>
          <w:szCs w:val="24"/>
        </w:rPr>
      </w:pPr>
      <w:r w:rsidRPr="007E5231">
        <w:rPr>
          <w:rFonts w:ascii="Comic Sans MS" w:hAnsi="Comic Sans MS"/>
          <w:b/>
          <w:color w:val="FF0000"/>
          <w:szCs w:val="24"/>
        </w:rPr>
        <w:t xml:space="preserve">EL3 </w:t>
      </w:r>
      <w:proofErr w:type="gramStart"/>
      <w:r w:rsidRPr="007E5231">
        <w:rPr>
          <w:rFonts w:ascii="Comic Sans MS" w:hAnsi="Comic Sans MS"/>
          <w:b/>
          <w:color w:val="FF0000"/>
          <w:szCs w:val="24"/>
        </w:rPr>
        <w:t>A</w:t>
      </w:r>
      <w:proofErr w:type="gramEnd"/>
      <w:r w:rsidRPr="007E5231">
        <w:rPr>
          <w:rFonts w:ascii="Comic Sans MS" w:hAnsi="Comic Sans MS"/>
          <w:b/>
          <w:color w:val="FF0000"/>
          <w:szCs w:val="24"/>
        </w:rPr>
        <w:t xml:space="preserve"> skill I learnt was: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color w:val="FF0000"/>
                <w:szCs w:val="24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color w:val="FF0000"/>
                <w:szCs w:val="24"/>
              </w:rPr>
            </w:pPr>
          </w:p>
        </w:tc>
      </w:tr>
    </w:tbl>
    <w:p w:rsidR="007E5231" w:rsidRPr="007E5231" w:rsidRDefault="007E5231" w:rsidP="007E5231">
      <w:pPr>
        <w:rPr>
          <w:rFonts w:ascii="Comic Sans MS" w:hAnsi="Comic Sans MS"/>
          <w:b/>
          <w:sz w:val="28"/>
          <w:szCs w:val="24"/>
          <w:u w:val="single"/>
        </w:rPr>
      </w:pPr>
    </w:p>
    <w:p w:rsidR="007E5231" w:rsidRPr="007E5231" w:rsidRDefault="007E5231" w:rsidP="007E5231">
      <w:pPr>
        <w:rPr>
          <w:rFonts w:ascii="Comic Sans MS" w:hAnsi="Comic Sans MS"/>
          <w:b/>
          <w:color w:val="FF0000"/>
          <w:szCs w:val="24"/>
        </w:rPr>
      </w:pPr>
      <w:r w:rsidRPr="007E5231">
        <w:rPr>
          <w:rFonts w:ascii="Comic Sans MS" w:hAnsi="Comic Sans MS"/>
          <w:b/>
          <w:color w:val="FF0000"/>
          <w:szCs w:val="24"/>
        </w:rPr>
        <w:t>EL3: How will this skill help me in the future?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</w:tbl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Pr="007E5231" w:rsidRDefault="007E5231" w:rsidP="007E5231">
      <w:pPr>
        <w:rPr>
          <w:rFonts w:ascii="Comic Sans MS" w:hAnsi="Comic Sans MS"/>
          <w:b/>
          <w:color w:val="FF0000"/>
          <w:szCs w:val="24"/>
        </w:rPr>
      </w:pPr>
      <w:r>
        <w:rPr>
          <w:rFonts w:ascii="Comic Sans MS" w:hAnsi="Comic Sans MS"/>
          <w:b/>
          <w:color w:val="FF0000"/>
          <w:szCs w:val="24"/>
        </w:rPr>
        <w:lastRenderedPageBreak/>
        <w:t>EL3: What would I do differently next time?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</w:tbl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Pr="007E5231" w:rsidRDefault="007E5231" w:rsidP="007E5231">
      <w:pPr>
        <w:jc w:val="center"/>
        <w:rPr>
          <w:rFonts w:ascii="Comic Sans MS" w:hAnsi="Comic Sans MS"/>
          <w:b/>
          <w:szCs w:val="24"/>
          <w:u w:val="single"/>
        </w:rPr>
      </w:pPr>
      <w:r>
        <w:rPr>
          <w:rFonts w:ascii="Comic Sans MS" w:hAnsi="Comic Sans MS"/>
          <w:b/>
          <w:szCs w:val="24"/>
          <w:u w:val="single"/>
        </w:rPr>
        <w:lastRenderedPageBreak/>
        <w:t>Review of Task Four: Materials and Equipment</w:t>
      </w:r>
      <w:r w:rsidRPr="007E5231">
        <w:rPr>
          <w:rFonts w:ascii="Comic Sans MS" w:hAnsi="Comic Sans MS"/>
          <w:b/>
          <w:szCs w:val="24"/>
          <w:u w:val="single"/>
        </w:rPr>
        <w:t xml:space="preserve"> </w:t>
      </w:r>
    </w:p>
    <w:p w:rsidR="007E5231" w:rsidRPr="007E5231" w:rsidRDefault="007E5231" w:rsidP="007E5231">
      <w:pPr>
        <w:rPr>
          <w:rFonts w:ascii="Comic Sans MS" w:hAnsi="Comic Sans MS"/>
          <w:b/>
          <w:szCs w:val="24"/>
          <w:u w:val="single"/>
        </w:rPr>
      </w:pPr>
    </w:p>
    <w:p w:rsidR="007E5231" w:rsidRPr="007E5231" w:rsidRDefault="007E5231" w:rsidP="007E5231">
      <w:pPr>
        <w:rPr>
          <w:rFonts w:ascii="Comic Sans MS" w:hAnsi="Comic Sans MS"/>
          <w:b/>
          <w:szCs w:val="24"/>
        </w:rPr>
      </w:pPr>
      <w:r w:rsidRPr="007E5231">
        <w:rPr>
          <w:rFonts w:ascii="Comic Sans MS" w:hAnsi="Comic Sans MS"/>
          <w:b/>
          <w:noProof/>
          <w:szCs w:val="24"/>
          <w:lang w:eastAsia="en-GB"/>
        </w:rPr>
        <w:drawing>
          <wp:anchor distT="0" distB="0" distL="114300" distR="114300" simplePos="0" relativeHeight="251752448" behindDoc="0" locked="0" layoutInCell="1" allowOverlap="1" wp14:anchorId="51F1A3A3" wp14:editId="3E1F865F">
            <wp:simplePos x="0" y="0"/>
            <wp:positionH relativeFrom="column">
              <wp:posOffset>794385</wp:posOffset>
            </wp:positionH>
            <wp:positionV relativeFrom="paragraph">
              <wp:posOffset>351155</wp:posOffset>
            </wp:positionV>
            <wp:extent cx="4215130" cy="776605"/>
            <wp:effectExtent l="0" t="0" r="0" b="4445"/>
            <wp:wrapSquare wrapText="bothSides"/>
            <wp:docPr id="76" name="Picture 76" descr="C:\Users\smcintyre544\AppData\Local\Microsoft\Windows\Temporary Internet Files\Content.IE5\E2WV3ZMC\25612134285_ae99c61118_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cintyre544\AppData\Local\Microsoft\Windows\Temporary Internet Files\Content.IE5\E2WV3ZMC\25612134285_ae99c61118_b[1]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5231">
        <w:rPr>
          <w:rFonts w:ascii="Comic Sans MS" w:hAnsi="Comic Sans MS"/>
          <w:b/>
          <w:szCs w:val="24"/>
        </w:rPr>
        <w:t>EL1 In this task I did:</w:t>
      </w:r>
    </w:p>
    <w:p w:rsidR="007E5231" w:rsidRDefault="007E5231" w:rsidP="007E5231">
      <w:pPr>
        <w:rPr>
          <w:rFonts w:ascii="Comic Sans MS" w:hAnsi="Comic Sans MS"/>
          <w:b/>
          <w:color w:val="00B050"/>
          <w:szCs w:val="24"/>
        </w:rPr>
      </w:pPr>
    </w:p>
    <w:p w:rsidR="007E5231" w:rsidRDefault="007E5231" w:rsidP="007E5231">
      <w:pPr>
        <w:rPr>
          <w:rFonts w:ascii="Comic Sans MS" w:hAnsi="Comic Sans MS"/>
          <w:b/>
          <w:color w:val="00B050"/>
          <w:szCs w:val="24"/>
        </w:rPr>
      </w:pPr>
    </w:p>
    <w:p w:rsidR="007E5231" w:rsidRDefault="007E5231" w:rsidP="007E5231">
      <w:pPr>
        <w:rPr>
          <w:rFonts w:ascii="Comic Sans MS" w:hAnsi="Comic Sans MS"/>
          <w:b/>
          <w:color w:val="00B050"/>
          <w:szCs w:val="24"/>
        </w:rPr>
      </w:pPr>
    </w:p>
    <w:p w:rsidR="007E5231" w:rsidRPr="007E5231" w:rsidRDefault="007E5231" w:rsidP="007E5231">
      <w:pPr>
        <w:rPr>
          <w:rFonts w:ascii="Comic Sans MS" w:hAnsi="Comic Sans MS"/>
          <w:b/>
          <w:color w:val="00B050"/>
          <w:szCs w:val="24"/>
        </w:rPr>
      </w:pPr>
      <w:r w:rsidRPr="007E5231">
        <w:rPr>
          <w:rFonts w:ascii="Comic Sans MS" w:hAnsi="Comic Sans MS"/>
          <w:b/>
          <w:color w:val="00B050"/>
          <w:szCs w:val="24"/>
        </w:rPr>
        <w:t>EL2 Something I did well was: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</w:tbl>
    <w:p w:rsidR="007E5231" w:rsidRPr="007E5231" w:rsidRDefault="007E5231" w:rsidP="007E5231">
      <w:pPr>
        <w:rPr>
          <w:rFonts w:ascii="Comic Sans MS" w:hAnsi="Comic Sans MS"/>
          <w:b/>
          <w:color w:val="00B050"/>
          <w:szCs w:val="24"/>
          <w:u w:val="single"/>
        </w:rPr>
      </w:pPr>
    </w:p>
    <w:p w:rsidR="007E5231" w:rsidRPr="007E5231" w:rsidRDefault="007E5231" w:rsidP="007E5231">
      <w:pPr>
        <w:rPr>
          <w:rFonts w:ascii="Comic Sans MS" w:hAnsi="Comic Sans MS"/>
          <w:b/>
          <w:color w:val="00B050"/>
          <w:szCs w:val="24"/>
        </w:rPr>
      </w:pPr>
      <w:r w:rsidRPr="007E5231">
        <w:rPr>
          <w:rFonts w:ascii="Comic Sans MS" w:hAnsi="Comic Sans MS"/>
          <w:b/>
          <w:color w:val="00B050"/>
          <w:szCs w:val="24"/>
        </w:rPr>
        <w:t>EL2 Something I could improve on is: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</w:tbl>
    <w:p w:rsidR="007E5231" w:rsidRPr="007E5231" w:rsidRDefault="007E5231" w:rsidP="007E5231">
      <w:pPr>
        <w:jc w:val="center"/>
        <w:rPr>
          <w:rFonts w:ascii="Comic Sans MS" w:hAnsi="Comic Sans MS"/>
          <w:b/>
          <w:szCs w:val="24"/>
          <w:u w:val="single"/>
        </w:rPr>
      </w:pPr>
    </w:p>
    <w:p w:rsidR="007E5231" w:rsidRPr="007E5231" w:rsidRDefault="007E5231" w:rsidP="007E5231">
      <w:pPr>
        <w:rPr>
          <w:rFonts w:ascii="Comic Sans MS" w:hAnsi="Comic Sans MS"/>
          <w:b/>
          <w:color w:val="FF0000"/>
          <w:szCs w:val="24"/>
        </w:rPr>
      </w:pPr>
      <w:r w:rsidRPr="007E5231">
        <w:rPr>
          <w:rFonts w:ascii="Comic Sans MS" w:hAnsi="Comic Sans MS"/>
          <w:b/>
          <w:color w:val="FF0000"/>
          <w:szCs w:val="24"/>
        </w:rPr>
        <w:t xml:space="preserve">EL3 </w:t>
      </w:r>
      <w:proofErr w:type="gramStart"/>
      <w:r w:rsidRPr="007E5231">
        <w:rPr>
          <w:rFonts w:ascii="Comic Sans MS" w:hAnsi="Comic Sans MS"/>
          <w:b/>
          <w:color w:val="FF0000"/>
          <w:szCs w:val="24"/>
        </w:rPr>
        <w:t>A</w:t>
      </w:r>
      <w:proofErr w:type="gramEnd"/>
      <w:r w:rsidRPr="007E5231">
        <w:rPr>
          <w:rFonts w:ascii="Comic Sans MS" w:hAnsi="Comic Sans MS"/>
          <w:b/>
          <w:color w:val="FF0000"/>
          <w:szCs w:val="24"/>
        </w:rPr>
        <w:t xml:space="preserve"> skill I learnt was: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color w:val="FF0000"/>
                <w:szCs w:val="24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color w:val="FF0000"/>
                <w:szCs w:val="24"/>
              </w:rPr>
            </w:pPr>
          </w:p>
        </w:tc>
      </w:tr>
    </w:tbl>
    <w:p w:rsidR="007E5231" w:rsidRPr="007E5231" w:rsidRDefault="007E5231" w:rsidP="007E5231">
      <w:pPr>
        <w:rPr>
          <w:rFonts w:ascii="Comic Sans MS" w:hAnsi="Comic Sans MS"/>
          <w:b/>
          <w:sz w:val="28"/>
          <w:szCs w:val="24"/>
          <w:u w:val="single"/>
        </w:rPr>
      </w:pPr>
    </w:p>
    <w:p w:rsidR="007E5231" w:rsidRPr="007E5231" w:rsidRDefault="007E5231" w:rsidP="007E5231">
      <w:pPr>
        <w:rPr>
          <w:rFonts w:ascii="Comic Sans MS" w:hAnsi="Comic Sans MS"/>
          <w:b/>
          <w:color w:val="FF0000"/>
          <w:szCs w:val="24"/>
        </w:rPr>
      </w:pPr>
      <w:r w:rsidRPr="007E5231">
        <w:rPr>
          <w:rFonts w:ascii="Comic Sans MS" w:hAnsi="Comic Sans MS"/>
          <w:b/>
          <w:color w:val="FF0000"/>
          <w:szCs w:val="24"/>
        </w:rPr>
        <w:t>EL3: How will this skill help me in the future?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</w:tbl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Pr="007E5231" w:rsidRDefault="007E5231" w:rsidP="007E5231">
      <w:pPr>
        <w:rPr>
          <w:rFonts w:ascii="Comic Sans MS" w:hAnsi="Comic Sans MS"/>
          <w:b/>
          <w:color w:val="FF0000"/>
          <w:szCs w:val="24"/>
        </w:rPr>
      </w:pPr>
      <w:r>
        <w:rPr>
          <w:rFonts w:ascii="Comic Sans MS" w:hAnsi="Comic Sans MS"/>
          <w:b/>
          <w:color w:val="FF0000"/>
          <w:szCs w:val="24"/>
        </w:rPr>
        <w:lastRenderedPageBreak/>
        <w:t>EL3: What would I do differently next time?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</w:tbl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Pr="007E5231" w:rsidRDefault="007E5231" w:rsidP="007E5231">
      <w:pPr>
        <w:jc w:val="center"/>
        <w:rPr>
          <w:rFonts w:ascii="Comic Sans MS" w:hAnsi="Comic Sans MS"/>
          <w:b/>
          <w:szCs w:val="24"/>
          <w:u w:val="single"/>
        </w:rPr>
      </w:pPr>
      <w:r>
        <w:rPr>
          <w:rFonts w:ascii="Comic Sans MS" w:hAnsi="Comic Sans MS"/>
          <w:b/>
          <w:szCs w:val="24"/>
          <w:u w:val="single"/>
        </w:rPr>
        <w:lastRenderedPageBreak/>
        <w:t>Review of Task Five</w:t>
      </w:r>
      <w:r w:rsidRPr="007E5231">
        <w:rPr>
          <w:rFonts w:ascii="Comic Sans MS" w:hAnsi="Comic Sans MS"/>
          <w:b/>
          <w:szCs w:val="24"/>
          <w:u w:val="single"/>
        </w:rPr>
        <w:t xml:space="preserve">: </w:t>
      </w:r>
      <w:r>
        <w:rPr>
          <w:rFonts w:ascii="Comic Sans MS" w:hAnsi="Comic Sans MS"/>
          <w:b/>
          <w:szCs w:val="24"/>
          <w:u w:val="single"/>
        </w:rPr>
        <w:t>Planning</w:t>
      </w:r>
    </w:p>
    <w:p w:rsidR="007E5231" w:rsidRPr="007E5231" w:rsidRDefault="007E5231" w:rsidP="007E5231">
      <w:pPr>
        <w:rPr>
          <w:rFonts w:ascii="Comic Sans MS" w:hAnsi="Comic Sans MS"/>
          <w:b/>
          <w:szCs w:val="24"/>
          <w:u w:val="single"/>
        </w:rPr>
      </w:pPr>
    </w:p>
    <w:p w:rsidR="007E5231" w:rsidRPr="007E5231" w:rsidRDefault="007E5231" w:rsidP="007E5231">
      <w:pPr>
        <w:rPr>
          <w:rFonts w:ascii="Comic Sans MS" w:hAnsi="Comic Sans MS"/>
          <w:b/>
          <w:szCs w:val="24"/>
        </w:rPr>
      </w:pPr>
      <w:r w:rsidRPr="007E5231">
        <w:rPr>
          <w:rFonts w:ascii="Comic Sans MS" w:hAnsi="Comic Sans MS"/>
          <w:b/>
          <w:noProof/>
          <w:szCs w:val="24"/>
          <w:lang w:eastAsia="en-GB"/>
        </w:rPr>
        <w:drawing>
          <wp:anchor distT="0" distB="0" distL="114300" distR="114300" simplePos="0" relativeHeight="251754496" behindDoc="0" locked="0" layoutInCell="1" allowOverlap="1" wp14:anchorId="51F1A3A3" wp14:editId="3E1F865F">
            <wp:simplePos x="0" y="0"/>
            <wp:positionH relativeFrom="column">
              <wp:posOffset>794385</wp:posOffset>
            </wp:positionH>
            <wp:positionV relativeFrom="paragraph">
              <wp:posOffset>351155</wp:posOffset>
            </wp:positionV>
            <wp:extent cx="4215130" cy="776605"/>
            <wp:effectExtent l="0" t="0" r="0" b="4445"/>
            <wp:wrapSquare wrapText="bothSides"/>
            <wp:docPr id="77" name="Picture 77" descr="C:\Users\smcintyre544\AppData\Local\Microsoft\Windows\Temporary Internet Files\Content.IE5\E2WV3ZMC\25612134285_ae99c61118_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cintyre544\AppData\Local\Microsoft\Windows\Temporary Internet Files\Content.IE5\E2WV3ZMC\25612134285_ae99c61118_b[1]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5231">
        <w:rPr>
          <w:rFonts w:ascii="Comic Sans MS" w:hAnsi="Comic Sans MS"/>
          <w:b/>
          <w:szCs w:val="24"/>
        </w:rPr>
        <w:t>EL1 In this task I did:</w:t>
      </w:r>
    </w:p>
    <w:p w:rsidR="007E5231" w:rsidRDefault="007E5231" w:rsidP="007E5231">
      <w:pPr>
        <w:rPr>
          <w:rFonts w:ascii="Comic Sans MS" w:hAnsi="Comic Sans MS"/>
          <w:b/>
          <w:color w:val="00B050"/>
          <w:szCs w:val="24"/>
        </w:rPr>
      </w:pPr>
    </w:p>
    <w:p w:rsidR="007E5231" w:rsidRDefault="007E5231" w:rsidP="007E5231">
      <w:pPr>
        <w:rPr>
          <w:rFonts w:ascii="Comic Sans MS" w:hAnsi="Comic Sans MS"/>
          <w:b/>
          <w:color w:val="00B050"/>
          <w:szCs w:val="24"/>
        </w:rPr>
      </w:pPr>
    </w:p>
    <w:p w:rsidR="007E5231" w:rsidRDefault="007E5231" w:rsidP="007E5231">
      <w:pPr>
        <w:rPr>
          <w:rFonts w:ascii="Comic Sans MS" w:hAnsi="Comic Sans MS"/>
          <w:b/>
          <w:color w:val="00B050"/>
          <w:szCs w:val="24"/>
        </w:rPr>
      </w:pPr>
    </w:p>
    <w:p w:rsidR="007E5231" w:rsidRPr="007E5231" w:rsidRDefault="007E5231" w:rsidP="007E5231">
      <w:pPr>
        <w:rPr>
          <w:rFonts w:ascii="Comic Sans MS" w:hAnsi="Comic Sans MS"/>
          <w:b/>
          <w:color w:val="00B050"/>
          <w:szCs w:val="24"/>
        </w:rPr>
      </w:pPr>
      <w:r w:rsidRPr="007E5231">
        <w:rPr>
          <w:rFonts w:ascii="Comic Sans MS" w:hAnsi="Comic Sans MS"/>
          <w:b/>
          <w:color w:val="00B050"/>
          <w:szCs w:val="24"/>
        </w:rPr>
        <w:t>EL2 Something I did well was: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</w:tbl>
    <w:p w:rsidR="007E5231" w:rsidRPr="007E5231" w:rsidRDefault="007E5231" w:rsidP="007E5231">
      <w:pPr>
        <w:rPr>
          <w:rFonts w:ascii="Comic Sans MS" w:hAnsi="Comic Sans MS"/>
          <w:b/>
          <w:color w:val="00B050"/>
          <w:szCs w:val="24"/>
          <w:u w:val="single"/>
        </w:rPr>
      </w:pPr>
    </w:p>
    <w:p w:rsidR="007E5231" w:rsidRPr="007E5231" w:rsidRDefault="007E5231" w:rsidP="007E5231">
      <w:pPr>
        <w:rPr>
          <w:rFonts w:ascii="Comic Sans MS" w:hAnsi="Comic Sans MS"/>
          <w:b/>
          <w:color w:val="00B050"/>
          <w:szCs w:val="24"/>
        </w:rPr>
      </w:pPr>
      <w:r w:rsidRPr="007E5231">
        <w:rPr>
          <w:rFonts w:ascii="Comic Sans MS" w:hAnsi="Comic Sans MS"/>
          <w:b/>
          <w:color w:val="00B050"/>
          <w:szCs w:val="24"/>
        </w:rPr>
        <w:t>EL2 Something I could improve on is: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</w:tbl>
    <w:p w:rsidR="007E5231" w:rsidRPr="007E5231" w:rsidRDefault="007E5231" w:rsidP="007E5231">
      <w:pPr>
        <w:jc w:val="center"/>
        <w:rPr>
          <w:rFonts w:ascii="Comic Sans MS" w:hAnsi="Comic Sans MS"/>
          <w:b/>
          <w:szCs w:val="24"/>
          <w:u w:val="single"/>
        </w:rPr>
      </w:pPr>
    </w:p>
    <w:p w:rsidR="007E5231" w:rsidRPr="007E5231" w:rsidRDefault="007E5231" w:rsidP="007E5231">
      <w:pPr>
        <w:rPr>
          <w:rFonts w:ascii="Comic Sans MS" w:hAnsi="Comic Sans MS"/>
          <w:b/>
          <w:color w:val="FF0000"/>
          <w:szCs w:val="24"/>
        </w:rPr>
      </w:pPr>
      <w:r w:rsidRPr="007E5231">
        <w:rPr>
          <w:rFonts w:ascii="Comic Sans MS" w:hAnsi="Comic Sans MS"/>
          <w:b/>
          <w:color w:val="FF0000"/>
          <w:szCs w:val="24"/>
        </w:rPr>
        <w:t xml:space="preserve">EL3 </w:t>
      </w:r>
      <w:proofErr w:type="gramStart"/>
      <w:r w:rsidRPr="007E5231">
        <w:rPr>
          <w:rFonts w:ascii="Comic Sans MS" w:hAnsi="Comic Sans MS"/>
          <w:b/>
          <w:color w:val="FF0000"/>
          <w:szCs w:val="24"/>
        </w:rPr>
        <w:t>A</w:t>
      </w:r>
      <w:proofErr w:type="gramEnd"/>
      <w:r w:rsidRPr="007E5231">
        <w:rPr>
          <w:rFonts w:ascii="Comic Sans MS" w:hAnsi="Comic Sans MS"/>
          <w:b/>
          <w:color w:val="FF0000"/>
          <w:szCs w:val="24"/>
        </w:rPr>
        <w:t xml:space="preserve"> skill I learnt was: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color w:val="FF0000"/>
                <w:szCs w:val="24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color w:val="FF0000"/>
                <w:szCs w:val="24"/>
              </w:rPr>
            </w:pPr>
          </w:p>
        </w:tc>
      </w:tr>
    </w:tbl>
    <w:p w:rsidR="007E5231" w:rsidRPr="007E5231" w:rsidRDefault="007E5231" w:rsidP="007E5231">
      <w:pPr>
        <w:rPr>
          <w:rFonts w:ascii="Comic Sans MS" w:hAnsi="Comic Sans MS"/>
          <w:b/>
          <w:sz w:val="28"/>
          <w:szCs w:val="24"/>
          <w:u w:val="single"/>
        </w:rPr>
      </w:pPr>
    </w:p>
    <w:p w:rsidR="007E5231" w:rsidRPr="007E5231" w:rsidRDefault="007E5231" w:rsidP="007E5231">
      <w:pPr>
        <w:rPr>
          <w:rFonts w:ascii="Comic Sans MS" w:hAnsi="Comic Sans MS"/>
          <w:b/>
          <w:color w:val="FF0000"/>
          <w:szCs w:val="24"/>
        </w:rPr>
      </w:pPr>
      <w:r w:rsidRPr="007E5231">
        <w:rPr>
          <w:rFonts w:ascii="Comic Sans MS" w:hAnsi="Comic Sans MS"/>
          <w:b/>
          <w:color w:val="FF0000"/>
          <w:szCs w:val="24"/>
        </w:rPr>
        <w:t>EL3: How will this skill help me in the future?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</w:tbl>
    <w:p w:rsidR="007E5231" w:rsidRDefault="007E5231" w:rsidP="007E5231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Pr="007E5231" w:rsidRDefault="007E5231" w:rsidP="007E5231">
      <w:pPr>
        <w:rPr>
          <w:rFonts w:ascii="Comic Sans MS" w:hAnsi="Comic Sans MS"/>
          <w:b/>
          <w:color w:val="FF0000"/>
          <w:szCs w:val="24"/>
        </w:rPr>
      </w:pPr>
      <w:r>
        <w:rPr>
          <w:rFonts w:ascii="Comic Sans MS" w:hAnsi="Comic Sans MS"/>
          <w:b/>
          <w:color w:val="FF0000"/>
          <w:szCs w:val="24"/>
        </w:rPr>
        <w:lastRenderedPageBreak/>
        <w:t>EL3: What would I do differently next time?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</w:tbl>
    <w:p w:rsidR="007E5231" w:rsidRDefault="007E5231" w:rsidP="007E5231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7E5231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7E5231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7E5231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7E5231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7E5231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7E5231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7E5231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7E5231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7E5231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7E5231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7E5231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7E5231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7E5231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7E5231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7E5231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7E5231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Default="007E5231" w:rsidP="007E5231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Pr="007E5231" w:rsidRDefault="007E5231" w:rsidP="007E5231">
      <w:pPr>
        <w:jc w:val="center"/>
        <w:rPr>
          <w:rFonts w:ascii="Comic Sans MS" w:hAnsi="Comic Sans MS"/>
          <w:b/>
          <w:szCs w:val="24"/>
          <w:u w:val="single"/>
        </w:rPr>
      </w:pPr>
      <w:r>
        <w:rPr>
          <w:rFonts w:ascii="Comic Sans MS" w:hAnsi="Comic Sans MS"/>
          <w:b/>
          <w:szCs w:val="24"/>
          <w:u w:val="single"/>
        </w:rPr>
        <w:lastRenderedPageBreak/>
        <w:t>Review of Task Six</w:t>
      </w:r>
      <w:r w:rsidRPr="007E5231">
        <w:rPr>
          <w:rFonts w:ascii="Comic Sans MS" w:hAnsi="Comic Sans MS"/>
          <w:b/>
          <w:szCs w:val="24"/>
          <w:u w:val="single"/>
        </w:rPr>
        <w:t xml:space="preserve">: </w:t>
      </w:r>
      <w:r>
        <w:rPr>
          <w:rFonts w:ascii="Comic Sans MS" w:hAnsi="Comic Sans MS"/>
          <w:b/>
          <w:szCs w:val="24"/>
          <w:u w:val="single"/>
        </w:rPr>
        <w:t>End Product</w:t>
      </w:r>
      <w:r w:rsidRPr="007E5231">
        <w:rPr>
          <w:rFonts w:ascii="Comic Sans MS" w:hAnsi="Comic Sans MS"/>
          <w:b/>
          <w:szCs w:val="24"/>
          <w:u w:val="single"/>
        </w:rPr>
        <w:t xml:space="preserve"> </w:t>
      </w:r>
    </w:p>
    <w:p w:rsidR="007E5231" w:rsidRPr="007E5231" w:rsidRDefault="007E5231" w:rsidP="007E5231">
      <w:pPr>
        <w:rPr>
          <w:rFonts w:ascii="Comic Sans MS" w:hAnsi="Comic Sans MS"/>
          <w:b/>
          <w:szCs w:val="24"/>
          <w:u w:val="single"/>
        </w:rPr>
      </w:pPr>
    </w:p>
    <w:p w:rsidR="007E5231" w:rsidRPr="007E5231" w:rsidRDefault="007E5231" w:rsidP="007E5231">
      <w:pPr>
        <w:rPr>
          <w:rFonts w:ascii="Comic Sans MS" w:hAnsi="Comic Sans MS"/>
          <w:b/>
          <w:szCs w:val="24"/>
        </w:rPr>
      </w:pPr>
      <w:r w:rsidRPr="007E5231">
        <w:rPr>
          <w:rFonts w:ascii="Comic Sans MS" w:hAnsi="Comic Sans MS"/>
          <w:b/>
          <w:noProof/>
          <w:szCs w:val="24"/>
          <w:lang w:eastAsia="en-GB"/>
        </w:rPr>
        <w:drawing>
          <wp:anchor distT="0" distB="0" distL="114300" distR="114300" simplePos="0" relativeHeight="251756544" behindDoc="0" locked="0" layoutInCell="1" allowOverlap="1" wp14:anchorId="51F1A3A3" wp14:editId="3E1F865F">
            <wp:simplePos x="0" y="0"/>
            <wp:positionH relativeFrom="column">
              <wp:posOffset>794385</wp:posOffset>
            </wp:positionH>
            <wp:positionV relativeFrom="paragraph">
              <wp:posOffset>351155</wp:posOffset>
            </wp:positionV>
            <wp:extent cx="4215130" cy="776605"/>
            <wp:effectExtent l="0" t="0" r="0" b="4445"/>
            <wp:wrapSquare wrapText="bothSides"/>
            <wp:docPr id="78" name="Picture 78" descr="C:\Users\smcintyre544\AppData\Local\Microsoft\Windows\Temporary Internet Files\Content.IE5\E2WV3ZMC\25612134285_ae99c61118_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cintyre544\AppData\Local\Microsoft\Windows\Temporary Internet Files\Content.IE5\E2WV3ZMC\25612134285_ae99c61118_b[1]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5231">
        <w:rPr>
          <w:rFonts w:ascii="Comic Sans MS" w:hAnsi="Comic Sans MS"/>
          <w:b/>
          <w:szCs w:val="24"/>
        </w:rPr>
        <w:t>EL1 In this task I did:</w:t>
      </w:r>
    </w:p>
    <w:p w:rsidR="007E5231" w:rsidRDefault="007E5231" w:rsidP="007E5231">
      <w:pPr>
        <w:rPr>
          <w:rFonts w:ascii="Comic Sans MS" w:hAnsi="Comic Sans MS"/>
          <w:b/>
          <w:color w:val="00B050"/>
          <w:szCs w:val="24"/>
        </w:rPr>
      </w:pPr>
    </w:p>
    <w:p w:rsidR="007E5231" w:rsidRDefault="007E5231" w:rsidP="007E5231">
      <w:pPr>
        <w:rPr>
          <w:rFonts w:ascii="Comic Sans MS" w:hAnsi="Comic Sans MS"/>
          <w:b/>
          <w:color w:val="00B050"/>
          <w:szCs w:val="24"/>
        </w:rPr>
      </w:pPr>
    </w:p>
    <w:p w:rsidR="007E5231" w:rsidRDefault="007E5231" w:rsidP="007E5231">
      <w:pPr>
        <w:rPr>
          <w:rFonts w:ascii="Comic Sans MS" w:hAnsi="Comic Sans MS"/>
          <w:b/>
          <w:color w:val="00B050"/>
          <w:szCs w:val="24"/>
        </w:rPr>
      </w:pPr>
    </w:p>
    <w:p w:rsidR="007E5231" w:rsidRPr="007E5231" w:rsidRDefault="007E5231" w:rsidP="007E5231">
      <w:pPr>
        <w:rPr>
          <w:rFonts w:ascii="Comic Sans MS" w:hAnsi="Comic Sans MS"/>
          <w:b/>
          <w:color w:val="00B050"/>
          <w:szCs w:val="24"/>
        </w:rPr>
      </w:pPr>
      <w:r w:rsidRPr="007E5231">
        <w:rPr>
          <w:rFonts w:ascii="Comic Sans MS" w:hAnsi="Comic Sans MS"/>
          <w:b/>
          <w:color w:val="00B050"/>
          <w:szCs w:val="24"/>
        </w:rPr>
        <w:t>EL2 Something I did well was: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</w:tbl>
    <w:p w:rsidR="007E5231" w:rsidRPr="007E5231" w:rsidRDefault="007E5231" w:rsidP="007E5231">
      <w:pPr>
        <w:rPr>
          <w:rFonts w:ascii="Comic Sans MS" w:hAnsi="Comic Sans MS"/>
          <w:b/>
          <w:color w:val="00B050"/>
          <w:szCs w:val="24"/>
          <w:u w:val="single"/>
        </w:rPr>
      </w:pPr>
    </w:p>
    <w:p w:rsidR="007E5231" w:rsidRPr="007E5231" w:rsidRDefault="007E5231" w:rsidP="007E5231">
      <w:pPr>
        <w:rPr>
          <w:rFonts w:ascii="Comic Sans MS" w:hAnsi="Comic Sans MS"/>
          <w:b/>
          <w:color w:val="00B050"/>
          <w:szCs w:val="24"/>
        </w:rPr>
      </w:pPr>
      <w:r w:rsidRPr="007E5231">
        <w:rPr>
          <w:rFonts w:ascii="Comic Sans MS" w:hAnsi="Comic Sans MS"/>
          <w:b/>
          <w:color w:val="00B050"/>
          <w:szCs w:val="24"/>
        </w:rPr>
        <w:t>EL2 Something I could improve on is: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</w:tbl>
    <w:p w:rsidR="007E5231" w:rsidRPr="007E5231" w:rsidRDefault="007E5231" w:rsidP="007E5231">
      <w:pPr>
        <w:jc w:val="center"/>
        <w:rPr>
          <w:rFonts w:ascii="Comic Sans MS" w:hAnsi="Comic Sans MS"/>
          <w:b/>
          <w:szCs w:val="24"/>
          <w:u w:val="single"/>
        </w:rPr>
      </w:pPr>
    </w:p>
    <w:p w:rsidR="007E5231" w:rsidRPr="007E5231" w:rsidRDefault="007E5231" w:rsidP="007E5231">
      <w:pPr>
        <w:rPr>
          <w:rFonts w:ascii="Comic Sans MS" w:hAnsi="Comic Sans MS"/>
          <w:b/>
          <w:color w:val="FF0000"/>
          <w:szCs w:val="24"/>
        </w:rPr>
      </w:pPr>
      <w:r w:rsidRPr="007E5231">
        <w:rPr>
          <w:rFonts w:ascii="Comic Sans MS" w:hAnsi="Comic Sans MS"/>
          <w:b/>
          <w:color w:val="FF0000"/>
          <w:szCs w:val="24"/>
        </w:rPr>
        <w:t xml:space="preserve">EL3 </w:t>
      </w:r>
      <w:proofErr w:type="gramStart"/>
      <w:r w:rsidRPr="007E5231">
        <w:rPr>
          <w:rFonts w:ascii="Comic Sans MS" w:hAnsi="Comic Sans MS"/>
          <w:b/>
          <w:color w:val="FF0000"/>
          <w:szCs w:val="24"/>
        </w:rPr>
        <w:t>A</w:t>
      </w:r>
      <w:proofErr w:type="gramEnd"/>
      <w:r w:rsidRPr="007E5231">
        <w:rPr>
          <w:rFonts w:ascii="Comic Sans MS" w:hAnsi="Comic Sans MS"/>
          <w:b/>
          <w:color w:val="FF0000"/>
          <w:szCs w:val="24"/>
        </w:rPr>
        <w:t xml:space="preserve"> skill I learnt was: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color w:val="FF0000"/>
                <w:szCs w:val="24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color w:val="FF0000"/>
                <w:szCs w:val="24"/>
              </w:rPr>
            </w:pPr>
          </w:p>
        </w:tc>
      </w:tr>
    </w:tbl>
    <w:p w:rsidR="007E5231" w:rsidRPr="007E5231" w:rsidRDefault="007E5231" w:rsidP="007E5231">
      <w:pPr>
        <w:rPr>
          <w:rFonts w:ascii="Comic Sans MS" w:hAnsi="Comic Sans MS"/>
          <w:b/>
          <w:sz w:val="28"/>
          <w:szCs w:val="24"/>
          <w:u w:val="single"/>
        </w:rPr>
      </w:pPr>
    </w:p>
    <w:p w:rsidR="007E5231" w:rsidRPr="007E5231" w:rsidRDefault="007E5231" w:rsidP="007E5231">
      <w:pPr>
        <w:rPr>
          <w:rFonts w:ascii="Comic Sans MS" w:hAnsi="Comic Sans MS"/>
          <w:b/>
          <w:color w:val="FF0000"/>
          <w:szCs w:val="24"/>
        </w:rPr>
      </w:pPr>
      <w:r w:rsidRPr="007E5231">
        <w:rPr>
          <w:rFonts w:ascii="Comic Sans MS" w:hAnsi="Comic Sans MS"/>
          <w:b/>
          <w:color w:val="FF0000"/>
          <w:szCs w:val="24"/>
        </w:rPr>
        <w:t>EL3: How will this skill help me in the future?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</w:tbl>
    <w:p w:rsidR="007E5231" w:rsidRDefault="007E5231" w:rsidP="007E5231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7E5231" w:rsidRPr="007E5231" w:rsidRDefault="007E5231" w:rsidP="007E5231">
      <w:pPr>
        <w:rPr>
          <w:rFonts w:ascii="Comic Sans MS" w:hAnsi="Comic Sans MS"/>
          <w:b/>
          <w:color w:val="FF0000"/>
          <w:szCs w:val="24"/>
        </w:rPr>
      </w:pPr>
      <w:r>
        <w:rPr>
          <w:rFonts w:ascii="Comic Sans MS" w:hAnsi="Comic Sans MS"/>
          <w:b/>
          <w:color w:val="FF0000"/>
          <w:szCs w:val="24"/>
        </w:rPr>
        <w:lastRenderedPageBreak/>
        <w:t>EL3: What would I do differently next time?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  <w:tr w:rsidR="007E5231" w:rsidRPr="007E5231" w:rsidTr="0025679B">
        <w:tc>
          <w:tcPr>
            <w:tcW w:w="9242" w:type="dxa"/>
          </w:tcPr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  <w:p w:rsidR="007E5231" w:rsidRPr="007E5231" w:rsidRDefault="007E5231" w:rsidP="0025679B">
            <w:pPr>
              <w:rPr>
                <w:rFonts w:ascii="Comic Sans MS" w:hAnsi="Comic Sans MS"/>
                <w:b/>
                <w:color w:val="00B050"/>
                <w:szCs w:val="24"/>
                <w:u w:val="single"/>
              </w:rPr>
            </w:pPr>
          </w:p>
        </w:tc>
      </w:tr>
    </w:tbl>
    <w:p w:rsidR="007E5231" w:rsidRDefault="007E5231" w:rsidP="007E5231">
      <w:pPr>
        <w:rPr>
          <w:rFonts w:ascii="Comic Sans MS" w:hAnsi="Comic Sans MS"/>
          <w:b/>
          <w:sz w:val="32"/>
          <w:szCs w:val="24"/>
          <w:u w:val="single"/>
        </w:rPr>
      </w:pPr>
    </w:p>
    <w:p w:rsidR="00946FF3" w:rsidRDefault="00946FF3" w:rsidP="007E5231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946FF3" w:rsidRDefault="00946FF3" w:rsidP="007E5231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946FF3" w:rsidRDefault="00946FF3" w:rsidP="007E5231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946FF3" w:rsidRDefault="00946FF3" w:rsidP="007E5231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946FF3" w:rsidRDefault="00946FF3" w:rsidP="007E5231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946FF3" w:rsidRDefault="00946FF3" w:rsidP="007E5231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946FF3" w:rsidRDefault="00946FF3" w:rsidP="007E5231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946FF3" w:rsidRDefault="00946FF3" w:rsidP="007E5231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946FF3" w:rsidRDefault="00946FF3" w:rsidP="007E5231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946FF3" w:rsidRDefault="00946FF3" w:rsidP="007E5231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946FF3" w:rsidRDefault="00946FF3" w:rsidP="007E5231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946FF3" w:rsidRDefault="00946FF3" w:rsidP="007E5231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946FF3" w:rsidRDefault="00946FF3" w:rsidP="007E5231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946FF3" w:rsidRDefault="00946FF3" w:rsidP="007E5231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946FF3" w:rsidRDefault="00946FF3" w:rsidP="007E5231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946FF3" w:rsidRDefault="00946FF3" w:rsidP="007E5231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946FF3" w:rsidRDefault="00946FF3" w:rsidP="007E5231">
      <w:pPr>
        <w:jc w:val="center"/>
        <w:rPr>
          <w:rFonts w:ascii="Comic Sans MS" w:hAnsi="Comic Sans MS"/>
          <w:b/>
          <w:sz w:val="32"/>
          <w:szCs w:val="24"/>
          <w:u w:val="single"/>
        </w:rPr>
      </w:pPr>
    </w:p>
    <w:p w:rsidR="00D9591C" w:rsidRDefault="00D9591C" w:rsidP="007E5231">
      <w:pPr>
        <w:jc w:val="center"/>
        <w:rPr>
          <w:rFonts w:ascii="Comic Sans MS" w:hAnsi="Comic Sans MS"/>
          <w:b/>
          <w:sz w:val="32"/>
          <w:szCs w:val="24"/>
          <w:u w:val="single"/>
        </w:rPr>
      </w:pPr>
      <w:r>
        <w:rPr>
          <w:rFonts w:ascii="Comic Sans MS" w:hAnsi="Comic Sans MS"/>
          <w:b/>
          <w:sz w:val="32"/>
          <w:szCs w:val="24"/>
          <w:u w:val="single"/>
        </w:rPr>
        <w:lastRenderedPageBreak/>
        <w:t>AO3</w:t>
      </w:r>
    </w:p>
    <w:p w:rsidR="00D9591C" w:rsidRPr="0022242A" w:rsidRDefault="00D9591C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  <w:r>
        <w:rPr>
          <w:rFonts w:ascii="Comic Sans MS" w:hAnsi="Comic Sans MS"/>
          <w:b/>
          <w:sz w:val="32"/>
          <w:szCs w:val="24"/>
          <w:u w:val="single"/>
        </w:rPr>
        <w:t>Final Review</w:t>
      </w:r>
    </w:p>
    <w:p w:rsidR="00D9591C" w:rsidRDefault="00D9591C" w:rsidP="00D9591C">
      <w:pPr>
        <w:rPr>
          <w:rFonts w:ascii="Comic Sans MS" w:hAnsi="Comic Sans MS"/>
          <w:sz w:val="32"/>
          <w:szCs w:val="24"/>
        </w:rPr>
      </w:pPr>
    </w:p>
    <w:p w:rsidR="00D9591C" w:rsidRDefault="00D9591C" w:rsidP="00D9591C">
      <w:pPr>
        <w:rPr>
          <w:rFonts w:ascii="Comic Sans MS" w:hAnsi="Comic Sans MS"/>
          <w:sz w:val="32"/>
          <w:szCs w:val="24"/>
        </w:rPr>
      </w:pPr>
      <w:r>
        <w:rPr>
          <w:rFonts w:ascii="Comic Sans MS" w:hAnsi="Comic Sans MS"/>
          <w:sz w:val="32"/>
          <w:szCs w:val="24"/>
        </w:rPr>
        <w:t>In this section you need to indicate how you have performed in the unit and suggest how you might improve.</w:t>
      </w:r>
    </w:p>
    <w:p w:rsidR="00D9591C" w:rsidRDefault="00D9591C" w:rsidP="00D9591C">
      <w:pPr>
        <w:rPr>
          <w:rFonts w:ascii="Comic Sans MS" w:hAnsi="Comic Sans MS"/>
          <w:sz w:val="32"/>
          <w:szCs w:val="24"/>
        </w:rPr>
      </w:pPr>
    </w:p>
    <w:p w:rsidR="00D9591C" w:rsidRDefault="00D9591C" w:rsidP="00D9591C">
      <w:pPr>
        <w:rPr>
          <w:rFonts w:ascii="Comic Sans MS" w:hAnsi="Comic Sans MS"/>
          <w:sz w:val="32"/>
          <w:szCs w:val="24"/>
        </w:rPr>
      </w:pPr>
    </w:p>
    <w:p w:rsidR="00D9591C" w:rsidRDefault="00D9591C" w:rsidP="00D9591C">
      <w:pPr>
        <w:rPr>
          <w:rFonts w:ascii="Comic Sans MS" w:hAnsi="Comic Sans MS"/>
          <w:sz w:val="32"/>
          <w:szCs w:val="24"/>
        </w:rPr>
      </w:pPr>
    </w:p>
    <w:p w:rsidR="00D9591C" w:rsidRDefault="00D9591C" w:rsidP="00D9591C">
      <w:pPr>
        <w:rPr>
          <w:rFonts w:ascii="Comic Sans MS" w:hAnsi="Comic Sans MS"/>
          <w:sz w:val="32"/>
          <w:szCs w:val="24"/>
        </w:rPr>
      </w:pPr>
    </w:p>
    <w:p w:rsidR="00D9591C" w:rsidRDefault="00D9591C" w:rsidP="00D9591C">
      <w:pPr>
        <w:rPr>
          <w:rFonts w:ascii="Comic Sans MS" w:hAnsi="Comic Sans MS"/>
          <w:sz w:val="32"/>
          <w:szCs w:val="24"/>
        </w:rPr>
      </w:pPr>
    </w:p>
    <w:p w:rsidR="00D9591C" w:rsidRDefault="00D9591C" w:rsidP="00D9591C">
      <w:pPr>
        <w:rPr>
          <w:rFonts w:ascii="Comic Sans MS" w:hAnsi="Comic Sans MS"/>
          <w:sz w:val="32"/>
          <w:szCs w:val="24"/>
        </w:rPr>
      </w:pPr>
    </w:p>
    <w:p w:rsidR="00D9591C" w:rsidRDefault="00D9591C" w:rsidP="00D9591C">
      <w:pPr>
        <w:rPr>
          <w:rFonts w:ascii="Comic Sans MS" w:hAnsi="Comic Sans MS"/>
          <w:sz w:val="32"/>
          <w:szCs w:val="24"/>
        </w:rPr>
      </w:pPr>
    </w:p>
    <w:p w:rsidR="00D9591C" w:rsidRDefault="00D9591C" w:rsidP="00D9591C">
      <w:pPr>
        <w:rPr>
          <w:rFonts w:ascii="Comic Sans MS" w:hAnsi="Comic Sans MS"/>
          <w:sz w:val="32"/>
          <w:szCs w:val="24"/>
        </w:rPr>
      </w:pPr>
    </w:p>
    <w:p w:rsidR="00D9591C" w:rsidRDefault="00D9591C" w:rsidP="00D9591C">
      <w:pPr>
        <w:rPr>
          <w:rFonts w:ascii="Comic Sans MS" w:hAnsi="Comic Sans MS"/>
          <w:sz w:val="32"/>
          <w:szCs w:val="24"/>
        </w:rPr>
      </w:pPr>
    </w:p>
    <w:p w:rsidR="00D9591C" w:rsidRDefault="00D9591C" w:rsidP="00D9591C">
      <w:pPr>
        <w:rPr>
          <w:rFonts w:ascii="Comic Sans MS" w:hAnsi="Comic Sans MS"/>
          <w:sz w:val="32"/>
          <w:szCs w:val="24"/>
        </w:rPr>
      </w:pPr>
    </w:p>
    <w:p w:rsidR="00D9591C" w:rsidRDefault="00D9591C" w:rsidP="00D9591C">
      <w:pPr>
        <w:rPr>
          <w:rFonts w:ascii="Comic Sans MS" w:hAnsi="Comic Sans MS"/>
          <w:sz w:val="32"/>
          <w:szCs w:val="24"/>
        </w:rPr>
      </w:pPr>
    </w:p>
    <w:p w:rsidR="00D9591C" w:rsidRDefault="00D9591C" w:rsidP="00D9591C">
      <w:pPr>
        <w:rPr>
          <w:rFonts w:ascii="Comic Sans MS" w:hAnsi="Comic Sans MS"/>
          <w:sz w:val="32"/>
          <w:szCs w:val="24"/>
        </w:rPr>
      </w:pPr>
    </w:p>
    <w:p w:rsidR="00D9591C" w:rsidRDefault="00D9591C" w:rsidP="00D9591C">
      <w:pPr>
        <w:rPr>
          <w:rFonts w:ascii="Comic Sans MS" w:hAnsi="Comic Sans MS"/>
          <w:sz w:val="32"/>
          <w:szCs w:val="24"/>
        </w:rPr>
      </w:pPr>
    </w:p>
    <w:p w:rsidR="00D9591C" w:rsidRDefault="00D9591C" w:rsidP="00D9591C">
      <w:pPr>
        <w:rPr>
          <w:rFonts w:ascii="Comic Sans MS" w:hAnsi="Comic Sans MS"/>
          <w:sz w:val="32"/>
          <w:szCs w:val="24"/>
        </w:rPr>
      </w:pPr>
    </w:p>
    <w:p w:rsidR="00D9591C" w:rsidRDefault="00D9591C" w:rsidP="00D9591C">
      <w:pPr>
        <w:rPr>
          <w:rFonts w:ascii="Comic Sans MS" w:hAnsi="Comic Sans MS"/>
          <w:sz w:val="32"/>
          <w:szCs w:val="24"/>
        </w:rPr>
      </w:pPr>
    </w:p>
    <w:p w:rsidR="00D9591C" w:rsidRDefault="00D9591C" w:rsidP="00D9591C">
      <w:pPr>
        <w:rPr>
          <w:rFonts w:ascii="Comic Sans MS" w:hAnsi="Comic Sans MS"/>
          <w:sz w:val="32"/>
          <w:szCs w:val="24"/>
        </w:rPr>
      </w:pPr>
    </w:p>
    <w:p w:rsidR="00D9591C" w:rsidRDefault="00D9591C" w:rsidP="00D9591C">
      <w:pPr>
        <w:rPr>
          <w:rFonts w:ascii="Comic Sans MS" w:hAnsi="Comic Sans MS"/>
          <w:sz w:val="32"/>
          <w:szCs w:val="24"/>
        </w:rPr>
      </w:pPr>
    </w:p>
    <w:p w:rsidR="00D9591C" w:rsidRDefault="00D9591C" w:rsidP="00D9591C">
      <w:pPr>
        <w:jc w:val="center"/>
        <w:rPr>
          <w:rFonts w:ascii="Comic Sans MS" w:hAnsi="Comic Sans MS"/>
          <w:b/>
          <w:sz w:val="32"/>
          <w:szCs w:val="24"/>
          <w:u w:val="single"/>
        </w:rPr>
      </w:pPr>
      <w:r w:rsidRPr="00A4072F">
        <w:rPr>
          <w:rFonts w:ascii="Comic Sans MS" w:hAnsi="Comic Sans MS"/>
          <w:b/>
          <w:sz w:val="32"/>
          <w:szCs w:val="24"/>
          <w:u w:val="single"/>
        </w:rPr>
        <w:lastRenderedPageBreak/>
        <w:t>Final Review</w:t>
      </w:r>
    </w:p>
    <w:p w:rsidR="00D9591C" w:rsidRPr="009A033D" w:rsidRDefault="00D9591C" w:rsidP="00D9591C">
      <w:pPr>
        <w:rPr>
          <w:rFonts w:ascii="Comic Sans MS" w:hAnsi="Comic Sans MS"/>
          <w:b/>
          <w:sz w:val="32"/>
          <w:szCs w:val="24"/>
        </w:rPr>
      </w:pPr>
      <w:r>
        <w:rPr>
          <w:rFonts w:ascii="Comic Sans MS" w:hAnsi="Comic Sans MS"/>
          <w:b/>
          <w:sz w:val="32"/>
          <w:szCs w:val="24"/>
        </w:rPr>
        <w:t xml:space="preserve">EL1 </w:t>
      </w:r>
      <w:r w:rsidRPr="009A033D">
        <w:rPr>
          <w:rFonts w:ascii="Comic Sans MS" w:hAnsi="Comic Sans MS"/>
          <w:b/>
          <w:sz w:val="32"/>
          <w:szCs w:val="24"/>
        </w:rPr>
        <w:t>In this unit I learnt how to: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D9591C" w:rsidTr="0025679B">
        <w:tc>
          <w:tcPr>
            <w:tcW w:w="9242" w:type="dxa"/>
          </w:tcPr>
          <w:p w:rsidR="00D9591C" w:rsidRDefault="00D9591C" w:rsidP="0025679B">
            <w:pPr>
              <w:rPr>
                <w:rFonts w:ascii="Comic Sans MS" w:hAnsi="Comic Sans MS"/>
                <w:sz w:val="32"/>
                <w:szCs w:val="24"/>
              </w:rPr>
            </w:pPr>
          </w:p>
          <w:p w:rsidR="00D9591C" w:rsidRDefault="00D9591C" w:rsidP="0025679B">
            <w:pPr>
              <w:rPr>
                <w:rFonts w:ascii="Comic Sans MS" w:hAnsi="Comic Sans MS"/>
                <w:sz w:val="32"/>
                <w:szCs w:val="24"/>
              </w:rPr>
            </w:pPr>
          </w:p>
        </w:tc>
      </w:tr>
      <w:tr w:rsidR="00D9591C" w:rsidTr="0025679B">
        <w:tc>
          <w:tcPr>
            <w:tcW w:w="9242" w:type="dxa"/>
          </w:tcPr>
          <w:p w:rsidR="00D9591C" w:rsidRDefault="00D9591C" w:rsidP="0025679B">
            <w:pPr>
              <w:rPr>
                <w:rFonts w:ascii="Comic Sans MS" w:hAnsi="Comic Sans MS"/>
                <w:sz w:val="32"/>
                <w:szCs w:val="24"/>
              </w:rPr>
            </w:pPr>
          </w:p>
          <w:p w:rsidR="00D9591C" w:rsidRDefault="00D9591C" w:rsidP="0025679B">
            <w:pPr>
              <w:rPr>
                <w:rFonts w:ascii="Comic Sans MS" w:hAnsi="Comic Sans MS"/>
                <w:sz w:val="32"/>
                <w:szCs w:val="24"/>
              </w:rPr>
            </w:pPr>
          </w:p>
        </w:tc>
      </w:tr>
      <w:tr w:rsidR="00D9591C" w:rsidTr="0025679B">
        <w:tc>
          <w:tcPr>
            <w:tcW w:w="9242" w:type="dxa"/>
          </w:tcPr>
          <w:p w:rsidR="00D9591C" w:rsidRDefault="00D9591C" w:rsidP="0025679B">
            <w:pPr>
              <w:rPr>
                <w:rFonts w:ascii="Comic Sans MS" w:hAnsi="Comic Sans MS"/>
                <w:sz w:val="32"/>
                <w:szCs w:val="24"/>
              </w:rPr>
            </w:pPr>
          </w:p>
          <w:p w:rsidR="00D9591C" w:rsidRDefault="00D9591C" w:rsidP="0025679B">
            <w:pPr>
              <w:rPr>
                <w:rFonts w:ascii="Comic Sans MS" w:hAnsi="Comic Sans MS"/>
                <w:sz w:val="32"/>
                <w:szCs w:val="24"/>
              </w:rPr>
            </w:pPr>
          </w:p>
        </w:tc>
      </w:tr>
      <w:tr w:rsidR="00D9591C" w:rsidTr="0025679B">
        <w:tc>
          <w:tcPr>
            <w:tcW w:w="9242" w:type="dxa"/>
          </w:tcPr>
          <w:p w:rsidR="00D9591C" w:rsidRDefault="00D9591C" w:rsidP="0025679B">
            <w:pPr>
              <w:rPr>
                <w:rFonts w:ascii="Comic Sans MS" w:hAnsi="Comic Sans MS"/>
                <w:sz w:val="32"/>
                <w:szCs w:val="24"/>
              </w:rPr>
            </w:pPr>
          </w:p>
          <w:p w:rsidR="00D9591C" w:rsidRDefault="00D9591C" w:rsidP="0025679B">
            <w:pPr>
              <w:rPr>
                <w:rFonts w:ascii="Comic Sans MS" w:hAnsi="Comic Sans MS"/>
                <w:sz w:val="32"/>
                <w:szCs w:val="24"/>
              </w:rPr>
            </w:pPr>
          </w:p>
        </w:tc>
      </w:tr>
      <w:tr w:rsidR="00D9591C" w:rsidTr="0025679B">
        <w:tc>
          <w:tcPr>
            <w:tcW w:w="9242" w:type="dxa"/>
          </w:tcPr>
          <w:p w:rsidR="00D9591C" w:rsidRDefault="00D9591C" w:rsidP="0025679B">
            <w:pPr>
              <w:rPr>
                <w:rFonts w:ascii="Comic Sans MS" w:hAnsi="Comic Sans MS"/>
                <w:sz w:val="32"/>
                <w:szCs w:val="24"/>
              </w:rPr>
            </w:pPr>
          </w:p>
          <w:p w:rsidR="00D9591C" w:rsidRDefault="00D9591C" w:rsidP="0025679B">
            <w:pPr>
              <w:rPr>
                <w:rFonts w:ascii="Comic Sans MS" w:hAnsi="Comic Sans MS"/>
                <w:sz w:val="32"/>
                <w:szCs w:val="24"/>
              </w:rPr>
            </w:pPr>
          </w:p>
        </w:tc>
      </w:tr>
    </w:tbl>
    <w:p w:rsidR="00D9591C" w:rsidRPr="009A033D" w:rsidRDefault="00D9591C" w:rsidP="00D9591C">
      <w:pPr>
        <w:rPr>
          <w:rFonts w:ascii="Comic Sans MS" w:hAnsi="Comic Sans MS"/>
          <w:sz w:val="32"/>
          <w:szCs w:val="24"/>
        </w:rPr>
      </w:pPr>
    </w:p>
    <w:p w:rsidR="00D9591C" w:rsidRPr="009A033D" w:rsidRDefault="00D9591C" w:rsidP="00D9591C">
      <w:pPr>
        <w:rPr>
          <w:rFonts w:ascii="Comic Sans MS" w:hAnsi="Comic Sans MS"/>
          <w:b/>
          <w:sz w:val="32"/>
          <w:szCs w:val="24"/>
        </w:rPr>
      </w:pPr>
      <w:r>
        <w:rPr>
          <w:rFonts w:ascii="Comic Sans MS" w:hAnsi="Comic Sans MS"/>
          <w:b/>
          <w:sz w:val="32"/>
          <w:szCs w:val="24"/>
        </w:rPr>
        <w:t xml:space="preserve">EL1 </w:t>
      </w:r>
      <w:r w:rsidRPr="009A033D">
        <w:rPr>
          <w:rFonts w:ascii="Comic Sans MS" w:hAnsi="Comic Sans MS"/>
          <w:b/>
          <w:sz w:val="32"/>
          <w:szCs w:val="24"/>
        </w:rPr>
        <w:t>I did well when: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D9591C" w:rsidTr="0025679B">
        <w:tc>
          <w:tcPr>
            <w:tcW w:w="9242" w:type="dxa"/>
          </w:tcPr>
          <w:p w:rsidR="00D9591C" w:rsidRDefault="00D9591C" w:rsidP="0025679B">
            <w:pPr>
              <w:rPr>
                <w:rFonts w:ascii="Comic Sans MS" w:hAnsi="Comic Sans MS"/>
                <w:sz w:val="32"/>
                <w:szCs w:val="24"/>
              </w:rPr>
            </w:pPr>
          </w:p>
          <w:p w:rsidR="00D9591C" w:rsidRDefault="00D9591C" w:rsidP="0025679B">
            <w:pPr>
              <w:rPr>
                <w:rFonts w:ascii="Comic Sans MS" w:hAnsi="Comic Sans MS"/>
                <w:sz w:val="32"/>
                <w:szCs w:val="24"/>
              </w:rPr>
            </w:pPr>
          </w:p>
        </w:tc>
      </w:tr>
      <w:tr w:rsidR="00D9591C" w:rsidTr="0025679B">
        <w:tc>
          <w:tcPr>
            <w:tcW w:w="9242" w:type="dxa"/>
          </w:tcPr>
          <w:p w:rsidR="00D9591C" w:rsidRDefault="00D9591C" w:rsidP="0025679B">
            <w:pPr>
              <w:rPr>
                <w:rFonts w:ascii="Comic Sans MS" w:hAnsi="Comic Sans MS"/>
                <w:sz w:val="32"/>
                <w:szCs w:val="24"/>
              </w:rPr>
            </w:pPr>
          </w:p>
          <w:p w:rsidR="00D9591C" w:rsidRDefault="00D9591C" w:rsidP="0025679B">
            <w:pPr>
              <w:rPr>
                <w:rFonts w:ascii="Comic Sans MS" w:hAnsi="Comic Sans MS"/>
                <w:sz w:val="32"/>
                <w:szCs w:val="24"/>
              </w:rPr>
            </w:pPr>
          </w:p>
        </w:tc>
      </w:tr>
      <w:tr w:rsidR="00D9591C" w:rsidTr="0025679B">
        <w:tc>
          <w:tcPr>
            <w:tcW w:w="9242" w:type="dxa"/>
          </w:tcPr>
          <w:p w:rsidR="00D9591C" w:rsidRDefault="00D9591C" w:rsidP="0025679B">
            <w:pPr>
              <w:rPr>
                <w:rFonts w:ascii="Comic Sans MS" w:hAnsi="Comic Sans MS"/>
                <w:sz w:val="32"/>
                <w:szCs w:val="24"/>
              </w:rPr>
            </w:pPr>
          </w:p>
          <w:p w:rsidR="00D9591C" w:rsidRDefault="00D9591C" w:rsidP="0025679B">
            <w:pPr>
              <w:rPr>
                <w:rFonts w:ascii="Comic Sans MS" w:hAnsi="Comic Sans MS"/>
                <w:sz w:val="32"/>
                <w:szCs w:val="24"/>
              </w:rPr>
            </w:pPr>
          </w:p>
        </w:tc>
      </w:tr>
    </w:tbl>
    <w:p w:rsidR="00D9591C" w:rsidRDefault="00D9591C" w:rsidP="00D9591C">
      <w:pPr>
        <w:rPr>
          <w:rFonts w:ascii="Comic Sans MS" w:hAnsi="Comic Sans MS"/>
          <w:sz w:val="32"/>
          <w:szCs w:val="24"/>
        </w:rPr>
      </w:pPr>
    </w:p>
    <w:p w:rsidR="00D9591C" w:rsidRPr="00361E10" w:rsidRDefault="00D9591C" w:rsidP="00D9591C">
      <w:pPr>
        <w:rPr>
          <w:rFonts w:ascii="Comic Sans MS" w:hAnsi="Comic Sans MS"/>
          <w:b/>
          <w:color w:val="00B050"/>
          <w:sz w:val="32"/>
          <w:szCs w:val="24"/>
        </w:rPr>
      </w:pPr>
      <w:r w:rsidRPr="00361E10">
        <w:rPr>
          <w:rFonts w:ascii="Comic Sans MS" w:hAnsi="Comic Sans MS"/>
          <w:b/>
          <w:color w:val="00B050"/>
          <w:sz w:val="32"/>
          <w:szCs w:val="24"/>
        </w:rPr>
        <w:lastRenderedPageBreak/>
        <w:t>EL2 If I had to do this unit again I would: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D9591C" w:rsidTr="0025679B">
        <w:tc>
          <w:tcPr>
            <w:tcW w:w="9242" w:type="dxa"/>
          </w:tcPr>
          <w:p w:rsidR="00D9591C" w:rsidRDefault="00D9591C" w:rsidP="0025679B">
            <w:pPr>
              <w:rPr>
                <w:rFonts w:ascii="Comic Sans MS" w:hAnsi="Comic Sans MS"/>
                <w:sz w:val="32"/>
                <w:szCs w:val="24"/>
              </w:rPr>
            </w:pPr>
          </w:p>
          <w:p w:rsidR="00D9591C" w:rsidRDefault="00D9591C" w:rsidP="0025679B">
            <w:pPr>
              <w:rPr>
                <w:rFonts w:ascii="Comic Sans MS" w:hAnsi="Comic Sans MS"/>
                <w:sz w:val="32"/>
                <w:szCs w:val="24"/>
              </w:rPr>
            </w:pPr>
          </w:p>
        </w:tc>
      </w:tr>
      <w:tr w:rsidR="00D9591C" w:rsidTr="0025679B">
        <w:tc>
          <w:tcPr>
            <w:tcW w:w="9242" w:type="dxa"/>
          </w:tcPr>
          <w:p w:rsidR="00D9591C" w:rsidRDefault="00D9591C" w:rsidP="0025679B">
            <w:pPr>
              <w:rPr>
                <w:rFonts w:ascii="Comic Sans MS" w:hAnsi="Comic Sans MS"/>
                <w:sz w:val="32"/>
                <w:szCs w:val="24"/>
              </w:rPr>
            </w:pPr>
          </w:p>
          <w:p w:rsidR="00D9591C" w:rsidRDefault="00D9591C" w:rsidP="0025679B">
            <w:pPr>
              <w:rPr>
                <w:rFonts w:ascii="Comic Sans MS" w:hAnsi="Comic Sans MS"/>
                <w:sz w:val="32"/>
                <w:szCs w:val="24"/>
              </w:rPr>
            </w:pPr>
          </w:p>
        </w:tc>
      </w:tr>
      <w:tr w:rsidR="00D9591C" w:rsidTr="0025679B">
        <w:tc>
          <w:tcPr>
            <w:tcW w:w="9242" w:type="dxa"/>
          </w:tcPr>
          <w:p w:rsidR="00D9591C" w:rsidRDefault="00D9591C" w:rsidP="0025679B">
            <w:pPr>
              <w:rPr>
                <w:rFonts w:ascii="Comic Sans MS" w:hAnsi="Comic Sans MS"/>
                <w:sz w:val="32"/>
                <w:szCs w:val="24"/>
              </w:rPr>
            </w:pPr>
          </w:p>
          <w:p w:rsidR="00D9591C" w:rsidRDefault="00D9591C" w:rsidP="0025679B">
            <w:pPr>
              <w:rPr>
                <w:rFonts w:ascii="Comic Sans MS" w:hAnsi="Comic Sans MS"/>
                <w:sz w:val="32"/>
                <w:szCs w:val="24"/>
              </w:rPr>
            </w:pPr>
          </w:p>
        </w:tc>
      </w:tr>
    </w:tbl>
    <w:p w:rsidR="00D9591C" w:rsidRDefault="00D9591C" w:rsidP="00D9591C">
      <w:pPr>
        <w:rPr>
          <w:rFonts w:ascii="Comic Sans MS" w:hAnsi="Comic Sans MS"/>
          <w:sz w:val="32"/>
          <w:szCs w:val="24"/>
        </w:rPr>
      </w:pPr>
    </w:p>
    <w:p w:rsidR="00D9591C" w:rsidRPr="00361E10" w:rsidRDefault="00D9591C" w:rsidP="00D9591C">
      <w:pPr>
        <w:rPr>
          <w:rFonts w:ascii="Comic Sans MS" w:hAnsi="Comic Sans MS"/>
          <w:color w:val="00B050"/>
          <w:sz w:val="32"/>
          <w:szCs w:val="24"/>
        </w:rPr>
      </w:pPr>
      <w:r w:rsidRPr="00361E10">
        <w:rPr>
          <w:rFonts w:ascii="Comic Sans MS" w:hAnsi="Comic Sans MS"/>
          <w:b/>
          <w:color w:val="00B050"/>
          <w:sz w:val="32"/>
          <w:szCs w:val="24"/>
        </w:rPr>
        <w:t>EL2 Wo</w:t>
      </w:r>
      <w:r w:rsidR="003F41D1">
        <w:rPr>
          <w:rFonts w:ascii="Comic Sans MS" w:hAnsi="Comic Sans MS"/>
          <w:b/>
          <w:color w:val="00B050"/>
          <w:sz w:val="32"/>
          <w:szCs w:val="24"/>
        </w:rPr>
        <w:t>uld you like to work with crafts</w:t>
      </w:r>
      <w:bookmarkStart w:id="0" w:name="_GoBack"/>
      <w:bookmarkEnd w:id="0"/>
      <w:r w:rsidRPr="00361E10">
        <w:rPr>
          <w:rFonts w:ascii="Comic Sans MS" w:hAnsi="Comic Sans MS"/>
          <w:b/>
          <w:color w:val="00B050"/>
          <w:sz w:val="32"/>
          <w:szCs w:val="24"/>
        </w:rPr>
        <w:t xml:space="preserve"> when you leave school?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D9591C" w:rsidRPr="00361E10" w:rsidTr="0025679B">
        <w:tc>
          <w:tcPr>
            <w:tcW w:w="4621" w:type="dxa"/>
          </w:tcPr>
          <w:p w:rsidR="00D9591C" w:rsidRPr="00361E10" w:rsidRDefault="00D9591C" w:rsidP="0025679B">
            <w:pPr>
              <w:jc w:val="center"/>
              <w:rPr>
                <w:rFonts w:ascii="Comic Sans MS" w:hAnsi="Comic Sans MS"/>
                <w:color w:val="00B050"/>
                <w:sz w:val="32"/>
                <w:szCs w:val="24"/>
              </w:rPr>
            </w:pPr>
            <w:r w:rsidRPr="00361E10">
              <w:rPr>
                <w:rFonts w:ascii="Comic Sans MS" w:hAnsi="Comic Sans MS"/>
                <w:color w:val="00B050"/>
                <w:sz w:val="32"/>
                <w:szCs w:val="24"/>
              </w:rPr>
              <w:t>Yes</w:t>
            </w:r>
          </w:p>
        </w:tc>
        <w:tc>
          <w:tcPr>
            <w:tcW w:w="4621" w:type="dxa"/>
          </w:tcPr>
          <w:p w:rsidR="00D9591C" w:rsidRPr="00361E10" w:rsidRDefault="00D9591C" w:rsidP="0025679B">
            <w:pPr>
              <w:jc w:val="center"/>
              <w:rPr>
                <w:rFonts w:ascii="Comic Sans MS" w:hAnsi="Comic Sans MS"/>
                <w:color w:val="00B050"/>
                <w:sz w:val="32"/>
                <w:szCs w:val="24"/>
              </w:rPr>
            </w:pPr>
            <w:r w:rsidRPr="00361E10">
              <w:rPr>
                <w:rFonts w:ascii="Comic Sans MS" w:hAnsi="Comic Sans MS"/>
                <w:color w:val="00B050"/>
                <w:sz w:val="32"/>
                <w:szCs w:val="24"/>
              </w:rPr>
              <w:t>No</w:t>
            </w:r>
          </w:p>
        </w:tc>
      </w:tr>
    </w:tbl>
    <w:p w:rsidR="00D9591C" w:rsidRDefault="00D9591C" w:rsidP="00D9591C">
      <w:pPr>
        <w:rPr>
          <w:rFonts w:ascii="Comic Sans MS" w:hAnsi="Comic Sans MS"/>
          <w:sz w:val="32"/>
          <w:szCs w:val="24"/>
        </w:rPr>
      </w:pPr>
    </w:p>
    <w:p w:rsidR="00946FF3" w:rsidRPr="00946FF3" w:rsidRDefault="00946FF3" w:rsidP="00D9591C">
      <w:pPr>
        <w:rPr>
          <w:rFonts w:ascii="Comic Sans MS" w:hAnsi="Comic Sans MS"/>
          <w:b/>
          <w:color w:val="00B050"/>
          <w:sz w:val="32"/>
          <w:szCs w:val="24"/>
        </w:rPr>
      </w:pPr>
      <w:r w:rsidRPr="00946FF3">
        <w:rPr>
          <w:rFonts w:ascii="Comic Sans MS" w:hAnsi="Comic Sans MS"/>
          <w:b/>
          <w:color w:val="00B050"/>
          <w:sz w:val="32"/>
          <w:szCs w:val="24"/>
        </w:rPr>
        <w:t>EL2: What job would you like to do or where would you like to work?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946FF3" w:rsidRPr="00361E10" w:rsidTr="0025679B">
        <w:tc>
          <w:tcPr>
            <w:tcW w:w="9242" w:type="dxa"/>
          </w:tcPr>
          <w:p w:rsidR="00946FF3" w:rsidRPr="00361E10" w:rsidRDefault="00946FF3" w:rsidP="0025679B">
            <w:pPr>
              <w:rPr>
                <w:rFonts w:ascii="Comic Sans MS" w:hAnsi="Comic Sans MS"/>
                <w:color w:val="FF0000"/>
                <w:sz w:val="32"/>
                <w:szCs w:val="24"/>
              </w:rPr>
            </w:pPr>
          </w:p>
          <w:p w:rsidR="00946FF3" w:rsidRPr="00361E10" w:rsidRDefault="00946FF3" w:rsidP="0025679B">
            <w:pPr>
              <w:rPr>
                <w:rFonts w:ascii="Comic Sans MS" w:hAnsi="Comic Sans MS"/>
                <w:color w:val="FF0000"/>
                <w:sz w:val="32"/>
                <w:szCs w:val="24"/>
              </w:rPr>
            </w:pPr>
          </w:p>
        </w:tc>
      </w:tr>
      <w:tr w:rsidR="00946FF3" w:rsidRPr="00361E10" w:rsidTr="0025679B">
        <w:tc>
          <w:tcPr>
            <w:tcW w:w="9242" w:type="dxa"/>
          </w:tcPr>
          <w:p w:rsidR="00946FF3" w:rsidRPr="00361E10" w:rsidRDefault="00946FF3" w:rsidP="0025679B">
            <w:pPr>
              <w:rPr>
                <w:rFonts w:ascii="Comic Sans MS" w:hAnsi="Comic Sans MS"/>
                <w:color w:val="FF0000"/>
                <w:sz w:val="32"/>
                <w:szCs w:val="24"/>
              </w:rPr>
            </w:pPr>
          </w:p>
          <w:p w:rsidR="00946FF3" w:rsidRPr="00361E10" w:rsidRDefault="00946FF3" w:rsidP="0025679B">
            <w:pPr>
              <w:rPr>
                <w:rFonts w:ascii="Comic Sans MS" w:hAnsi="Comic Sans MS"/>
                <w:color w:val="FF0000"/>
                <w:sz w:val="32"/>
                <w:szCs w:val="24"/>
              </w:rPr>
            </w:pPr>
          </w:p>
        </w:tc>
      </w:tr>
      <w:tr w:rsidR="00946FF3" w:rsidRPr="00361E10" w:rsidTr="0025679B">
        <w:tc>
          <w:tcPr>
            <w:tcW w:w="9242" w:type="dxa"/>
          </w:tcPr>
          <w:p w:rsidR="00946FF3" w:rsidRPr="00361E10" w:rsidRDefault="00946FF3" w:rsidP="0025679B">
            <w:pPr>
              <w:rPr>
                <w:rFonts w:ascii="Comic Sans MS" w:hAnsi="Comic Sans MS"/>
                <w:color w:val="FF0000"/>
                <w:sz w:val="32"/>
                <w:szCs w:val="24"/>
              </w:rPr>
            </w:pPr>
          </w:p>
          <w:p w:rsidR="00946FF3" w:rsidRPr="00361E10" w:rsidRDefault="00946FF3" w:rsidP="0025679B">
            <w:pPr>
              <w:rPr>
                <w:rFonts w:ascii="Comic Sans MS" w:hAnsi="Comic Sans MS"/>
                <w:color w:val="FF0000"/>
                <w:sz w:val="32"/>
                <w:szCs w:val="24"/>
              </w:rPr>
            </w:pPr>
          </w:p>
        </w:tc>
      </w:tr>
    </w:tbl>
    <w:p w:rsidR="00946FF3" w:rsidRDefault="00946FF3" w:rsidP="00D9591C">
      <w:pPr>
        <w:rPr>
          <w:rFonts w:ascii="Comic Sans MS" w:hAnsi="Comic Sans MS"/>
          <w:sz w:val="32"/>
          <w:szCs w:val="24"/>
        </w:rPr>
      </w:pPr>
    </w:p>
    <w:p w:rsidR="00946FF3" w:rsidRDefault="00946FF3" w:rsidP="00D9591C">
      <w:pPr>
        <w:rPr>
          <w:rFonts w:ascii="Comic Sans MS" w:hAnsi="Comic Sans MS"/>
          <w:sz w:val="32"/>
          <w:szCs w:val="24"/>
        </w:rPr>
      </w:pPr>
    </w:p>
    <w:p w:rsidR="00D9591C" w:rsidRPr="00361E10" w:rsidRDefault="00D9591C" w:rsidP="00D9591C">
      <w:pPr>
        <w:rPr>
          <w:rFonts w:ascii="Comic Sans MS" w:hAnsi="Comic Sans MS"/>
          <w:b/>
          <w:color w:val="FF0000"/>
          <w:sz w:val="32"/>
          <w:szCs w:val="24"/>
        </w:rPr>
      </w:pPr>
      <w:r w:rsidRPr="00361E10">
        <w:rPr>
          <w:rFonts w:ascii="Comic Sans MS" w:hAnsi="Comic Sans MS"/>
          <w:b/>
          <w:color w:val="FF0000"/>
          <w:sz w:val="32"/>
          <w:szCs w:val="24"/>
        </w:rPr>
        <w:lastRenderedPageBreak/>
        <w:t>EL3 Explain a reason for your answer: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D9591C" w:rsidRPr="00361E10" w:rsidTr="0025679B">
        <w:tc>
          <w:tcPr>
            <w:tcW w:w="9242" w:type="dxa"/>
          </w:tcPr>
          <w:p w:rsidR="00D9591C" w:rsidRPr="00361E10" w:rsidRDefault="00D9591C" w:rsidP="0025679B">
            <w:pPr>
              <w:rPr>
                <w:rFonts w:ascii="Comic Sans MS" w:hAnsi="Comic Sans MS"/>
                <w:color w:val="FF0000"/>
                <w:sz w:val="32"/>
                <w:szCs w:val="24"/>
              </w:rPr>
            </w:pPr>
          </w:p>
          <w:p w:rsidR="00D9591C" w:rsidRPr="00361E10" w:rsidRDefault="00D9591C" w:rsidP="0025679B">
            <w:pPr>
              <w:rPr>
                <w:rFonts w:ascii="Comic Sans MS" w:hAnsi="Comic Sans MS"/>
                <w:color w:val="FF0000"/>
                <w:sz w:val="32"/>
                <w:szCs w:val="24"/>
              </w:rPr>
            </w:pPr>
          </w:p>
        </w:tc>
      </w:tr>
      <w:tr w:rsidR="00D9591C" w:rsidRPr="00361E10" w:rsidTr="0025679B">
        <w:tc>
          <w:tcPr>
            <w:tcW w:w="9242" w:type="dxa"/>
          </w:tcPr>
          <w:p w:rsidR="00D9591C" w:rsidRPr="00361E10" w:rsidRDefault="00D9591C" w:rsidP="0025679B">
            <w:pPr>
              <w:rPr>
                <w:rFonts w:ascii="Comic Sans MS" w:hAnsi="Comic Sans MS"/>
                <w:color w:val="FF0000"/>
                <w:sz w:val="32"/>
                <w:szCs w:val="24"/>
              </w:rPr>
            </w:pPr>
          </w:p>
          <w:p w:rsidR="00D9591C" w:rsidRPr="00361E10" w:rsidRDefault="00D9591C" w:rsidP="0025679B">
            <w:pPr>
              <w:rPr>
                <w:rFonts w:ascii="Comic Sans MS" w:hAnsi="Comic Sans MS"/>
                <w:color w:val="FF0000"/>
                <w:sz w:val="32"/>
                <w:szCs w:val="24"/>
              </w:rPr>
            </w:pPr>
          </w:p>
        </w:tc>
      </w:tr>
      <w:tr w:rsidR="00D9591C" w:rsidRPr="00361E10" w:rsidTr="0025679B">
        <w:tc>
          <w:tcPr>
            <w:tcW w:w="9242" w:type="dxa"/>
          </w:tcPr>
          <w:p w:rsidR="00D9591C" w:rsidRPr="00361E10" w:rsidRDefault="00D9591C" w:rsidP="0025679B">
            <w:pPr>
              <w:rPr>
                <w:rFonts w:ascii="Comic Sans MS" w:hAnsi="Comic Sans MS"/>
                <w:color w:val="FF0000"/>
                <w:sz w:val="32"/>
                <w:szCs w:val="24"/>
              </w:rPr>
            </w:pPr>
          </w:p>
          <w:p w:rsidR="00D9591C" w:rsidRPr="00361E10" w:rsidRDefault="00D9591C" w:rsidP="0025679B">
            <w:pPr>
              <w:rPr>
                <w:rFonts w:ascii="Comic Sans MS" w:hAnsi="Comic Sans MS"/>
                <w:color w:val="FF0000"/>
                <w:sz w:val="32"/>
                <w:szCs w:val="24"/>
              </w:rPr>
            </w:pPr>
          </w:p>
        </w:tc>
      </w:tr>
    </w:tbl>
    <w:p w:rsidR="00D9591C" w:rsidRDefault="00D9591C" w:rsidP="00D9591C">
      <w:pPr>
        <w:rPr>
          <w:rFonts w:ascii="Comic Sans MS" w:hAnsi="Comic Sans MS"/>
        </w:rPr>
      </w:pPr>
    </w:p>
    <w:p w:rsidR="00D9591C" w:rsidRDefault="00D9591C" w:rsidP="00D9591C">
      <w:pPr>
        <w:rPr>
          <w:rFonts w:ascii="Comic Sans MS" w:hAnsi="Comic Sans MS"/>
        </w:rPr>
      </w:pPr>
    </w:p>
    <w:p w:rsidR="00D9591C" w:rsidRPr="00946FF3" w:rsidRDefault="00D9591C" w:rsidP="00D9591C">
      <w:pPr>
        <w:rPr>
          <w:rFonts w:ascii="Comic Sans MS" w:hAnsi="Comic Sans MS"/>
          <w:b/>
          <w:color w:val="FF0000"/>
          <w:sz w:val="32"/>
          <w:szCs w:val="24"/>
        </w:rPr>
      </w:pPr>
      <w:r w:rsidRPr="00946FF3">
        <w:rPr>
          <w:rFonts w:ascii="Comic Sans MS" w:hAnsi="Comic Sans MS"/>
          <w:b/>
          <w:color w:val="FF0000"/>
          <w:sz w:val="32"/>
          <w:szCs w:val="24"/>
        </w:rPr>
        <w:t xml:space="preserve">EL3 </w:t>
      </w:r>
      <w:proofErr w:type="gramStart"/>
      <w:r w:rsidR="00946FF3" w:rsidRPr="00946FF3">
        <w:rPr>
          <w:rFonts w:ascii="Comic Sans MS" w:hAnsi="Comic Sans MS"/>
          <w:b/>
          <w:color w:val="FF0000"/>
          <w:sz w:val="32"/>
          <w:szCs w:val="24"/>
        </w:rPr>
        <w:t>What</w:t>
      </w:r>
      <w:proofErr w:type="gramEnd"/>
      <w:r w:rsidR="00946FF3" w:rsidRPr="00946FF3">
        <w:rPr>
          <w:rFonts w:ascii="Comic Sans MS" w:hAnsi="Comic Sans MS"/>
          <w:b/>
          <w:color w:val="FF0000"/>
          <w:sz w:val="32"/>
          <w:szCs w:val="24"/>
        </w:rPr>
        <w:t xml:space="preserve"> did you do well in A01?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D9591C" w:rsidRPr="00946FF3" w:rsidTr="0025679B">
        <w:tc>
          <w:tcPr>
            <w:tcW w:w="9242" w:type="dxa"/>
          </w:tcPr>
          <w:p w:rsidR="00D9591C" w:rsidRPr="00946FF3" w:rsidRDefault="00D9591C" w:rsidP="0025679B">
            <w:pPr>
              <w:rPr>
                <w:rFonts w:ascii="Comic Sans MS" w:hAnsi="Comic Sans MS"/>
                <w:b/>
                <w:color w:val="FF0000"/>
                <w:sz w:val="32"/>
                <w:szCs w:val="24"/>
              </w:rPr>
            </w:pPr>
          </w:p>
          <w:p w:rsidR="00D9591C" w:rsidRPr="00946FF3" w:rsidRDefault="00D9591C" w:rsidP="0025679B">
            <w:pPr>
              <w:rPr>
                <w:rFonts w:ascii="Comic Sans MS" w:hAnsi="Comic Sans MS"/>
                <w:b/>
                <w:color w:val="FF0000"/>
                <w:sz w:val="32"/>
                <w:szCs w:val="24"/>
              </w:rPr>
            </w:pPr>
          </w:p>
        </w:tc>
      </w:tr>
      <w:tr w:rsidR="00D9591C" w:rsidRPr="00946FF3" w:rsidTr="0025679B">
        <w:tc>
          <w:tcPr>
            <w:tcW w:w="9242" w:type="dxa"/>
          </w:tcPr>
          <w:p w:rsidR="00D9591C" w:rsidRPr="00946FF3" w:rsidRDefault="00D9591C" w:rsidP="0025679B">
            <w:pPr>
              <w:rPr>
                <w:rFonts w:ascii="Comic Sans MS" w:hAnsi="Comic Sans MS"/>
                <w:b/>
                <w:color w:val="FF0000"/>
                <w:sz w:val="32"/>
                <w:szCs w:val="24"/>
              </w:rPr>
            </w:pPr>
          </w:p>
          <w:p w:rsidR="00D9591C" w:rsidRPr="00946FF3" w:rsidRDefault="00D9591C" w:rsidP="0025679B">
            <w:pPr>
              <w:rPr>
                <w:rFonts w:ascii="Comic Sans MS" w:hAnsi="Comic Sans MS"/>
                <w:b/>
                <w:color w:val="FF0000"/>
                <w:sz w:val="32"/>
                <w:szCs w:val="24"/>
              </w:rPr>
            </w:pPr>
          </w:p>
        </w:tc>
      </w:tr>
    </w:tbl>
    <w:p w:rsidR="00D9591C" w:rsidRPr="00946FF3" w:rsidRDefault="00D9591C" w:rsidP="00D9591C">
      <w:pPr>
        <w:rPr>
          <w:rFonts w:ascii="Comic Sans MS" w:hAnsi="Comic Sans MS"/>
          <w:b/>
          <w:color w:val="FF0000"/>
          <w:sz w:val="32"/>
          <w:szCs w:val="24"/>
        </w:rPr>
      </w:pPr>
    </w:p>
    <w:p w:rsidR="00D9591C" w:rsidRPr="00946FF3" w:rsidRDefault="00946FF3" w:rsidP="00D9591C">
      <w:pPr>
        <w:rPr>
          <w:rFonts w:ascii="Comic Sans MS" w:hAnsi="Comic Sans MS"/>
          <w:b/>
          <w:color w:val="FF0000"/>
          <w:sz w:val="32"/>
          <w:szCs w:val="24"/>
        </w:rPr>
      </w:pPr>
      <w:r w:rsidRPr="00946FF3">
        <w:rPr>
          <w:rFonts w:ascii="Comic Sans MS" w:hAnsi="Comic Sans MS"/>
          <w:b/>
          <w:color w:val="FF0000"/>
          <w:sz w:val="32"/>
          <w:szCs w:val="24"/>
        </w:rPr>
        <w:t xml:space="preserve">EL3 </w:t>
      </w:r>
      <w:proofErr w:type="gramStart"/>
      <w:r w:rsidRPr="00946FF3">
        <w:rPr>
          <w:rFonts w:ascii="Comic Sans MS" w:hAnsi="Comic Sans MS"/>
          <w:b/>
          <w:color w:val="FF0000"/>
          <w:sz w:val="32"/>
          <w:szCs w:val="24"/>
        </w:rPr>
        <w:t>What</w:t>
      </w:r>
      <w:proofErr w:type="gramEnd"/>
      <w:r w:rsidRPr="00946FF3">
        <w:rPr>
          <w:rFonts w:ascii="Comic Sans MS" w:hAnsi="Comic Sans MS"/>
          <w:b/>
          <w:color w:val="FF0000"/>
          <w:sz w:val="32"/>
          <w:szCs w:val="24"/>
        </w:rPr>
        <w:t xml:space="preserve"> did you do not so well in A01?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D9591C" w:rsidRPr="00946FF3" w:rsidTr="0025679B">
        <w:tc>
          <w:tcPr>
            <w:tcW w:w="9242" w:type="dxa"/>
          </w:tcPr>
          <w:p w:rsidR="00D9591C" w:rsidRPr="00946FF3" w:rsidRDefault="00D9591C" w:rsidP="0025679B">
            <w:pPr>
              <w:rPr>
                <w:rFonts w:ascii="Comic Sans MS" w:hAnsi="Comic Sans MS"/>
                <w:b/>
                <w:color w:val="FF0000"/>
                <w:sz w:val="32"/>
                <w:szCs w:val="24"/>
              </w:rPr>
            </w:pPr>
          </w:p>
          <w:p w:rsidR="00D9591C" w:rsidRPr="00946FF3" w:rsidRDefault="00D9591C" w:rsidP="0025679B">
            <w:pPr>
              <w:rPr>
                <w:rFonts w:ascii="Comic Sans MS" w:hAnsi="Comic Sans MS"/>
                <w:b/>
                <w:color w:val="FF0000"/>
                <w:sz w:val="32"/>
                <w:szCs w:val="24"/>
              </w:rPr>
            </w:pPr>
          </w:p>
        </w:tc>
      </w:tr>
      <w:tr w:rsidR="00D9591C" w:rsidRPr="00946FF3" w:rsidTr="0025679B">
        <w:tc>
          <w:tcPr>
            <w:tcW w:w="9242" w:type="dxa"/>
          </w:tcPr>
          <w:p w:rsidR="00D9591C" w:rsidRPr="00946FF3" w:rsidRDefault="00D9591C" w:rsidP="0025679B">
            <w:pPr>
              <w:rPr>
                <w:rFonts w:ascii="Comic Sans MS" w:hAnsi="Comic Sans MS"/>
                <w:b/>
                <w:color w:val="FF0000"/>
                <w:sz w:val="32"/>
                <w:szCs w:val="24"/>
              </w:rPr>
            </w:pPr>
          </w:p>
          <w:p w:rsidR="00D9591C" w:rsidRPr="00946FF3" w:rsidRDefault="00D9591C" w:rsidP="0025679B">
            <w:pPr>
              <w:rPr>
                <w:rFonts w:ascii="Comic Sans MS" w:hAnsi="Comic Sans MS"/>
                <w:b/>
                <w:color w:val="FF0000"/>
                <w:sz w:val="32"/>
                <w:szCs w:val="24"/>
              </w:rPr>
            </w:pPr>
          </w:p>
        </w:tc>
      </w:tr>
    </w:tbl>
    <w:p w:rsidR="00D9591C" w:rsidRPr="00946FF3" w:rsidRDefault="00D9591C" w:rsidP="00D9591C">
      <w:pPr>
        <w:rPr>
          <w:rFonts w:ascii="Comic Sans MS" w:hAnsi="Comic Sans MS"/>
          <w:b/>
          <w:color w:val="FF0000"/>
          <w:sz w:val="32"/>
          <w:szCs w:val="24"/>
        </w:rPr>
      </w:pPr>
    </w:p>
    <w:p w:rsidR="00946FF3" w:rsidRPr="00946FF3" w:rsidRDefault="00946FF3" w:rsidP="00D9591C">
      <w:pPr>
        <w:rPr>
          <w:rFonts w:ascii="Comic Sans MS" w:hAnsi="Comic Sans MS"/>
          <w:b/>
          <w:color w:val="FF0000"/>
          <w:sz w:val="32"/>
          <w:szCs w:val="24"/>
        </w:rPr>
      </w:pPr>
    </w:p>
    <w:p w:rsidR="00946FF3" w:rsidRPr="00946FF3" w:rsidRDefault="00946FF3" w:rsidP="00946FF3">
      <w:pPr>
        <w:rPr>
          <w:rFonts w:ascii="Comic Sans MS" w:hAnsi="Comic Sans MS"/>
          <w:b/>
          <w:color w:val="FF0000"/>
          <w:sz w:val="32"/>
          <w:szCs w:val="24"/>
        </w:rPr>
      </w:pPr>
      <w:r w:rsidRPr="00946FF3">
        <w:rPr>
          <w:rFonts w:ascii="Comic Sans MS" w:hAnsi="Comic Sans MS"/>
          <w:b/>
          <w:color w:val="FF0000"/>
          <w:sz w:val="32"/>
          <w:szCs w:val="24"/>
        </w:rPr>
        <w:lastRenderedPageBreak/>
        <w:t xml:space="preserve">EL3 </w:t>
      </w:r>
      <w:proofErr w:type="gramStart"/>
      <w:r w:rsidRPr="00946FF3">
        <w:rPr>
          <w:rFonts w:ascii="Comic Sans MS" w:hAnsi="Comic Sans MS"/>
          <w:b/>
          <w:color w:val="FF0000"/>
          <w:sz w:val="32"/>
          <w:szCs w:val="24"/>
        </w:rPr>
        <w:t>What</w:t>
      </w:r>
      <w:proofErr w:type="gramEnd"/>
      <w:r w:rsidRPr="00946FF3">
        <w:rPr>
          <w:rFonts w:ascii="Comic Sans MS" w:hAnsi="Comic Sans MS"/>
          <w:b/>
          <w:color w:val="FF0000"/>
          <w:sz w:val="32"/>
          <w:szCs w:val="24"/>
        </w:rPr>
        <w:t xml:space="preserve"> did you do well in A02?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946FF3" w:rsidRPr="00946FF3" w:rsidTr="0025679B">
        <w:tc>
          <w:tcPr>
            <w:tcW w:w="9242" w:type="dxa"/>
          </w:tcPr>
          <w:p w:rsidR="00946FF3" w:rsidRPr="00946FF3" w:rsidRDefault="00946FF3" w:rsidP="0025679B">
            <w:pPr>
              <w:rPr>
                <w:rFonts w:ascii="Comic Sans MS" w:hAnsi="Comic Sans MS"/>
                <w:b/>
                <w:color w:val="FF0000"/>
                <w:sz w:val="32"/>
                <w:szCs w:val="24"/>
              </w:rPr>
            </w:pPr>
          </w:p>
          <w:p w:rsidR="00946FF3" w:rsidRPr="00946FF3" w:rsidRDefault="00946FF3" w:rsidP="0025679B">
            <w:pPr>
              <w:rPr>
                <w:rFonts w:ascii="Comic Sans MS" w:hAnsi="Comic Sans MS"/>
                <w:b/>
                <w:color w:val="FF0000"/>
                <w:sz w:val="32"/>
                <w:szCs w:val="24"/>
              </w:rPr>
            </w:pPr>
          </w:p>
        </w:tc>
      </w:tr>
      <w:tr w:rsidR="00946FF3" w:rsidRPr="00946FF3" w:rsidTr="00946FF3">
        <w:trPr>
          <w:trHeight w:val="1347"/>
        </w:trPr>
        <w:tc>
          <w:tcPr>
            <w:tcW w:w="9242" w:type="dxa"/>
          </w:tcPr>
          <w:p w:rsidR="00946FF3" w:rsidRPr="00946FF3" w:rsidRDefault="00946FF3" w:rsidP="0025679B">
            <w:pPr>
              <w:rPr>
                <w:rFonts w:ascii="Comic Sans MS" w:hAnsi="Comic Sans MS"/>
                <w:b/>
                <w:color w:val="FF0000"/>
                <w:sz w:val="32"/>
                <w:szCs w:val="24"/>
              </w:rPr>
            </w:pPr>
          </w:p>
          <w:p w:rsidR="00946FF3" w:rsidRPr="00946FF3" w:rsidRDefault="00946FF3" w:rsidP="0025679B">
            <w:pPr>
              <w:rPr>
                <w:rFonts w:ascii="Comic Sans MS" w:hAnsi="Comic Sans MS"/>
                <w:b/>
                <w:color w:val="FF0000"/>
                <w:sz w:val="32"/>
                <w:szCs w:val="24"/>
              </w:rPr>
            </w:pPr>
          </w:p>
        </w:tc>
      </w:tr>
    </w:tbl>
    <w:p w:rsidR="00946FF3" w:rsidRPr="00946FF3" w:rsidRDefault="00946FF3" w:rsidP="00946FF3">
      <w:pPr>
        <w:rPr>
          <w:rFonts w:ascii="Comic Sans MS" w:hAnsi="Comic Sans MS"/>
          <w:b/>
          <w:color w:val="FF0000"/>
          <w:sz w:val="32"/>
          <w:szCs w:val="24"/>
        </w:rPr>
      </w:pPr>
    </w:p>
    <w:p w:rsidR="00946FF3" w:rsidRPr="00946FF3" w:rsidRDefault="00946FF3" w:rsidP="00946FF3">
      <w:pPr>
        <w:rPr>
          <w:rFonts w:ascii="Comic Sans MS" w:hAnsi="Comic Sans MS"/>
          <w:b/>
          <w:color w:val="FF0000"/>
          <w:sz w:val="32"/>
          <w:szCs w:val="24"/>
        </w:rPr>
      </w:pPr>
      <w:r w:rsidRPr="00946FF3">
        <w:rPr>
          <w:rFonts w:ascii="Comic Sans MS" w:hAnsi="Comic Sans MS"/>
          <w:b/>
          <w:color w:val="FF0000"/>
          <w:sz w:val="32"/>
          <w:szCs w:val="24"/>
        </w:rPr>
        <w:t xml:space="preserve">EL3 </w:t>
      </w:r>
      <w:proofErr w:type="gramStart"/>
      <w:r w:rsidRPr="00946FF3">
        <w:rPr>
          <w:rFonts w:ascii="Comic Sans MS" w:hAnsi="Comic Sans MS"/>
          <w:b/>
          <w:color w:val="FF0000"/>
          <w:sz w:val="32"/>
          <w:szCs w:val="24"/>
        </w:rPr>
        <w:t>What</w:t>
      </w:r>
      <w:proofErr w:type="gramEnd"/>
      <w:r w:rsidRPr="00946FF3">
        <w:rPr>
          <w:rFonts w:ascii="Comic Sans MS" w:hAnsi="Comic Sans MS"/>
          <w:b/>
          <w:color w:val="FF0000"/>
          <w:sz w:val="32"/>
          <w:szCs w:val="24"/>
        </w:rPr>
        <w:t xml:space="preserve"> did you do not so well in A02?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946FF3" w:rsidRPr="00946FF3" w:rsidTr="0025679B">
        <w:tc>
          <w:tcPr>
            <w:tcW w:w="9242" w:type="dxa"/>
          </w:tcPr>
          <w:p w:rsidR="00946FF3" w:rsidRPr="00946FF3" w:rsidRDefault="00946FF3" w:rsidP="0025679B">
            <w:pPr>
              <w:rPr>
                <w:rFonts w:ascii="Comic Sans MS" w:hAnsi="Comic Sans MS"/>
                <w:b/>
                <w:color w:val="FF0000"/>
                <w:sz w:val="32"/>
                <w:szCs w:val="24"/>
              </w:rPr>
            </w:pPr>
          </w:p>
          <w:p w:rsidR="00946FF3" w:rsidRPr="00946FF3" w:rsidRDefault="00946FF3" w:rsidP="0025679B">
            <w:pPr>
              <w:rPr>
                <w:rFonts w:ascii="Comic Sans MS" w:hAnsi="Comic Sans MS"/>
                <w:b/>
                <w:color w:val="FF0000"/>
                <w:sz w:val="32"/>
                <w:szCs w:val="24"/>
              </w:rPr>
            </w:pPr>
          </w:p>
        </w:tc>
      </w:tr>
      <w:tr w:rsidR="00946FF3" w:rsidRPr="00946FF3" w:rsidTr="0025679B">
        <w:tc>
          <w:tcPr>
            <w:tcW w:w="9242" w:type="dxa"/>
          </w:tcPr>
          <w:p w:rsidR="00946FF3" w:rsidRPr="00946FF3" w:rsidRDefault="00946FF3" w:rsidP="0025679B">
            <w:pPr>
              <w:rPr>
                <w:rFonts w:ascii="Comic Sans MS" w:hAnsi="Comic Sans MS"/>
                <w:b/>
                <w:color w:val="FF0000"/>
                <w:sz w:val="32"/>
                <w:szCs w:val="24"/>
              </w:rPr>
            </w:pPr>
          </w:p>
          <w:p w:rsidR="00946FF3" w:rsidRPr="00946FF3" w:rsidRDefault="00946FF3" w:rsidP="0025679B">
            <w:pPr>
              <w:rPr>
                <w:rFonts w:ascii="Comic Sans MS" w:hAnsi="Comic Sans MS"/>
                <w:b/>
                <w:color w:val="FF0000"/>
                <w:sz w:val="32"/>
                <w:szCs w:val="24"/>
              </w:rPr>
            </w:pPr>
          </w:p>
        </w:tc>
      </w:tr>
    </w:tbl>
    <w:p w:rsidR="00946FF3" w:rsidRPr="00946FF3" w:rsidRDefault="00946FF3" w:rsidP="00D9591C">
      <w:pPr>
        <w:rPr>
          <w:rFonts w:ascii="Comic Sans MS" w:hAnsi="Comic Sans MS"/>
          <w:b/>
          <w:color w:val="FF0000"/>
          <w:sz w:val="32"/>
          <w:szCs w:val="24"/>
        </w:rPr>
      </w:pPr>
    </w:p>
    <w:p w:rsidR="00D9591C" w:rsidRPr="00946FF3" w:rsidRDefault="00D9591C" w:rsidP="00D9591C">
      <w:pPr>
        <w:rPr>
          <w:rFonts w:ascii="Comic Sans MS" w:hAnsi="Comic Sans MS"/>
          <w:b/>
          <w:color w:val="FF0000"/>
          <w:sz w:val="32"/>
          <w:szCs w:val="24"/>
        </w:rPr>
      </w:pPr>
    </w:p>
    <w:p w:rsidR="00D9591C" w:rsidRPr="000F4D14" w:rsidRDefault="00D9591C" w:rsidP="000F4D1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FF0000"/>
          <w:sz w:val="24"/>
          <w:szCs w:val="24"/>
        </w:rPr>
      </w:pPr>
    </w:p>
    <w:sectPr w:rsidR="00D9591C" w:rsidRPr="000F4D14" w:rsidSect="00276593">
      <w:headerReference w:type="default" r:id="rId83"/>
      <w:footerReference w:type="default" r:id="rId84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4682" w:rsidRDefault="00C34682" w:rsidP="00276593">
      <w:pPr>
        <w:spacing w:after="0" w:line="240" w:lineRule="auto"/>
      </w:pPr>
      <w:r>
        <w:separator/>
      </w:r>
    </w:p>
  </w:endnote>
  <w:endnote w:type="continuationSeparator" w:id="0">
    <w:p w:rsidR="00C34682" w:rsidRDefault="00C34682" w:rsidP="00276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682" w:rsidRDefault="00C3468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8F6B58">
      <w:rPr>
        <w:noProof/>
      </w:rPr>
      <w:t>78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4682" w:rsidRDefault="00C34682" w:rsidP="00276593">
      <w:pPr>
        <w:spacing w:after="0" w:line="240" w:lineRule="auto"/>
      </w:pPr>
      <w:r>
        <w:separator/>
      </w:r>
    </w:p>
  </w:footnote>
  <w:footnote w:type="continuationSeparator" w:id="0">
    <w:p w:rsidR="00C34682" w:rsidRDefault="00C34682" w:rsidP="002765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682" w:rsidRDefault="00C34682">
    <w:pPr>
      <w:pStyle w:val="Header"/>
    </w:pPr>
    <w:r>
      <w:t xml:space="preserve">Entry Level Occupational Studies </w:t>
    </w:r>
    <w:r>
      <w:tab/>
    </w:r>
    <w:r>
      <w:tab/>
      <w:t xml:space="preserve">Unit 11 Making a Gift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27F28"/>
    <w:multiLevelType w:val="hybridMultilevel"/>
    <w:tmpl w:val="9BFCB1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78470D"/>
    <w:multiLevelType w:val="hybridMultilevel"/>
    <w:tmpl w:val="D4B489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6A0557"/>
    <w:multiLevelType w:val="hybridMultilevel"/>
    <w:tmpl w:val="082A6E60"/>
    <w:lvl w:ilvl="0" w:tplc="36247B2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593"/>
    <w:rsid w:val="00002547"/>
    <w:rsid w:val="00011372"/>
    <w:rsid w:val="00061225"/>
    <w:rsid w:val="000F4D14"/>
    <w:rsid w:val="00115FB2"/>
    <w:rsid w:val="00172BB2"/>
    <w:rsid w:val="001A60B1"/>
    <w:rsid w:val="001A6E5E"/>
    <w:rsid w:val="001E12B0"/>
    <w:rsid w:val="0025679B"/>
    <w:rsid w:val="00273AE8"/>
    <w:rsid w:val="00276593"/>
    <w:rsid w:val="00287D20"/>
    <w:rsid w:val="002A4569"/>
    <w:rsid w:val="002E30F2"/>
    <w:rsid w:val="002E726F"/>
    <w:rsid w:val="00335C9E"/>
    <w:rsid w:val="003D2695"/>
    <w:rsid w:val="003D3EB6"/>
    <w:rsid w:val="003F41D1"/>
    <w:rsid w:val="004300C8"/>
    <w:rsid w:val="00437638"/>
    <w:rsid w:val="004A13F5"/>
    <w:rsid w:val="004B3D68"/>
    <w:rsid w:val="004C1F87"/>
    <w:rsid w:val="00501891"/>
    <w:rsid w:val="0055631D"/>
    <w:rsid w:val="005A34A2"/>
    <w:rsid w:val="00606BEC"/>
    <w:rsid w:val="006079BC"/>
    <w:rsid w:val="00676E8A"/>
    <w:rsid w:val="00680157"/>
    <w:rsid w:val="006E0A4B"/>
    <w:rsid w:val="00731AE0"/>
    <w:rsid w:val="00757560"/>
    <w:rsid w:val="00766900"/>
    <w:rsid w:val="00774A0E"/>
    <w:rsid w:val="00776BF6"/>
    <w:rsid w:val="007E216B"/>
    <w:rsid w:val="007E5231"/>
    <w:rsid w:val="008215B1"/>
    <w:rsid w:val="00860247"/>
    <w:rsid w:val="008F6B58"/>
    <w:rsid w:val="00937854"/>
    <w:rsid w:val="0094071C"/>
    <w:rsid w:val="00946B11"/>
    <w:rsid w:val="00946FF3"/>
    <w:rsid w:val="00964EB1"/>
    <w:rsid w:val="00971576"/>
    <w:rsid w:val="009D0D15"/>
    <w:rsid w:val="00A046D3"/>
    <w:rsid w:val="00BC01EC"/>
    <w:rsid w:val="00BF60D0"/>
    <w:rsid w:val="00C34682"/>
    <w:rsid w:val="00C70DAE"/>
    <w:rsid w:val="00C746ED"/>
    <w:rsid w:val="00C76CE5"/>
    <w:rsid w:val="00C80610"/>
    <w:rsid w:val="00C94D16"/>
    <w:rsid w:val="00CD2461"/>
    <w:rsid w:val="00CF26FD"/>
    <w:rsid w:val="00D2603E"/>
    <w:rsid w:val="00D36832"/>
    <w:rsid w:val="00D743AB"/>
    <w:rsid w:val="00D945E0"/>
    <w:rsid w:val="00D9591C"/>
    <w:rsid w:val="00E73420"/>
    <w:rsid w:val="00E86F65"/>
    <w:rsid w:val="00ED3493"/>
    <w:rsid w:val="00FD44DF"/>
    <w:rsid w:val="00FD5118"/>
    <w:rsid w:val="00FF6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593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765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765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6593"/>
  </w:style>
  <w:style w:type="paragraph" w:styleId="Footer">
    <w:name w:val="footer"/>
    <w:basedOn w:val="Normal"/>
    <w:link w:val="FooterChar"/>
    <w:uiPriority w:val="99"/>
    <w:unhideWhenUsed/>
    <w:rsid w:val="002765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6593"/>
  </w:style>
  <w:style w:type="paragraph" w:styleId="ListParagraph">
    <w:name w:val="List Paragraph"/>
    <w:basedOn w:val="Normal"/>
    <w:uiPriority w:val="34"/>
    <w:qFormat/>
    <w:rsid w:val="001A60B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6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B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593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765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765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6593"/>
  </w:style>
  <w:style w:type="paragraph" w:styleId="Footer">
    <w:name w:val="footer"/>
    <w:basedOn w:val="Normal"/>
    <w:link w:val="FooterChar"/>
    <w:uiPriority w:val="99"/>
    <w:unhideWhenUsed/>
    <w:rsid w:val="002765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6593"/>
  </w:style>
  <w:style w:type="paragraph" w:styleId="ListParagraph">
    <w:name w:val="List Paragraph"/>
    <w:basedOn w:val="Normal"/>
    <w:uiPriority w:val="34"/>
    <w:qFormat/>
    <w:rsid w:val="001A60B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6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B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54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0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075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29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465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563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77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597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61180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692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0609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3999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7324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1276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50371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394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3512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89182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9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9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9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92014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747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513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276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436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22531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997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441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5740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6639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4166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397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83279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57901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39244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2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1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0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33091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1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18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01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479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297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419609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332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0454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7799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181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11772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5142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31592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6536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878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2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0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1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5273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20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072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737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753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840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418833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7326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9001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749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5444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319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4933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8840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3281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9094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6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7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9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15847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228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40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11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601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16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44607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240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44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718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423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31479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6505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3682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48215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6010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1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06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2956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98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04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46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745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64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678469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2912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508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9720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313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4546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1814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2034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84681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6619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82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3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45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54764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43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98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5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1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118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325477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371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41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95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316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2507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51701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55318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22998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799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8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5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5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2270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69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41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813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718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458605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163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4495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178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4055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7914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90256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679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82213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40998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8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9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83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5335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89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78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30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090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92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5451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174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8690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286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47909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3377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9088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1026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73019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39928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9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2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9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479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38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897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59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03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95412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1238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4554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215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157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4447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13250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81653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97961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98553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56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67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79460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58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865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84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047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91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381900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820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199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113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0679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1968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090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8556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38041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13449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google.co.uk/url?sa=i&amp;rct=j&amp;q=&amp;esrc=s&amp;source=images&amp;cd=&amp;cad=rja&amp;uact=8&amp;ved=0ahUKEwian4XYmvLUAhWCB8AKHRxSA2IQjRwIBw&amp;url=http://news.nationalgeographic.com/news/2014/04/140404-garbage-patch-indian-ocean-debris-malaysian-plane/&amp;psig=AFQjCNHkzwLjS70XqZfIV-sfjhbBWRABAQ&amp;ust=1499346336475316" TargetMode="External"/><Relationship Id="rId21" Type="http://schemas.openxmlformats.org/officeDocument/2006/relationships/image" Target="media/image7.jpeg"/><Relationship Id="rId42" Type="http://schemas.openxmlformats.org/officeDocument/2006/relationships/image" Target="media/image19.jpeg"/><Relationship Id="rId47" Type="http://schemas.openxmlformats.org/officeDocument/2006/relationships/image" Target="media/image22.png"/><Relationship Id="rId63" Type="http://schemas.openxmlformats.org/officeDocument/2006/relationships/image" Target="media/image38.png"/><Relationship Id="rId68" Type="http://schemas.openxmlformats.org/officeDocument/2006/relationships/image" Target="media/image43.jpeg"/><Relationship Id="rId84" Type="http://schemas.openxmlformats.org/officeDocument/2006/relationships/footer" Target="footer1.xml"/><Relationship Id="rId16" Type="http://schemas.openxmlformats.org/officeDocument/2006/relationships/hyperlink" Target="http://www.google.co.uk/url?sa=i&amp;rct=j&amp;q=&amp;esrc=s&amp;source=images&amp;cd=&amp;cad=rja&amp;uact=8&amp;ved=0ahUKEwi6_MOQkfLUAhWILsAKHYVFBd4QjRwIBw&amp;url=http://www.ukrobstep.com/hair-dresser/&amp;psig=AFQjCNH1hpdBbirySjNR2W3atzhoVIQKWA&amp;ust=1499343807280088" TargetMode="External"/><Relationship Id="rId11" Type="http://schemas.openxmlformats.org/officeDocument/2006/relationships/image" Target="media/image2.emf"/><Relationship Id="rId32" Type="http://schemas.openxmlformats.org/officeDocument/2006/relationships/image" Target="media/image13.png"/><Relationship Id="rId37" Type="http://schemas.openxmlformats.org/officeDocument/2006/relationships/image" Target="media/image16.png"/><Relationship Id="rId53" Type="http://schemas.openxmlformats.org/officeDocument/2006/relationships/image" Target="media/image28.png"/><Relationship Id="rId58" Type="http://schemas.openxmlformats.org/officeDocument/2006/relationships/image" Target="media/image33.png"/><Relationship Id="rId74" Type="http://schemas.openxmlformats.org/officeDocument/2006/relationships/image" Target="media/image46.jpeg"/><Relationship Id="rId79" Type="http://schemas.openxmlformats.org/officeDocument/2006/relationships/image" Target="media/image49.png"/><Relationship Id="rId5" Type="http://schemas.openxmlformats.org/officeDocument/2006/relationships/settings" Target="settings.xml"/><Relationship Id="rId19" Type="http://schemas.openxmlformats.org/officeDocument/2006/relationships/image" Target="media/image6.jpeg"/><Relationship Id="rId14" Type="http://schemas.openxmlformats.org/officeDocument/2006/relationships/hyperlink" Target="http://www.google.co.uk/url?sa=i&amp;rct=j&amp;q=&amp;esrc=s&amp;source=images&amp;cd=&amp;cad=rja&amp;uact=8&amp;ved=0ahUKEwjDs4L2kPLUAhWiJMAKHdCDBRIQjRwIBw&amp;url=http://blog.gamedevfort.com/igmc-a-judges-reflections/&amp;psig=AFQjCNGMyMNfgVxbyaP0A3Iia3vusYWUlg&amp;ust=1499343757473269" TargetMode="External"/><Relationship Id="rId22" Type="http://schemas.openxmlformats.org/officeDocument/2006/relationships/hyperlink" Target="http://www.google.co.uk/url?sa=i&amp;rct=j&amp;q=&amp;esrc=s&amp;source=images&amp;cd=&amp;cad=rja&amp;uact=8&amp;ved=0ahUKEwiO1NiIkvLUAhVDBsAKHfo4AYUQjRwIBw&amp;url=http://www.claywithcarole.co.uk/&amp;psig=AFQjCNEPh9NdiSuzoiDCH-bcs-1bTOPu2g&amp;ust=1499344056224887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://www.google.co.uk/url?sa=i&amp;rct=j&amp;q=&amp;esrc=s&amp;source=images&amp;cd=&amp;cad=rja&amp;uact=8&amp;ved=0ahUKEwiFkPCbnfLUAhVLL8AKHQFEATAQjRwIBw&amp;url=http://www.huffingtonpost.com/2014/08/14/reuse-plastic-water-bottle_n_5671681.html&amp;psig=AFQjCNG0sTiRB23z-i6JBRheDgR1uV0sUg&amp;ust=1499347063201270" TargetMode="External"/><Relationship Id="rId35" Type="http://schemas.openxmlformats.org/officeDocument/2006/relationships/hyperlink" Target="https://www.google.co.uk/url?sa=i&amp;rct=j&amp;q=&amp;esrc=s&amp;source=images&amp;cd=&amp;cad=rja&amp;uact=8&amp;ved=0ahUKEwjkguCMnfLUAhWMJMAKHQGZCboQjRwIBw&amp;url=https://www.recyclingbins.co.uk/slimline-classic-recycling-bin.html&amp;psig=AFQjCNGArra9aibTisjasezbmv1rPXRa1A&amp;ust=1499347005317137" TargetMode="External"/><Relationship Id="rId43" Type="http://schemas.openxmlformats.org/officeDocument/2006/relationships/hyperlink" Target="http://www.google.co.uk/url?sa=i&amp;rct=j&amp;q=&amp;esrc=s&amp;source=images&amp;cd=&amp;cad=rja&amp;uact=8&amp;ved=0ahUKEwi-m9uZx_TUAhVqBcAKHSthBCgQjRwIBw&amp;url=http://www.dhgate.com/product/2016-hot-d3-bluetooth-smart-watch-for-kids/392034990.html&amp;psig=AFQjCNEvt9oFAXM1Al1pTK1Epfm3GN47HQ&amp;ust=1499427042949096" TargetMode="External"/><Relationship Id="rId48" Type="http://schemas.openxmlformats.org/officeDocument/2006/relationships/image" Target="media/image23.png"/><Relationship Id="rId56" Type="http://schemas.openxmlformats.org/officeDocument/2006/relationships/image" Target="media/image31.jpg"/><Relationship Id="rId64" Type="http://schemas.openxmlformats.org/officeDocument/2006/relationships/image" Target="media/image39.png"/><Relationship Id="rId69" Type="http://schemas.openxmlformats.org/officeDocument/2006/relationships/hyperlink" Target="http://www.creativebloq.com/illustration/sketching-tips-beginners-81516497" TargetMode="External"/><Relationship Id="rId77" Type="http://schemas.openxmlformats.org/officeDocument/2006/relationships/hyperlink" Target="http://www.google.co.uk/url?sa=i&amp;rct=j&amp;q=&amp;esrc=s&amp;source=images&amp;cd=&amp;cad=rja&amp;uact=8&amp;ved=0ahUKEwjVoqiPi_fUAhUJAsAKHdSFDDQQjRwIBw&amp;url=http://playtivities.com/homemade-valentine-gifts/&amp;psig=AFQjCNEU_EkY1tXWeAjmC1n-mUHCbT5QkA&amp;ust=1499513945859752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6.png"/><Relationship Id="rId72" Type="http://schemas.openxmlformats.org/officeDocument/2006/relationships/image" Target="media/image45.jpeg"/><Relationship Id="rId80" Type="http://schemas.openxmlformats.org/officeDocument/2006/relationships/hyperlink" Target="https://www.google.co.uk/url?sa=i&amp;rct=j&amp;q=&amp;esrc=s&amp;source=images&amp;cd=&amp;cad=rja&amp;uact=8&amp;ved=0ahUKEwiElbPYivfUAhWjAMAKHdxxAX8QjRwIBw&amp;url=https://www.ukbride.co.uk/wedding-forum-discussion/do-it-yourself-sweet-tree-instructions-x_2?DiscussionID=45542&amp;page=2&amp;psig=AFQjCNEsYklgY6v-08p3DTTnoh-U6SvHeA&amp;ust=1499513780042689" TargetMode="Externa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www.google.co.uk/url?sa=i&amp;rct=j&amp;q=&amp;esrc=s&amp;source=images&amp;cd=&amp;cad=rja&amp;uact=8&amp;ved=0ahUKEwjJs5HJkPLUAhWrK8AKHfCyBvUQjRwIBw&amp;url=https://ru.pinterest.com/pin/354377064400141833/&amp;psig=AFQjCNFjYkAlbDyhddWqvgWt3ITf4kYEMA&amp;ust=1499343663249459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hyperlink" Target="http://www.google.co.uk/url?sa=i&amp;rct=j&amp;q=&amp;esrc=s&amp;source=images&amp;cd=&amp;cad=rja&amp;uact=8&amp;ved=0ahUKEwjCiaPnnPLUAhWDL8AKHX_TDnUQjRwIBw&amp;url=http://dailytimes.com.pk/sindh/06-Jun-16/pakistans-greenhouse-gas-emissions-likely-to-rise-survey&amp;psig=AFQjCNGTJs0ZqW01T1ls-G4XIjCKh07CEA&amp;ust=1499346952207580" TargetMode="External"/><Relationship Id="rId38" Type="http://schemas.openxmlformats.org/officeDocument/2006/relationships/hyperlink" Target="https://www.google.co.uk/url?sa=i&amp;rct=j&amp;q=&amp;esrc=s&amp;source=images&amp;cd=&amp;cad=rja&amp;uact=8&amp;ved=0ahUKEwifoMqmxvTUAhUFKcAKHarlBXcQjRwIBw&amp;url=https://www.shorttutorials.com/how-to-make-paper-gift-bags/paper-gift-bags-page-1.html&amp;psig=AFQjCNFDfNPx64yxpSw13rLc06pwX2OzWw&amp;ust=1499426796374495" TargetMode="External"/><Relationship Id="rId46" Type="http://schemas.openxmlformats.org/officeDocument/2006/relationships/image" Target="media/image21.jpeg"/><Relationship Id="rId59" Type="http://schemas.openxmlformats.org/officeDocument/2006/relationships/image" Target="media/image34.png"/><Relationship Id="rId67" Type="http://schemas.openxmlformats.org/officeDocument/2006/relationships/image" Target="media/image42.jpg"/><Relationship Id="rId20" Type="http://schemas.openxmlformats.org/officeDocument/2006/relationships/hyperlink" Target="http://www.google.co.uk/url?sa=i&amp;rct=j&amp;q=&amp;esrc=s&amp;source=images&amp;cd=&amp;cad=rja&amp;uact=8&amp;ved=0ahUKEwiyzvqjkfLUAhXlA8AKHaXRBxEQjRwIBw&amp;url=http://www.gettyimages.com/photos/waiter&amp;psig=AFQjCNEaOL9FiRXaQgYYQ-14VH3rQShnCw&amp;ust=1499343852332170" TargetMode="External"/><Relationship Id="rId41" Type="http://schemas.openxmlformats.org/officeDocument/2006/relationships/hyperlink" Target="https://www.google.co.uk/url?sa=i&amp;rct=j&amp;q=&amp;esrc=s&amp;source=images&amp;cd=&amp;cad=rja&amp;uact=8&amp;ved=0ahUKEwjRyKWvxvTUAhUIOsAKHQkfCdoQjRwIBw&amp;url=https://craftsncoffee.com/2012/10/01/halloween-gift-idea-make-a-halloween-eyeball-bouquet/&amp;psig=AFQjCNFDfNPx64yxpSw13rLc06pwX2OzWw&amp;ust=1499426796374495" TargetMode="External"/><Relationship Id="rId54" Type="http://schemas.openxmlformats.org/officeDocument/2006/relationships/image" Target="media/image29.jpg"/><Relationship Id="rId62" Type="http://schemas.openxmlformats.org/officeDocument/2006/relationships/image" Target="media/image37.png"/><Relationship Id="rId70" Type="http://schemas.openxmlformats.org/officeDocument/2006/relationships/image" Target="media/image44.jpeg"/><Relationship Id="rId75" Type="http://schemas.openxmlformats.org/officeDocument/2006/relationships/hyperlink" Target="http://www.google.co.uk/url?sa=i&amp;rct=j&amp;q=&amp;esrc=s&amp;source=images&amp;cd=&amp;cad=rja&amp;uact=8&amp;ved=0ahUKEwjGuOKRhvfUAhVsDsAKHU9CAJcQjRwIBw&amp;url=http://www.chicagoparent.com/magazines/chicago-parent/2014-december/reindeer-cones&amp;psig=AFQjCNFMq_WXmZYJp495SsRY9hpmTJFHvA&amp;ust=1499512666043897" TargetMode="External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hyperlink" Target="http://www.google.co.uk/url?sa=i&amp;rct=j&amp;q=&amp;esrc=s&amp;source=images&amp;cd=&amp;cad=rja&amp;uact=8&amp;ved=0ahUKEwjBsYnBnfLUAhUqKcAKHUknA8UQjRwIBw&amp;url=http://www.jasonvalendy.net/blog/2014/6/4/light-switches-and-spirituality&amp;psig=AFQjCNH_OcY5tGQsjr4TQbCpcLiOCpELrQ&amp;ust=1499347105221707" TargetMode="External"/><Relationship Id="rId36" Type="http://schemas.openxmlformats.org/officeDocument/2006/relationships/image" Target="media/image15.jpeg"/><Relationship Id="rId49" Type="http://schemas.openxmlformats.org/officeDocument/2006/relationships/image" Target="media/image24.png"/><Relationship Id="rId57" Type="http://schemas.openxmlformats.org/officeDocument/2006/relationships/image" Target="media/image32.png"/><Relationship Id="rId10" Type="http://schemas.openxmlformats.org/officeDocument/2006/relationships/image" Target="media/image1.jpeg"/><Relationship Id="rId31" Type="http://schemas.openxmlformats.org/officeDocument/2006/relationships/image" Target="media/image12.jpeg"/><Relationship Id="rId44" Type="http://schemas.openxmlformats.org/officeDocument/2006/relationships/image" Target="media/image20.jpeg"/><Relationship Id="rId52" Type="http://schemas.openxmlformats.org/officeDocument/2006/relationships/image" Target="media/image27.jpeg"/><Relationship Id="rId60" Type="http://schemas.openxmlformats.org/officeDocument/2006/relationships/image" Target="media/image35.png"/><Relationship Id="rId65" Type="http://schemas.openxmlformats.org/officeDocument/2006/relationships/image" Target="media/image40.png"/><Relationship Id="rId73" Type="http://schemas.openxmlformats.org/officeDocument/2006/relationships/hyperlink" Target="https://www.google.co.uk/url?sa=i&amp;rct=j&amp;q=&amp;esrc=s&amp;source=images&amp;cd=&amp;cad=rja&amp;uact=8&amp;ved=0ahUKEwjp1KnVhffUAhUJCMAKHZw4CjgQjRwIBw&amp;url=https://www.pinterest.com/santalove/christmas-ornament-diy-exchange/&amp;psig=AFQjCNHqrOWCGFqGN8LY20gVdW2IS0ZbYQ&amp;ust=1499512528439977" TargetMode="External"/><Relationship Id="rId78" Type="http://schemas.openxmlformats.org/officeDocument/2006/relationships/image" Target="media/image48.jpeg"/><Relationship Id="rId81" Type="http://schemas.openxmlformats.org/officeDocument/2006/relationships/image" Target="media/image50.jpeg"/><Relationship Id="rId86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google.co.uk/url?sa=i&amp;rct=j&amp;q=&amp;esrc=s&amp;source=images&amp;cd=&amp;cad=rja&amp;uact=8&amp;ved=0CAMQjRxqFQoTCNaw1rf_38cCFYMU2wodizEDIg&amp;url=http://www.rewardinglearning.org.uk/&amp;psig=AFQjCNGpFfNpBAsETNiBNiy1n5XlUIt_fA&amp;ust=1441545992372912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www.google.co.uk/url?sa=i&amp;rct=j&amp;q=&amp;esrc=s&amp;source=images&amp;cd=&amp;cad=rja&amp;uact=8&amp;ved=0ahUKEwi5iOy3kfLUAhVLJMAKHfETAeAQjRwIBw&amp;url=http://www.opencolleges.edu.au/careers/blog/how-to-be-a-builder-construction-manager&amp;psig=AFQjCNGmAKOaEMUvPPaPiV6lEACT0wvZTw&amp;ust=1499343894553339" TargetMode="External"/><Relationship Id="rId39" Type="http://schemas.openxmlformats.org/officeDocument/2006/relationships/image" Target="media/image17.png"/><Relationship Id="rId34" Type="http://schemas.openxmlformats.org/officeDocument/2006/relationships/image" Target="media/image14.jpeg"/><Relationship Id="rId50" Type="http://schemas.openxmlformats.org/officeDocument/2006/relationships/image" Target="media/image25.png"/><Relationship Id="rId55" Type="http://schemas.openxmlformats.org/officeDocument/2006/relationships/image" Target="media/image30.png"/><Relationship Id="rId76" Type="http://schemas.openxmlformats.org/officeDocument/2006/relationships/image" Target="media/image47.jpeg"/><Relationship Id="rId7" Type="http://schemas.openxmlformats.org/officeDocument/2006/relationships/footnotes" Target="footnotes.xml"/><Relationship Id="rId71" Type="http://schemas.openxmlformats.org/officeDocument/2006/relationships/hyperlink" Target="http://www.google.co.uk/url?sa=i&amp;rct=j&amp;q=&amp;esrc=s&amp;source=images&amp;cd=&amp;cad=rja&amp;uact=8&amp;ved=0ahUKEwjNzrSh2PTUAhVMJ8AKHZoSBnUQjRwIBw&amp;url=http://www.handmadecharlotte.com/7-diy-sock-puppets/&amp;psig=AFQjCNGqEAuOorwT9TfjONFT31l7_2QOIw&amp;ust=1499431630980577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1.jpeg"/><Relationship Id="rId24" Type="http://schemas.openxmlformats.org/officeDocument/2006/relationships/hyperlink" Target="http://www.google.co.uk/url?sa=i&amp;rct=j&amp;q=&amp;esrc=s&amp;source=images&amp;cd=&amp;cad=rja&amp;uact=8&amp;ved=0ahUKEwjkyObllPLUAhWKC8AKHSQBAXIQjRwIBw&amp;url=http://www.santamonicaartstudios.com/&amp;psig=AFQjCNFPd9gEJtmOYJB5MhhU7cYgDDrviQ&amp;ust=1499344795494084" TargetMode="External"/><Relationship Id="rId40" Type="http://schemas.openxmlformats.org/officeDocument/2006/relationships/image" Target="media/image18.png"/><Relationship Id="rId45" Type="http://schemas.openxmlformats.org/officeDocument/2006/relationships/hyperlink" Target="http://www.google.co.uk/url?sa=i&amp;rct=j&amp;q=&amp;esrc=s&amp;source=images&amp;cd=&amp;cad=rja&amp;uact=8&amp;ved=0ahUKEwjsq6G7x_TUAhVoCsAKHXSxBi0QjRwIBw&amp;url=http://www.wickes.co.uk/Wickes-Machine-Screws-with-Slot-Head,-Nut+Washer-M4-x-20mm-Pack-10/p/510205&amp;psig=AFQjCNFFh34w-EWYWF3OtFu07iQgbV-WtQ&amp;ust=1499427122311910" TargetMode="External"/><Relationship Id="rId66" Type="http://schemas.openxmlformats.org/officeDocument/2006/relationships/image" Target="media/image41.jpg"/><Relationship Id="rId61" Type="http://schemas.openxmlformats.org/officeDocument/2006/relationships/image" Target="media/image36.png"/><Relationship Id="rId82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51E23F-C5BF-4D7D-8873-15EA3DFA8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DF65A522</Template>
  <TotalTime>163</TotalTime>
  <Pages>79</Pages>
  <Words>2649</Words>
  <Characters>15100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17714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McIntyre</dc:creator>
  <cp:lastModifiedBy>Stephanie McIntyre</cp:lastModifiedBy>
  <cp:revision>11</cp:revision>
  <cp:lastPrinted>2017-07-07T12:08:00Z</cp:lastPrinted>
  <dcterms:created xsi:type="dcterms:W3CDTF">2017-07-05T13:56:00Z</dcterms:created>
  <dcterms:modified xsi:type="dcterms:W3CDTF">2017-07-07T12:19:00Z</dcterms:modified>
</cp:coreProperties>
</file>