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85" w:rsidRDefault="00FC3A6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-516255</wp:posOffset>
                </wp:positionV>
                <wp:extent cx="6645275" cy="2183130"/>
                <wp:effectExtent l="0" t="0" r="3175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218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  <w:jc w:val="center"/>
                              <w:rPr>
                                <w:color w:val="F8CBAD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8CBAD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8 ART</w:t>
                            </w:r>
                          </w:p>
                          <w:p w:rsidR="00FC3A6B" w:rsidRDefault="00FC3A6B" w:rsidP="00FC3A6B">
                            <w:pPr>
                              <w:widowControl w:val="0"/>
                              <w:jc w:val="center"/>
                              <w:rPr>
                                <w:color w:val="F8CBAD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8CBAD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2.5pt;margin-top:-40.65pt;width:523.25pt;height:171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  <w:jc w:val="center"/>
                        <w:rPr>
                          <w:color w:val="F8CBAD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8CBAD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YEAR 8 ART</w:t>
                      </w:r>
                    </w:p>
                    <w:p w:rsidR="00FC3A6B" w:rsidRDefault="00FC3A6B" w:rsidP="00FC3A6B">
                      <w:pPr>
                        <w:widowControl w:val="0"/>
                        <w:jc w:val="center"/>
                        <w:rPr>
                          <w:color w:val="F8CBAD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8CBAD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324E85" w:rsidRDefault="00FC3A6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7439025</wp:posOffset>
                </wp:positionV>
                <wp:extent cx="2557780" cy="8191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</w:pPr>
                            <w:r>
                              <w:t>I am missing you guys! I hope you are all staying at home and I will see you soon!  Mrs Cromie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77.5pt;margin-top:585.75pt;width:201.4pt;height:64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</w:pPr>
                      <w:r>
                        <w:t>I am missing you guys! I hope you are all staying at home and I will see you soon!  Mrs Cromie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6543675</wp:posOffset>
                </wp:positionV>
                <wp:extent cx="6567170" cy="1028700"/>
                <wp:effectExtent l="1905" t="0" r="3175" b="190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sz w:val="44"/>
                                <w:szCs w:val="44"/>
                              </w:rPr>
                              <w:t>_______________________          CLASS_______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34.1pt;margin-top:515.25pt;width:517.1pt;height:8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NAME:_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>_______________________          CLASS_______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1461135</wp:posOffset>
                </wp:positionV>
                <wp:extent cx="3931920" cy="3863340"/>
                <wp:effectExtent l="20955" t="15240" r="19050" b="17145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38633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A95A9B" id="Oval 5" o:spid="_x0000_s1026" style="position:absolute;margin-left:73.9pt;margin-top:115.05pt;width:309.6pt;height:304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" filled="f" fillcolor="#5b9bd5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5469255</wp:posOffset>
                </wp:positionV>
                <wp:extent cx="4572000" cy="7543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  <w:rPr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yourself in the circle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31.5pt;margin-top:430.65pt;width:5in;height:59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  <w:rPr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Draw yourself in the circle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6607810</wp:posOffset>
                </wp:positionH>
                <wp:positionV relativeFrom="paragraph">
                  <wp:posOffset>2524125</wp:posOffset>
                </wp:positionV>
                <wp:extent cx="914400" cy="914400"/>
                <wp:effectExtent l="3810" t="381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520.3pt;margin-top:198.75pt;width:1in;height:1in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5568950</wp:posOffset>
                </wp:positionH>
                <wp:positionV relativeFrom="paragraph">
                  <wp:posOffset>7780655</wp:posOffset>
                </wp:positionV>
                <wp:extent cx="565150" cy="170180"/>
                <wp:effectExtent l="3175" t="0" r="3175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438.5pt;margin-top:612.65pt;width:44.5pt;height:13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24E85">
        <w:br w:type="page"/>
      </w:r>
    </w:p>
    <w:p w:rsidR="00324E85" w:rsidRDefault="00FC3A6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6515100" cy="1146175"/>
                <wp:effectExtent l="381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  <w:rPr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               DRAW A POP ART LANDSCAPE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0;margin-top:2.85pt;width:513pt;height:90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  <w:rPr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               DRAW A POP ART LANDSCAPE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4387215</wp:posOffset>
                </wp:positionV>
                <wp:extent cx="914400" cy="914400"/>
                <wp:effectExtent l="3810" t="381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540pt;margin-top:345.45pt;width:1in;height:1in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4158615</wp:posOffset>
                </wp:positionV>
                <wp:extent cx="5372100" cy="821055"/>
                <wp:effectExtent l="0" t="3810" r="1905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Follow these step by step instructions and draw your landscape on the next page. Turn the page on its side.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28.8pt;margin-top:327.45pt;width:423pt;height:64.6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Follow these step by step instructions and draw your landscape on the next page. Turn the page on its side.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4975860</wp:posOffset>
            </wp:positionV>
            <wp:extent cx="5902960" cy="4749800"/>
            <wp:effectExtent l="0" t="0" r="2540" b="0"/>
            <wp:wrapNone/>
            <wp:docPr id="11" name="Picture 11" descr="Pop-Art-Landscape-diagram-1024x8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p-Art-Landscape-diagram-1024x824[1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633730</wp:posOffset>
            </wp:positionV>
            <wp:extent cx="4251960" cy="3241675"/>
            <wp:effectExtent l="0" t="0" r="0" b="0"/>
            <wp:wrapNone/>
            <wp:docPr id="13" name="Picture 13" descr="Pop-Art-Landscape-Pos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p-Art-Landscape-Post[1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E85" w:rsidRDefault="00FC3A6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9567545</wp:posOffset>
                </wp:positionV>
                <wp:extent cx="387350" cy="246380"/>
                <wp:effectExtent l="0" t="0" r="3175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72.2pt;margin-top:753.35pt;width:30.5pt;height:19.4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24E85">
        <w:br w:type="page"/>
      </w:r>
    </w:p>
    <w:p w:rsidR="00324E85" w:rsidRDefault="00FC3A6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-695325</wp:posOffset>
                </wp:positionV>
                <wp:extent cx="1628775" cy="25717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3A6B" w:rsidRDefault="00FC3A6B">
                            <w:r>
                              <w:t>MY POP ART LANDSCAPE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margin-left:172.5pt;margin-top:-54.75pt;width:128.25pt;height:2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" fillcolor="white [3201]" strokeweight=".5pt">
                <v:textbox>
                  <w:txbxContent>
                    <w:p w:rsidR="00FC3A6B" w:rsidRDefault="00FC3A6B">
                      <w:r>
                        <w:t>MY POP ART LANDSCAPE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-355600</wp:posOffset>
                </wp:positionV>
                <wp:extent cx="6612890" cy="9715500"/>
                <wp:effectExtent l="38100" t="38100" r="35560" b="3810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12890" cy="97155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CD04A" id="Rectangle 27" o:spid="_x0000_s1026" style="position:absolute;margin-left:-17.4pt;margin-top:-28pt;width:520.7pt;height:765pt;rotation:180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" filled="f" fillcolor="#5b9bd5" strokecolor="black [0]" strokeweight="6pt">
                <v:shadow color="black [0]"/>
                <v:textbox inset="2.88pt,2.88pt,2.88pt,2.88pt"/>
              </v:rect>
            </w:pict>
          </mc:Fallback>
        </mc:AlternateContent>
      </w:r>
    </w:p>
    <w:p w:rsidR="00324E85" w:rsidRDefault="00324E85"/>
    <w:p w:rsidR="00324E85" w:rsidRDefault="00324E85"/>
    <w:p w:rsidR="00324E85" w:rsidRDefault="00FC3A6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6296660</wp:posOffset>
                </wp:positionH>
                <wp:positionV relativeFrom="paragraph">
                  <wp:posOffset>8457565</wp:posOffset>
                </wp:positionV>
                <wp:extent cx="533400" cy="42418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3340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495.8pt;margin-top:665.95pt;width:42pt;height:33.4pt;rotation:180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6865620</wp:posOffset>
                </wp:positionH>
                <wp:positionV relativeFrom="paragraph">
                  <wp:posOffset>3066415</wp:posOffset>
                </wp:positionV>
                <wp:extent cx="914400" cy="9144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540.6pt;margin-top:241.45pt;width:1in;height:1in;rotation:180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/>
                  </w:txbxContent>
                </v:textbox>
              </v:shape>
            </w:pict>
          </mc:Fallback>
        </mc:AlternateContent>
      </w:r>
      <w:r w:rsidR="00324E85">
        <w:br w:type="page"/>
      </w:r>
    </w:p>
    <w:p w:rsidR="00324E85" w:rsidRDefault="00FC3A6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-373380</wp:posOffset>
                </wp:positionV>
                <wp:extent cx="5816600" cy="12573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Try to add some 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>perspective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 Fold the next page in half to guide you. Draw your design on the next page.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1.15pt;margin-top:-29.4pt;width:458pt;height:99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Try to add some 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>perspective</w:t>
                      </w:r>
                      <w:r>
                        <w:rPr>
                          <w:sz w:val="40"/>
                          <w:szCs w:val="40"/>
                        </w:rPr>
                        <w:t>. Fold the next page in half to guide you. Draw your design on the next page.</w:t>
                      </w:r>
                    </w:p>
                  </w:txbxContent>
                </v:textbox>
              </v:shape>
            </w:pict>
          </mc:Fallback>
        </mc:AlternateContent>
      </w:r>
    </w:p>
    <w:p w:rsidR="00324E85" w:rsidRDefault="00FC3A6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8472170</wp:posOffset>
                </wp:positionV>
                <wp:extent cx="336550" cy="474980"/>
                <wp:effectExtent l="3175" t="0" r="3175" b="44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456.15pt;margin-top:667.1pt;width:26.5pt;height:37.4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5969000" cy="7807960"/>
            <wp:effectExtent l="0" t="0" r="0" b="2540"/>
            <wp:wrapNone/>
            <wp:docPr id="31" name="Picture 31" descr="25f5db605d1a210798119290b700fea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5f5db605d1a210798119290b700fead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6603365</wp:posOffset>
                </wp:positionH>
                <wp:positionV relativeFrom="paragraph">
                  <wp:posOffset>3520440</wp:posOffset>
                </wp:positionV>
                <wp:extent cx="914400" cy="914400"/>
                <wp:effectExtent l="3810" t="381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519.95pt;margin-top:277.2pt;width:1in;height:1in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/>
                  </w:txbxContent>
                </v:textbox>
              </v:shape>
            </w:pict>
          </mc:Fallback>
        </mc:AlternateContent>
      </w:r>
      <w:r w:rsidR="00324E85">
        <w:br w:type="page"/>
      </w:r>
    </w:p>
    <w:p w:rsidR="00324E85" w:rsidRDefault="00FC3A6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6642735</wp:posOffset>
                </wp:positionH>
                <wp:positionV relativeFrom="paragraph">
                  <wp:posOffset>3859530</wp:posOffset>
                </wp:positionV>
                <wp:extent cx="914400" cy="914400"/>
                <wp:effectExtent l="3810" t="381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2" type="#_x0000_t202" style="position:absolute;margin-left:523.05pt;margin-top:303.9pt;width:1in;height:1in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9268460</wp:posOffset>
                </wp:positionV>
                <wp:extent cx="457200" cy="3937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3" type="#_x0000_t202" style="position:absolute;margin-left:476.25pt;margin-top:729.8pt;width:36pt;height:31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-891540</wp:posOffset>
                </wp:positionV>
                <wp:extent cx="0" cy="10744200"/>
                <wp:effectExtent l="19050" t="19050" r="19050" b="1905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44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EDDE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315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222pt;margin-top:-70.2pt;width:0;height:846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" strokecolor="#ceddea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4051935</wp:posOffset>
                </wp:positionV>
                <wp:extent cx="7486650" cy="0"/>
                <wp:effectExtent l="19050" t="19050" r="19050" b="1905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66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EDDE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CDDC2" id="Straight Arrow Connector 39" o:spid="_x0000_s1026" type="#_x0000_t32" style="position:absolute;margin-left:-70.5pt;margin-top:319.05pt;width:589.5pt;height:0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" strokecolor="#ceddea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5252085</wp:posOffset>
                </wp:positionV>
                <wp:extent cx="7486650" cy="0"/>
                <wp:effectExtent l="19050" t="19050" r="19050" b="190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66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EDDE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9C7C2" id="Straight Arrow Connector 38" o:spid="_x0000_s1026" type="#_x0000_t32" style="position:absolute;margin-left:-63.75pt;margin-top:413.55pt;width:589.5pt;height:0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" strokecolor="#ceddea" strokeweight="2pt">
                <v:shadow color="black [0]"/>
              </v:shape>
            </w:pict>
          </mc:Fallback>
        </mc:AlternateContent>
      </w:r>
    </w:p>
    <w:p w:rsidR="00324E85" w:rsidRDefault="00324E85">
      <w:r>
        <w:br w:type="page"/>
      </w:r>
    </w:p>
    <w:p w:rsidR="00324E85" w:rsidRDefault="00FC3A6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4139565</wp:posOffset>
            </wp:positionV>
            <wp:extent cx="2781300" cy="3705860"/>
            <wp:effectExtent l="0" t="0" r="0" b="8890"/>
            <wp:wrapNone/>
            <wp:docPr id="44" name="Picture 44" descr="FullSizeRende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ullSizeRender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6080125</wp:posOffset>
                </wp:positionH>
                <wp:positionV relativeFrom="paragraph">
                  <wp:posOffset>9090025</wp:posOffset>
                </wp:positionV>
                <wp:extent cx="368300" cy="248920"/>
                <wp:effectExtent l="0" t="0" r="0" b="317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4" type="#_x0000_t202" style="position:absolute;margin-left:478.75pt;margin-top:715.75pt;width:29pt;height:19.6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4037965</wp:posOffset>
            </wp:positionV>
            <wp:extent cx="3345180" cy="3997325"/>
            <wp:effectExtent l="0" t="0" r="7620" b="317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7" t="7112" r="22957" b="3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3522345</wp:posOffset>
                </wp:positionV>
                <wp:extent cx="5981700" cy="1000125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Make fun things with salt dough.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5" type="#_x0000_t202" style="position:absolute;margin-left:35.75pt;margin-top:277.35pt;width:471pt;height:78.7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Make fun things with salt dough.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>
                <wp:simplePos x="0" y="0"/>
                <wp:positionH relativeFrom="column">
                  <wp:posOffset>-346075</wp:posOffset>
                </wp:positionH>
                <wp:positionV relativeFrom="paragraph">
                  <wp:posOffset>-478155</wp:posOffset>
                </wp:positionV>
                <wp:extent cx="6521450" cy="1628775"/>
                <wp:effectExtent l="0" t="0" r="3175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>
                            <w:pPr>
                              <w:widowControl w:val="0"/>
                              <w:jc w:val="center"/>
                              <w:rPr>
                                <w:color w:val="5B9BD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5B9BD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Salt Dough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6" type="#_x0000_t202" style="position:absolute;margin-left:-27.25pt;margin-top:-37.65pt;width:513.5pt;height:128.2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>
                      <w:pPr>
                        <w:widowControl w:val="0"/>
                        <w:jc w:val="center"/>
                        <w:rPr>
                          <w:color w:val="5B9BD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color w:val="5B9BD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Salt Dough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139065</wp:posOffset>
            </wp:positionV>
            <wp:extent cx="5981700" cy="3364865"/>
            <wp:effectExtent l="0" t="0" r="0" b="6985"/>
            <wp:wrapNone/>
            <wp:docPr id="49" name="Picture 49" descr="maxresdefaul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xresdefault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6649085</wp:posOffset>
                </wp:positionH>
                <wp:positionV relativeFrom="paragraph">
                  <wp:posOffset>3663315</wp:posOffset>
                </wp:positionV>
                <wp:extent cx="914400" cy="914400"/>
                <wp:effectExtent l="3810" t="381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7" type="#_x0000_t202" style="position:absolute;margin-left:523.55pt;margin-top:288.45pt;width:1in;height:1in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/>
                  </w:txbxContent>
                </v:textbox>
              </v:shape>
            </w:pict>
          </mc:Fallback>
        </mc:AlternateContent>
      </w:r>
    </w:p>
    <w:p w:rsidR="00324E85" w:rsidRDefault="00FC3A6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7694295</wp:posOffset>
                </wp:positionV>
                <wp:extent cx="1968500" cy="1109980"/>
                <wp:effectExtent l="0" t="0" r="3175" b="444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3A6B" w:rsidRDefault="00FC3A6B" w:rsidP="00FC3A6B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8" type="#_x0000_t202" style="position:absolute;margin-left:-39.25pt;margin-top:605.85pt;width:155pt;height:87.4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FC3A6B" w:rsidRDefault="00FC3A6B" w:rsidP="00FC3A6B"/>
                  </w:txbxContent>
                </v:textbox>
              </v:shape>
            </w:pict>
          </mc:Fallback>
        </mc:AlternateContent>
      </w:r>
      <w:r w:rsidR="00324E85">
        <w:br w:type="page"/>
      </w:r>
    </w:p>
    <w:p w:rsidR="00324E85" w:rsidRDefault="00324E85"/>
    <w:p w:rsidR="00324E85" w:rsidRDefault="00324E85">
      <w:r>
        <w:br w:type="page"/>
      </w:r>
      <w:r w:rsidR="00FC3A6B">
        <w:rPr>
          <w:noProof/>
          <w:lang w:eastAsia="en-GB"/>
        </w:rPr>
        <w:lastRenderedPageBreak/>
        <w:drawing>
          <wp:inline distT="0" distB="0" distL="0" distR="0" wp14:anchorId="470ECFCD" wp14:editId="14E446B8">
            <wp:extent cx="5868670" cy="806466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375" t="22168" r="26046" b="12807"/>
                    <a:stretch/>
                  </pic:blipFill>
                  <pic:spPr bwMode="auto">
                    <a:xfrm>
                      <a:off x="0" y="0"/>
                      <a:ext cx="5882997" cy="808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E85" w:rsidRDefault="00324E85"/>
    <w:p w:rsidR="00324E85" w:rsidRDefault="00324E85">
      <w:r>
        <w:br w:type="page"/>
      </w:r>
    </w:p>
    <w:p w:rsidR="00324E85" w:rsidRDefault="00791CA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7536180</wp:posOffset>
            </wp:positionV>
            <wp:extent cx="1844040" cy="1844040"/>
            <wp:effectExtent l="0" t="0" r="3810" b="3810"/>
            <wp:wrapNone/>
            <wp:docPr id="69" name="Picture 69" descr="119Q3DmL2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19Q3DmL2Y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7581900</wp:posOffset>
            </wp:positionV>
            <wp:extent cx="1803400" cy="1803400"/>
            <wp:effectExtent l="0" t="0" r="6350" b="6350"/>
            <wp:wrapNone/>
            <wp:docPr id="70" name="Picture 70" descr="3D%20Commercial%20Desig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3D%20Commercial%20Design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912495</wp:posOffset>
            </wp:positionV>
            <wp:extent cx="6515100" cy="6515100"/>
            <wp:effectExtent l="38100" t="38100" r="76200" b="76200"/>
            <wp:wrapNone/>
            <wp:docPr id="71" name="Picture 71" descr="6bb4f17d8a2a2d276d62a39abf7f592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6bb4f17d8a2a2d276d62a39abf7f592e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515100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-373380</wp:posOffset>
                </wp:positionV>
                <wp:extent cx="6553200" cy="1282700"/>
                <wp:effectExtent l="3175" t="0" r="0" b="317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>
                            <w:pPr>
                              <w:widowControl w:val="0"/>
                              <w:jc w:val="center"/>
                              <w:rPr>
                                <w:rFonts w:ascii="Blackoak Std" w:hAnsi="Blackoak Std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lackoak Std" w:hAnsi="Blackoak Std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TESSELLATIONS</w:t>
                            </w:r>
                          </w:p>
                          <w:p w:rsidR="00791CAD" w:rsidRDefault="00791CAD" w:rsidP="00791CAD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A pattern of shapes that fit perfectly together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9" type="#_x0000_t202" style="position:absolute;margin-left:-25.5pt;margin-top:-29.4pt;width:516pt;height:101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>
                      <w:pPr>
                        <w:widowControl w:val="0"/>
                        <w:jc w:val="center"/>
                        <w:rPr>
                          <w:rFonts w:ascii="Blackoak Std" w:hAnsi="Blackoak Std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lackoak Std" w:hAnsi="Blackoak Std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  <w:t>TESSELLATIONS</w:t>
                      </w:r>
                    </w:p>
                    <w:p w:rsidR="00791CAD" w:rsidRDefault="00791CAD" w:rsidP="00791CAD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A pattern of shapes that fit perfectly together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9342120</wp:posOffset>
                </wp:positionV>
                <wp:extent cx="457200" cy="457200"/>
                <wp:effectExtent l="3175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>
                            <w:pPr>
                              <w:widowControl w:val="0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0" type="#_x0000_t202" style="position:absolute;margin-left:490.5pt;margin-top:735.6pt;width:36pt;height:36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>
                      <w:pPr>
                        <w:widowControl w:val="0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>
                <wp:simplePos x="0" y="0"/>
                <wp:positionH relativeFrom="column">
                  <wp:posOffset>6772910</wp:posOffset>
                </wp:positionH>
                <wp:positionV relativeFrom="paragraph">
                  <wp:posOffset>3958590</wp:posOffset>
                </wp:positionV>
                <wp:extent cx="914400" cy="914400"/>
                <wp:effectExtent l="3810" t="381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1" type="#_x0000_t202" style="position:absolute;margin-left:533.3pt;margin-top:311.7pt;width:1in;height:1in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/>
                  </w:txbxContent>
                </v:textbox>
              </v:shape>
            </w:pict>
          </mc:Fallback>
        </mc:AlternateContent>
      </w:r>
    </w:p>
    <w:p w:rsidR="00324E85" w:rsidRDefault="00791CAD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7250430</wp:posOffset>
            </wp:positionV>
            <wp:extent cx="1785620" cy="1822450"/>
            <wp:effectExtent l="0" t="0" r="5080" b="6350"/>
            <wp:wrapNone/>
            <wp:docPr id="68" name="Picture 68" descr="tessellatio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essellation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85">
        <w:br w:type="page"/>
      </w:r>
    </w:p>
    <w:p w:rsidR="00324E85" w:rsidRDefault="00791CA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06368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4811395</wp:posOffset>
            </wp:positionV>
            <wp:extent cx="4783455" cy="4719955"/>
            <wp:effectExtent l="38100" t="38100" r="74295" b="80645"/>
            <wp:wrapNone/>
            <wp:docPr id="75" name="Picture 75" descr="imagesL75SSK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sL75SSKF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471995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-427990</wp:posOffset>
            </wp:positionV>
            <wp:extent cx="6804025" cy="5102860"/>
            <wp:effectExtent l="38100" t="38100" r="73025" b="78740"/>
            <wp:wrapNone/>
            <wp:docPr id="76" name="Picture 76" descr="dribbl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ribble[1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5102860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3002915</wp:posOffset>
                </wp:positionV>
                <wp:extent cx="5854700" cy="914400"/>
                <wp:effectExtent l="0" t="3175" r="3175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52" type="#_x0000_t202" style="position:absolute;margin-left:1.25pt;margin-top:236.45pt;width:461pt;height:1in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9298940</wp:posOffset>
                </wp:positionV>
                <wp:extent cx="622300" cy="469900"/>
                <wp:effectExtent l="3175" t="0" r="3175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>
                            <w:pPr>
                              <w:widowControl w:val="0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3" type="#_x0000_t202" style="position:absolute;margin-left:467.25pt;margin-top:732.2pt;width:49pt;height:37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>
                      <w:pPr>
                        <w:widowControl w:val="0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324E85" w:rsidRDefault="00791CA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>
                <wp:simplePos x="0" y="0"/>
                <wp:positionH relativeFrom="column">
                  <wp:posOffset>6744335</wp:posOffset>
                </wp:positionH>
                <wp:positionV relativeFrom="paragraph">
                  <wp:posOffset>3756660</wp:posOffset>
                </wp:positionV>
                <wp:extent cx="914400" cy="914400"/>
                <wp:effectExtent l="3810" t="381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4" type="#_x0000_t202" style="position:absolute;margin-left:531.05pt;margin-top:295.8pt;width:1in;height:1in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/>
                  </w:txbxContent>
                </v:textbox>
              </v:shape>
            </w:pict>
          </mc:Fallback>
        </mc:AlternateContent>
      </w:r>
      <w:r w:rsidR="00324E85">
        <w:br w:type="page"/>
      </w:r>
    </w:p>
    <w:p w:rsidR="00324E85" w:rsidRDefault="00324E85"/>
    <w:p w:rsidR="00324E85" w:rsidRDefault="00791CA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margin">
                  <wp:posOffset>445135</wp:posOffset>
                </wp:positionH>
                <wp:positionV relativeFrom="paragraph">
                  <wp:posOffset>5720080</wp:posOffset>
                </wp:positionV>
                <wp:extent cx="5734050" cy="38100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Twig Art </w:t>
                            </w:r>
                          </w:p>
                          <w:p w:rsidR="00791CAD" w:rsidRDefault="00791CAD" w:rsidP="00791CAD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Try to make the letter of your first name from twigs and wool. A glue gun works best, but you can get an adult to help you use other glues and leave it to dried really well before wrapping wool around it. </w:t>
                            </w:r>
                          </w:p>
                          <w:p w:rsidR="00791CAD" w:rsidRDefault="00791CAD" w:rsidP="00791CAD">
                            <w:pPr>
                              <w:widowControl w:val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You can look up ideas online!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5" type="#_x0000_t202" style="position:absolute;margin-left:35.05pt;margin-top:450.4pt;width:451.5pt;height:300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Twig Art </w:t>
                      </w:r>
                    </w:p>
                    <w:p w:rsidR="00791CAD" w:rsidRDefault="00791CAD" w:rsidP="00791CAD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Try to make the letter of your first name from twigs and wool. A glue gun works best, but you can get an adult to help you use other glues and leave it to dried really well before wrapping wool around it. </w:t>
                      </w:r>
                    </w:p>
                    <w:p w:rsidR="00791CAD" w:rsidRDefault="00791CAD" w:rsidP="00791CAD">
                      <w:pPr>
                        <w:widowControl w:val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You can look up ideas online!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4E85"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4248150</wp:posOffset>
                </wp:positionV>
                <wp:extent cx="1130326" cy="914400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2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6" type="#_x0000_t202" style="position:absolute;margin-left:37.8pt;margin-top:334.5pt;width:89pt;height:1in;z-index:25170841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5581770" cy="5681980"/>
            <wp:effectExtent l="0" t="0" r="0" b="0"/>
            <wp:wrapNone/>
            <wp:docPr id="82" name="Picture 82" descr="5-twig-projects-for-kid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5-twig-projects-for-kids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70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9267825</wp:posOffset>
                </wp:positionV>
                <wp:extent cx="553389" cy="381000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89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>
                            <w:pPr>
                              <w:widowControl w:val="0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7" type="#_x0000_t202" style="position:absolute;margin-left:-7.65pt;margin-top:729.75pt;width:43.55pt;height:30pt;z-index:25171148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>
                      <w:pPr>
                        <w:widowControl w:val="0"/>
                      </w:pPr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4E85" w:rsidRDefault="00791CA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16608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8935085</wp:posOffset>
                </wp:positionV>
                <wp:extent cx="6000750" cy="1141095"/>
                <wp:effectExtent l="0" t="1905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Collage. Use old magazines to cut or tear small pieces to inside these shapes. Use a glue stick or PVA and keep inside the lines.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8" type="#_x0000_t202" style="position:absolute;margin-left:-13.4pt;margin-top:703.55pt;width:472.5pt;height:89.85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Collage. Use old magazines to cut or tear small pieces to inside these shapes. Use a glue stick or PVA and keep inside the lines.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15584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-649605</wp:posOffset>
            </wp:positionV>
            <wp:extent cx="6804025" cy="9582785"/>
            <wp:effectExtent l="0" t="0" r="0" b="0"/>
            <wp:wrapNone/>
            <wp:docPr id="85" name="Picture 85" descr="1329cd57c878c7aa96022e49624db3c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329cd57c878c7aa96022e49624db3c7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5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>
                <wp:simplePos x="0" y="0"/>
                <wp:positionH relativeFrom="column">
                  <wp:posOffset>5916295</wp:posOffset>
                </wp:positionH>
                <wp:positionV relativeFrom="paragraph">
                  <wp:posOffset>8978900</wp:posOffset>
                </wp:positionV>
                <wp:extent cx="482600" cy="243205"/>
                <wp:effectExtent l="0" t="0" r="3175" b="444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>
                            <w:pPr>
                              <w:widowControl w:val="0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9" type="#_x0000_t202" style="position:absolute;margin-left:465.85pt;margin-top:707pt;width:38pt;height:19.1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>
                      <w:pPr>
                        <w:widowControl w:val="0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324E85" w:rsidRDefault="00791CA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3509645</wp:posOffset>
                </wp:positionV>
                <wp:extent cx="914400" cy="914400"/>
                <wp:effectExtent l="3810" t="381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60" type="#_x0000_t202" style="position:absolute;margin-left:541.15pt;margin-top:276.35pt;width:1in;height:1in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/>
                  </w:txbxContent>
                </v:textbox>
              </v:shape>
            </w:pict>
          </mc:Fallback>
        </mc:AlternateContent>
      </w:r>
      <w:r w:rsidR="00324E85">
        <w:br w:type="page"/>
      </w:r>
    </w:p>
    <w:p w:rsidR="00A060EB" w:rsidRDefault="00791CAD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column">
                  <wp:posOffset>6722110</wp:posOffset>
                </wp:positionH>
                <wp:positionV relativeFrom="paragraph">
                  <wp:posOffset>4515485</wp:posOffset>
                </wp:positionV>
                <wp:extent cx="914400" cy="914400"/>
                <wp:effectExtent l="3810" t="381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61" type="#_x0000_t202" style="position:absolute;margin-left:529.3pt;margin-top:355.55pt;width:1in;height:1in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>
                <wp:simplePos x="0" y="0"/>
                <wp:positionH relativeFrom="column">
                  <wp:posOffset>5670550</wp:posOffset>
                </wp:positionH>
                <wp:positionV relativeFrom="paragraph">
                  <wp:posOffset>9495155</wp:posOffset>
                </wp:positionV>
                <wp:extent cx="577850" cy="447040"/>
                <wp:effectExtent l="0" t="0" r="3175" b="444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>
                            <w:pPr>
                              <w:widowControl w:val="0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62" type="#_x0000_t202" style="position:absolute;margin-left:446.5pt;margin-top:747.65pt;width:45.5pt;height:35.2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>
                      <w:pPr>
                        <w:widowControl w:val="0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070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834390</wp:posOffset>
            </wp:positionV>
            <wp:extent cx="6804025" cy="6804025"/>
            <wp:effectExtent l="0" t="0" r="0" b="0"/>
            <wp:wrapNone/>
            <wp:docPr id="90" name="Picture 90" descr="fb3aee13b290cac1f72ce68270a6aad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b3aee13b290cac1f72ce68270a6aad6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68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236855</wp:posOffset>
                </wp:positionV>
                <wp:extent cx="6612890" cy="1280160"/>
                <wp:effectExtent l="3810" t="0" r="3175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ICE CREAM SUNDAE COLLAGE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3" type="#_x0000_t202" style="position:absolute;margin-left:-28.7pt;margin-top:18.65pt;width:520.7pt;height:100.8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ICE CREAM SUNDAE COLLAGE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7894955</wp:posOffset>
                </wp:positionV>
                <wp:extent cx="6560820" cy="1600200"/>
                <wp:effectExtent l="3810" t="0" r="0" b="381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8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CAD" w:rsidRDefault="00791CAD" w:rsidP="00791CAD">
                            <w:pPr>
                              <w:widowControl w:val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Colour or paint a glass and the background. Then cut out background colours from old pieces of paper or </w:t>
                            </w:r>
                          </w:p>
                          <w:p w:rsidR="00791CAD" w:rsidRDefault="00791CAD" w:rsidP="00791CAD">
                            <w:pPr>
                              <w:widowControl w:val="0"/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magazines .</w:t>
                            </w:r>
                            <w:proofErr w:type="gramEnd"/>
                            <w:r>
                              <w:rPr>
                                <w:sz w:val="44"/>
                                <w:szCs w:val="44"/>
                              </w:rPr>
                              <w:t xml:space="preserve"> Then add sprinkles.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64" type="#_x0000_t202" style="position:absolute;margin-left:-28.7pt;margin-top:621.65pt;width:516.6pt;height:126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791CAD" w:rsidRDefault="00791CAD" w:rsidP="00791CAD">
                      <w:pPr>
                        <w:widowControl w:val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Colour or paint a glass and the background. Then cut out background colours from old pieces of paper or </w:t>
                      </w:r>
                    </w:p>
                    <w:p w:rsidR="00791CAD" w:rsidRDefault="00791CAD" w:rsidP="00791CAD">
                      <w:pPr>
                        <w:widowControl w:val="0"/>
                        <w:rPr>
                          <w:i/>
                          <w:iCs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magazines .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Then add sprinkles.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60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oak Std">
    <w:panose1 w:val="04050907060602020202"/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85"/>
    <w:rsid w:val="00324E85"/>
    <w:rsid w:val="00791CAD"/>
    <w:rsid w:val="00A060EB"/>
    <w:rsid w:val="00FC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  <o:rules v:ext="edit">
        <o:r id="V:Rule1" type="connector" idref="#_x0000_s1059"/>
        <o:r id="V:Rule2" type="connector" idref="#_x0000_s1061"/>
        <o:r id="V:Rule3" type="connector" idref="#_x0000_s1060"/>
        <o:r id="V:Rule4" type="connector" idref="#_x0000_s1064"/>
        <o:r id="V:Rule5" type="connector" idref="#_x0000_s1066"/>
        <o:r id="V:Rule6" type="connector" idref="#_x0000_s1065"/>
      </o:rules>
    </o:shapelayout>
  </w:shapeDefaults>
  <w:decimalSymbol w:val="."/>
  <w:listSeparator w:val=","/>
  <w14:docId w14:val="2B3D67F3"/>
  <w15:chartTrackingRefBased/>
  <w15:docId w15:val="{FA0FD7C4-ACE6-47C4-A833-20201D58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61DE2F50</Template>
  <TotalTime>0</TotalTime>
  <Pages>13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Cromie</dc:creator>
  <cp:keywords/>
  <dc:description/>
  <cp:lastModifiedBy>M Cromie</cp:lastModifiedBy>
  <cp:revision>2</cp:revision>
  <dcterms:created xsi:type="dcterms:W3CDTF">2020-03-28T17:55:00Z</dcterms:created>
  <dcterms:modified xsi:type="dcterms:W3CDTF">2020-03-28T17:55:00Z</dcterms:modified>
</cp:coreProperties>
</file>