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409" w:rsidRDefault="00694409"/>
    <w:p w:rsidR="00694409" w:rsidRDefault="00694409">
      <w:pPr>
        <w:spacing w:after="160" w:line="259" w:lineRule="auto"/>
      </w:pPr>
      <w:r>
        <w:br w:type="page"/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53975</wp:posOffset>
                </wp:positionV>
                <wp:extent cx="5781675" cy="322453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1675" cy="322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4409" w:rsidRDefault="00694409" w:rsidP="00694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1F497D"/>
                                <w:sz w:val="72"/>
                                <w:szCs w:val="72"/>
                                <w14:shadow w14:blurRad="0" w14:dist="17907" w14:dir="8100000" w14:sx="100000" w14:sy="100000" w14:kx="0" w14:ky="0" w14:algn="ctr">
                                  <w14:srgbClr w14:val="548DD4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FRENCH</w:t>
                            </w:r>
                          </w:p>
                          <w:p w:rsidR="00694409" w:rsidRDefault="00694409" w:rsidP="006944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1F497D"/>
                                <w:sz w:val="72"/>
                                <w:szCs w:val="72"/>
                                <w14:shadow w14:blurRad="0" w14:dist="17907" w14:dir="8100000" w14:sx="100000" w14:sy="100000" w14:kx="0" w14:ky="0" w14:algn="ctr">
                                  <w14:srgbClr w14:val="548DD4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 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.5pt;margin-top:4.25pt;width:455.25pt;height:253.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694409" w:rsidRDefault="00694409" w:rsidP="00694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1F497D"/>
                          <w:sz w:val="72"/>
                          <w:szCs w:val="72"/>
                          <w14:shadow w14:blurRad="0" w14:dist="17907" w14:dir="8100000" w14:sx="100000" w14:sy="100000" w14:kx="0" w14:ky="0" w14:algn="ctr">
                            <w14:srgbClr w14:val="548DD4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FRENCH</w:t>
                      </w:r>
                    </w:p>
                    <w:p w:rsidR="00694409" w:rsidRDefault="00694409" w:rsidP="006944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1F497D"/>
                          <w:sz w:val="72"/>
                          <w:szCs w:val="72"/>
                          <w14:shadow w14:blurRad="0" w14:dist="17907" w14:dir="8100000" w14:sx="100000" w14:sy="100000" w14:kx="0" w14:ky="0" w14:algn="ctr">
                            <w14:srgbClr w14:val="548DD4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-809536</wp:posOffset>
                </wp:positionH>
                <wp:positionV relativeFrom="paragraph">
                  <wp:posOffset>6530975</wp:posOffset>
                </wp:positionV>
                <wp:extent cx="7334162" cy="2605405"/>
                <wp:effectExtent l="0" t="0" r="635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162" cy="260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 xml:space="preserve">Mon </w:t>
                            </w:r>
                            <w:proofErr w:type="gramStart"/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Nom:_</w:t>
                            </w:r>
                            <w:proofErr w:type="gramEnd"/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_______________________________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(My Name)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 xml:space="preserve">Ma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Classe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_______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(My Class)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                                                                                                                                                          Created by MRS CROMIE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3.75pt;margin-top:514.25pt;width:577.5pt;height:205.1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sz w:val="48"/>
                          <w:szCs w:val="48"/>
                          <w14:ligatures w14:val="none"/>
                        </w:rPr>
                        <w:t xml:space="preserve">Mon </w:t>
                      </w:r>
                      <w:proofErr w:type="gramStart"/>
                      <w:r>
                        <w:rPr>
                          <w:sz w:val="48"/>
                          <w:szCs w:val="48"/>
                          <w14:ligatures w14:val="none"/>
                        </w:rPr>
                        <w:t>Nom:_</w:t>
                      </w:r>
                      <w:proofErr w:type="gramEnd"/>
                      <w:r>
                        <w:rPr>
                          <w:sz w:val="48"/>
                          <w:szCs w:val="48"/>
                          <w14:ligatures w14:val="none"/>
                        </w:rPr>
                        <w:t>_______________________________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(My Name)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sz w:val="48"/>
                          <w:szCs w:val="48"/>
                          <w14:ligatures w14:val="none"/>
                        </w:rPr>
                        <w:t xml:space="preserve">Ma </w:t>
                      </w:r>
                      <w:proofErr w:type="spellStart"/>
                      <w:proofErr w:type="gramStart"/>
                      <w:r>
                        <w:rPr>
                          <w:sz w:val="48"/>
                          <w:szCs w:val="48"/>
                          <w14:ligatures w14:val="none"/>
                        </w:rPr>
                        <w:t>Classe</w:t>
                      </w:r>
                      <w:proofErr w:type="spellEnd"/>
                      <w:r>
                        <w:rPr>
                          <w:sz w:val="48"/>
                          <w:szCs w:val="48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48"/>
                          <w:szCs w:val="48"/>
                          <w14:ligatures w14:val="none"/>
                        </w:rPr>
                        <w:t>_______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(My Class)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                                                                                                                                                          Created by MRS CROMIE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1176255</wp:posOffset>
            </wp:positionH>
            <wp:positionV relativeFrom="paragraph">
              <wp:posOffset>3702050</wp:posOffset>
            </wp:positionV>
            <wp:extent cx="3754520" cy="2499360"/>
            <wp:effectExtent l="76200" t="57150" r="74930" b="358140"/>
            <wp:wrapNone/>
            <wp:docPr id="4" name="Picture 4" descr="image-placeholder-titl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placeholder-title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68" cy="2502853"/>
                    </a:xfrm>
                    <a:prstGeom prst="ellipse">
                      <a:avLst/>
                    </a:prstGeom>
                    <a:noFill/>
                    <a:ln w="63500" cap="rnd">
                      <a:solidFill>
                        <a:srgbClr val="FF0000"/>
                      </a:solidFill>
                      <a:round/>
                      <a:headEnd/>
                      <a:tailEnd/>
                    </a:ln>
                    <a:effectLst>
                      <a:outerShdw dist="292100" dir="5400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09" w:rsidRDefault="0069440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-170180</wp:posOffset>
                </wp:positionV>
                <wp:extent cx="6540500" cy="1152525"/>
                <wp:effectExtent l="0" t="0" r="317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jc w:val="center"/>
                              <w:rPr>
                                <w:color w:val="5B9BD5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color w:val="5B9BD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5B9BD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Famille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-16pt;margin-top:-13.4pt;width:515pt;height:90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jc w:val="center"/>
                        <w:rPr>
                          <w:color w:val="5B9BD5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color w:val="5B9BD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5B9BD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Famille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982345</wp:posOffset>
            </wp:positionV>
            <wp:extent cx="1229995" cy="1755140"/>
            <wp:effectExtent l="0" t="0" r="8255" b="0"/>
            <wp:wrapNone/>
            <wp:docPr id="20" name="Picture 20" descr="mother-cartoon-clipart-cartoon-mother-child-cartoon-clipart-cartoon-mom-png-clipart-mother-cartoon-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ther-cartoon-clipart-cartoon-mother-child-cartoon-clipart-cartoon-mom-png-clipart-mother-cartoon-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2740025</wp:posOffset>
                </wp:positionV>
                <wp:extent cx="2070100" cy="1304925"/>
                <wp:effectExtent l="0" t="254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mère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Mair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  Mother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18.25pt;margin-top:215.75pt;width:163pt;height:102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mère</w:t>
                      </w:r>
                      <w:proofErr w:type="spellEnd"/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   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Mair</w:t>
                      </w:r>
                      <w:proofErr w:type="spellEnd"/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      Mother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2740025</wp:posOffset>
                </wp:positionV>
                <wp:extent cx="1539875" cy="981075"/>
                <wp:effectExtent l="0" t="2540" r="317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père</w:t>
                            </w:r>
                            <w:proofErr w:type="spellEnd"/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Pair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Father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94pt;margin-top:215.75pt;width:121.25pt;height:77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père</w:t>
                      </w:r>
                      <w:proofErr w:type="spellEnd"/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Pair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   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2730500</wp:posOffset>
                </wp:positionV>
                <wp:extent cx="1743075" cy="962025"/>
                <wp:effectExtent l="0" t="2540" r="317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Le frère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Frair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Brother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61.75pt;margin-top:215pt;width:137.25pt;height:75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Le frère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Frair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 Brother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8150225</wp:posOffset>
                </wp:positionV>
                <wp:extent cx="2219325" cy="990600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La grand-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mère</w:t>
                            </w:r>
                            <w:proofErr w:type="spellEnd"/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Gron-mair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Grandmother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24.25pt;margin-top:641.75pt;width:174.75pt;height:7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1pEAMAALYGAAAOAAAAZHJzL2Uyb0RvYy54bWysVduOmzAQfa/Uf7D8zgIJl4CWXSUQqkrb&#10;i9T2AxwwwSrY1HaWbKv+e8cmybLbPlTd5gHZ4/H4nD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La grand-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mère</w:t>
                      </w:r>
                      <w:proofErr w:type="spellEnd"/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Gron-mair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>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8150225</wp:posOffset>
                </wp:positionV>
                <wp:extent cx="2435225" cy="962025"/>
                <wp:effectExtent l="0" t="0" r="3175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Le grand-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père</w:t>
                            </w:r>
                            <w:proofErr w:type="spellEnd"/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Gron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-pair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Grandfather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07.25pt;margin-top:641.75pt;width:191.75pt;height:75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Le grand-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père</w:t>
                      </w:r>
                      <w:proofErr w:type="spellEnd"/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Gron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-pair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>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5220970</wp:posOffset>
                </wp:positionV>
                <wp:extent cx="1562100" cy="1090930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soeur</w:t>
                            </w:r>
                            <w:proofErr w:type="spellEnd"/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Soo-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Sister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1pt;margin-top:411.1pt;width:123pt;height:85.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soeur</w:t>
                      </w:r>
                      <w:proofErr w:type="spellEnd"/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Soo-</w:t>
                      </w:r>
                      <w:proofErr w:type="spellStart"/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er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>Sister</w:t>
                      </w:r>
                      <w:proofErr w:type="gramEnd"/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5220970</wp:posOffset>
                </wp:positionV>
                <wp:extent cx="1390650" cy="11385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bébé</w:t>
                            </w:r>
                            <w:proofErr w:type="spellEnd"/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Baybay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Baby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07.25pt;margin-top:411.1pt;width:109.5pt;height:89.6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bébé</w:t>
                      </w:r>
                      <w:proofErr w:type="spellEnd"/>
                    </w:p>
                    <w:p w:rsidR="00694409" w:rsidRDefault="00694409" w:rsidP="00694409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>Baybay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Baby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868045</wp:posOffset>
            </wp:positionV>
            <wp:extent cx="1835150" cy="1782445"/>
            <wp:effectExtent l="0" t="0" r="0" b="8255"/>
            <wp:wrapNone/>
            <wp:docPr id="12" name="Picture 12" descr="comic-cartoon-dancing-dad-vector-69557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ic-cartoon-dancing-dad-vector-6955776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916940</wp:posOffset>
            </wp:positionV>
            <wp:extent cx="1523365" cy="1811020"/>
            <wp:effectExtent l="0" t="0" r="635" b="0"/>
            <wp:wrapNone/>
            <wp:docPr id="11" name="Picture 11" descr="kisspng-the-boss-baby-brother-dreamworks-animation-film-the-boss-baby-5ac2e6adb7c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sspng-the-boss-baby-brother-dreamworks-animation-film-the-boss-baby-5ac2e6adb7c3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3783330</wp:posOffset>
            </wp:positionV>
            <wp:extent cx="1079500" cy="1437640"/>
            <wp:effectExtent l="0" t="0" r="6350" b="0"/>
            <wp:wrapNone/>
            <wp:docPr id="10" name="Picture 10" descr="88695052-stock-vector-vector-illustration-of-cute-little-girl-cartoo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8695052-stock-vector-vector-illustration-of-cute-little-girl-cartoon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4042410</wp:posOffset>
            </wp:positionV>
            <wp:extent cx="1164590" cy="1129030"/>
            <wp:effectExtent l="0" t="0" r="0" b="0"/>
            <wp:wrapNone/>
            <wp:docPr id="9" name="Picture 9" descr="baby-boy-sitting-child-s-drawing-cartoon-like-children-s-drawing-baby-young-boy-baby-happy-hair-11643405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by-boy-sitting-child-s-drawing-cartoon-like-children-s-drawing-baby-young-boy-baby-happy-hair-116434057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6590030</wp:posOffset>
            </wp:positionV>
            <wp:extent cx="1113790" cy="1316990"/>
            <wp:effectExtent l="0" t="0" r="0" b="0"/>
            <wp:wrapNone/>
            <wp:docPr id="8" name="Picture 8" descr="granny-old-lady-3d-realistic-cartoon-character-vector-1098929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anny-old-lady-3d-realistic-cartoon-character-vector-10989298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2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-2105025</wp:posOffset>
                </wp:positionH>
                <wp:positionV relativeFrom="paragraph">
                  <wp:posOffset>-554355</wp:posOffset>
                </wp:positionV>
                <wp:extent cx="10055225" cy="603250"/>
                <wp:effectExtent l="3175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522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jc w:val="center"/>
                              <w:rPr>
                                <w:color w:val="5B9BD5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This is your new topic Year 8. It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s about family and Pets.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How you say the word is in red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-165.75pt;margin-top:-43.65pt;width:791.75pt;height:47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jc w:val="center"/>
                        <w:rPr>
                          <w:color w:val="5B9BD5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This is your new topic Year 8. It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s about family and Pets. </w:t>
                      </w:r>
                      <w:r>
                        <w:rPr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How you say the word is in red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6544945</wp:posOffset>
            </wp:positionV>
            <wp:extent cx="1263015" cy="13119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5" t="10504" r="9515" b="5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09" w:rsidRDefault="00694409">
      <w:pPr>
        <w:spacing w:after="160" w:line="259" w:lineRule="auto"/>
      </w:pPr>
      <w:r>
        <w:br w:type="page"/>
      </w:r>
    </w:p>
    <w:p w:rsidR="00694409" w:rsidRDefault="0069440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-643255</wp:posOffset>
                </wp:positionV>
                <wp:extent cx="5943600" cy="673100"/>
                <wp:effectExtent l="0" t="3175" r="317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Cut these out along the dotted lines. Mix them up and see if you can match the picture to the words.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margin-left:.5pt;margin-top:-50.65pt;width:468pt;height:53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Cut these out along the dotted lines. Mix them up and see if you can match the picture to the words.</w:t>
                      </w:r>
                    </w:p>
                  </w:txbxContent>
                </v:textbox>
              </v:shape>
            </w:pict>
          </mc:Fallback>
        </mc:AlternateContent>
      </w:r>
    </w:p>
    <w:p w:rsidR="00694409" w:rsidRDefault="00694409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6964045</wp:posOffset>
                </wp:positionV>
                <wp:extent cx="1285875" cy="1612900"/>
                <wp:effectExtent l="12700" t="12700" r="15875" b="1270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61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bébé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268pt;margin-top:548.35pt;width:101.25pt;height:127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bébé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6944995</wp:posOffset>
                </wp:positionV>
                <wp:extent cx="1285875" cy="1612900"/>
                <wp:effectExtent l="13970" t="12700" r="14605" b="127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61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bébé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385.1pt;margin-top:546.85pt;width:101.25pt;height:127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bébé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4932045</wp:posOffset>
                </wp:positionV>
                <wp:extent cx="1271905" cy="1479550"/>
                <wp:effectExtent l="12700" t="15875" r="2032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1479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soeur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342.25pt;margin-top:388.35pt;width:100.15pt;height:116.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soeur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4922520</wp:posOffset>
                </wp:positionV>
                <wp:extent cx="1162050" cy="1489075"/>
                <wp:effectExtent l="15875" t="15875" r="1270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8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Le frère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215pt;margin-top:387.6pt;width:91.5pt;height:117.2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Le frère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6964045</wp:posOffset>
                </wp:positionV>
                <wp:extent cx="1643380" cy="1612900"/>
                <wp:effectExtent l="21590" t="12700" r="20955" b="1270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61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grand-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père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126.95pt;margin-top:548.35pt;width:129.4pt;height:127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grand-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père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6964045</wp:posOffset>
                </wp:positionV>
                <wp:extent cx="1795780" cy="1612900"/>
                <wp:effectExtent l="19050" t="12700" r="13970" b="1270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161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</w:p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grand-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mère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-24.75pt;margin-top:548.35pt;width:141.4pt;height:127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</w:p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grand-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mère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4922520</wp:posOffset>
                </wp:positionV>
                <wp:extent cx="1155065" cy="1489075"/>
                <wp:effectExtent l="14605" t="15875" r="2095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48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père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88.9pt;margin-top:387.6pt;width:90.95pt;height:117.2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père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4900295</wp:posOffset>
                </wp:positionV>
                <wp:extent cx="1198880" cy="1514475"/>
                <wp:effectExtent l="15875" t="19050" r="1397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514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mère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margin-left:-16.75pt;margin-top:385.85pt;width:94.4pt;height:119.2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mère</w:t>
                      </w:r>
                      <w:proofErr w:type="spellEnd"/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2204720</wp:posOffset>
            </wp:positionV>
            <wp:extent cx="1354455" cy="1468120"/>
            <wp:effectExtent l="19050" t="19050" r="17145" b="17780"/>
            <wp:wrapNone/>
            <wp:docPr id="31" name="Picture 31" descr="baby-boy-sitting-child-s-drawing-cartoon-like-children-s-drawing-baby-young-boy-baby-happy-hair-11643405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by-boy-sitting-child-s-drawing-cartoon-like-children-s-drawing-baby-young-boy-baby-happy-hair-11643405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681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247015</wp:posOffset>
                </wp:positionV>
                <wp:extent cx="1719580" cy="1296670"/>
                <wp:effectExtent l="14605" t="20320" r="22225" b="127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19580" cy="12966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4409" w:rsidRDefault="00694409" w:rsidP="0069440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margin-left:96.25pt;margin-top:19.45pt;width:135.4pt;height:102.1pt;rotation:-90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" filled="f" fillcolor="#5b9bd5" strokecolor="black [0]" strokeweight="2pt">
                <v:stroke dashstyle="dash"/>
                <v:shadow color="black [0]"/>
                <v:textbox inset="2.88pt,2.88pt,2.88pt,2.88pt">
                  <w:txbxContent>
                    <w:p w:rsidR="00694409" w:rsidRDefault="00694409" w:rsidP="0069440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34290</wp:posOffset>
            </wp:positionV>
            <wp:extent cx="1266825" cy="1693545"/>
            <wp:effectExtent l="19050" t="19050" r="28575" b="20955"/>
            <wp:wrapNone/>
            <wp:docPr id="33" name="Picture 33" descr="comic-cartoon-dancing-dad-vector-69557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ic-cartoon-dancing-dad-vector-6955776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35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2204720</wp:posOffset>
            </wp:positionV>
            <wp:extent cx="1343660" cy="1571625"/>
            <wp:effectExtent l="19050" t="19050" r="27940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5" t="10504" r="9515" b="5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571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2204720</wp:posOffset>
            </wp:positionV>
            <wp:extent cx="1329055" cy="1571625"/>
            <wp:effectExtent l="19050" t="19050" r="23495" b="28575"/>
            <wp:wrapNone/>
            <wp:docPr id="35" name="Picture 35" descr="granny-old-lady-3d-realistic-cartoon-character-vector-1098929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nny-old-lady-3d-realistic-cartoon-character-vector-1098929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2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71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241300</wp:posOffset>
            </wp:positionV>
            <wp:extent cx="1334135" cy="1430655"/>
            <wp:effectExtent l="19050" t="19050" r="18415" b="17145"/>
            <wp:wrapNone/>
            <wp:docPr id="36" name="Picture 36" descr="baby-boy-sitting-child-s-drawing-cartoon-like-children-s-drawing-baby-young-boy-baby-happy-hair-11643405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by-boy-sitting-child-s-drawing-cartoon-like-children-s-drawing-baby-young-boy-baby-happy-hair-11643405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4306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2181225</wp:posOffset>
            </wp:positionV>
            <wp:extent cx="1223010" cy="1628140"/>
            <wp:effectExtent l="19050" t="19050" r="15240" b="10160"/>
            <wp:wrapNone/>
            <wp:docPr id="37" name="Picture 37" descr="88695052-stock-vector-vector-illustration-of-cute-little-girl-cartoo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8695052-stock-vector-vector-illustration-of-cute-little-girl-cartoon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281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33020</wp:posOffset>
            </wp:positionV>
            <wp:extent cx="1363345" cy="1619885"/>
            <wp:effectExtent l="0" t="0" r="8255" b="0"/>
            <wp:wrapNone/>
            <wp:docPr id="38" name="Picture 38" descr="kisspng-the-boss-baby-brother-dreamworks-animation-film-the-boss-baby-5ac2e6adb7c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isspng-the-boss-baby-brother-dreamworks-animation-film-the-boss-baby-5ac2e6adb7c3e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34290</wp:posOffset>
            </wp:positionV>
            <wp:extent cx="1229995" cy="1755140"/>
            <wp:effectExtent l="19050" t="19050" r="27305" b="16510"/>
            <wp:wrapNone/>
            <wp:docPr id="39" name="Picture 39" descr="mother-cartoon-clipart-cartoon-mother-child-cartoon-clipart-cartoon-mom-png-clipart-mother-cartoon-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her-cartoon-clipart-cartoon-mother-child-cartoon-clipart-cartoon-mom-png-clipart-mother-cartoon-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7551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4409" w:rsidRDefault="008D10C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-465455</wp:posOffset>
            </wp:positionV>
            <wp:extent cx="6804025" cy="8787765"/>
            <wp:effectExtent l="0" t="0" r="0" b="0"/>
            <wp:wrapNone/>
            <wp:docPr id="42" name="Picture 42" descr="original-901602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riginal-901602-2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09" w:rsidRDefault="008D10C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452120</wp:posOffset>
                </wp:positionV>
                <wp:extent cx="3797300" cy="317500"/>
                <wp:effectExtent l="3175" t="3175" r="0" b="31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Draw you with your family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margin-left:73.75pt;margin-top:35.6pt;width:299pt;height:2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Draw you with your family</w:t>
                      </w:r>
                    </w:p>
                  </w:txbxContent>
                </v:textbox>
              </v:shape>
            </w:pict>
          </mc:Fallback>
        </mc:AlternateContent>
      </w:r>
      <w:r w:rsidR="00694409">
        <w:br w:type="page"/>
      </w:r>
    </w:p>
    <w:p w:rsidR="00694409" w:rsidRDefault="008D10C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-398780</wp:posOffset>
            </wp:positionV>
            <wp:extent cx="6642100" cy="5043805"/>
            <wp:effectExtent l="0" t="0" r="6350" b="4445"/>
            <wp:wrapNone/>
            <wp:docPr id="47" name="Picture 47" descr="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3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0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09" w:rsidRDefault="008D10C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7112635</wp:posOffset>
                </wp:positionV>
                <wp:extent cx="1828800" cy="546100"/>
                <wp:effectExtent l="0" t="0" r="0" b="127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père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8" type="#_x0000_t202" style="position:absolute;margin-left:301.5pt;margin-top:560.05pt;width:2in;height:43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Le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père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4789805</wp:posOffset>
                </wp:positionV>
                <wp:extent cx="6626225" cy="876300"/>
                <wp:effectExtent l="0" t="0" r="3175" b="31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Draw a line from the word to the family member. When </w:t>
                            </w:r>
                          </w:p>
                          <w:p w:rsidR="008D10C6" w:rsidRDefault="008D10C6" w:rsidP="008D10C6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finished, colour it in.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-38.25pt;margin-top:377.15pt;width:521.75pt;height:69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 xml:space="preserve">Draw a line from the word to the family member. When </w:t>
                      </w:r>
                    </w:p>
                    <w:p w:rsidR="008D10C6" w:rsidRDefault="008D10C6" w:rsidP="008D10C6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 xml:space="preserve">finished, colour it in.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5907405</wp:posOffset>
                </wp:positionV>
                <wp:extent cx="6645275" cy="3167380"/>
                <wp:effectExtent l="0" t="0" r="3175" b="444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316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soeur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                                          La grand-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mère</w:t>
                            </w:r>
                            <w:proofErr w:type="spellEnd"/>
                          </w:p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                                  Le frère</w:t>
                            </w:r>
                          </w:p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                               Le grand-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père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-38.25pt;margin-top:465.15pt;width:523.25pt;height:249.4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soeur</w:t>
                      </w:r>
                      <w:proofErr w:type="spellEnd"/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                                          La grand-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mère</w:t>
                      </w:r>
                      <w:proofErr w:type="spellEnd"/>
                    </w:p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                                  Le frère</w:t>
                      </w:r>
                    </w:p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                               Le grand-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père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7163435</wp:posOffset>
                </wp:positionV>
                <wp:extent cx="1828800" cy="762000"/>
                <wp:effectExtent l="0" t="0" r="1270" b="127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mère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33.65pt;margin-top:564.05pt;width:2in;height:60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52"/>
                          <w:szCs w:val="52"/>
                          <w14:ligatures w14:val="none"/>
                        </w:rPr>
                        <w:t>mère</w:t>
                      </w:r>
                      <w:proofErr w:type="spellEnd"/>
                      <w:r>
                        <w:rPr>
                          <w:sz w:val="52"/>
                          <w:szCs w:val="52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694409">
        <w:br w:type="page"/>
      </w:r>
    </w:p>
    <w:p w:rsidR="00694409" w:rsidRDefault="008D10C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-266700</wp:posOffset>
                </wp:positionV>
                <wp:extent cx="3634740" cy="6477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4740" cy="64770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CE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C0504D"/>
                                <w:sz w:val="72"/>
                                <w:szCs w:val="72"/>
                                <w14:shadow w14:blurRad="0" w14:dist="17907" w14:dir="810000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18034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C0504D"/>
                                <w:sz w:val="72"/>
                                <w:szCs w:val="72"/>
                                <w14:shadow w14:blurRad="0" w14:dist="17907" w14:dir="810000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18034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Animaux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-34.5pt;margin-top:-21pt;width:286.2pt;height:51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" filled="f" fillcolor="#eeece1" stroked="f">
                <o:lock v:ext="edit" shapetype="t"/>
                <v:textbox style="mso-fit-shape-to-text:t">
                  <w:txbxContent>
                    <w:p w:rsidR="008D10C6" w:rsidRDefault="008D10C6" w:rsidP="008D10C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C0504D"/>
                          <w:sz w:val="72"/>
                          <w:szCs w:val="72"/>
                          <w14:shadow w14:blurRad="0" w14:dist="17907" w14:dir="810000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18034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C0504D"/>
                          <w:sz w:val="72"/>
                          <w:szCs w:val="72"/>
                          <w14:shadow w14:blurRad="0" w14:dist="17907" w14:dir="810000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18034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Animaux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409575</wp:posOffset>
                </wp:positionV>
                <wp:extent cx="1992630" cy="431800"/>
                <wp:effectExtent l="0" t="0" r="7620" b="635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Pets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margin-left:152.2pt;margin-top:32.25pt;width:156.9pt;height:34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u w:val="single"/>
                          <w14:ligatures w14:val="none"/>
                        </w:rPr>
                        <w:t>Pets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-209550</wp:posOffset>
                </wp:positionV>
                <wp:extent cx="3400425" cy="7239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0425" cy="72390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CE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C0504D"/>
                                <w:sz w:val="72"/>
                                <w:szCs w:val="72"/>
                                <w14:shadow w14:blurRad="0" w14:dist="17907" w14:dir="810000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18034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Domestique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4" type="#_x0000_t202" style="position:absolute;margin-left:239.25pt;margin-top:-16.5pt;width:267.75pt;height:57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" filled="f" fillcolor="#eeece1" stroked="f">
                <o:lock v:ext="edit" shapetype="t"/>
                <v:textbox style="mso-fit-shape-to-text:t">
                  <w:txbxContent>
                    <w:p w:rsidR="008D10C6" w:rsidRDefault="008D10C6" w:rsidP="008D10C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C0504D"/>
                          <w:sz w:val="72"/>
                          <w:szCs w:val="72"/>
                          <w14:shadow w14:blurRad="0" w14:dist="17907" w14:dir="810000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18034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Domestique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762000</wp:posOffset>
            </wp:positionV>
            <wp:extent cx="6071235" cy="6965950"/>
            <wp:effectExtent l="0" t="0" r="5715" b="6350"/>
            <wp:wrapNone/>
            <wp:docPr id="54" name="Picture 54" descr="image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[3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69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35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7248525</wp:posOffset>
            </wp:positionV>
            <wp:extent cx="1421130" cy="1293495"/>
            <wp:effectExtent l="0" t="0" r="7620" b="1905"/>
            <wp:wrapNone/>
            <wp:docPr id="53" name="Picture 53" descr="snake-cartoon-vector-68156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nake-cartoon-vector-681561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8601075</wp:posOffset>
                </wp:positionV>
                <wp:extent cx="1534160" cy="508000"/>
                <wp:effectExtent l="0" t="0" r="8890" b="635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Un serpent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5" type="#_x0000_t202" style="position:absolute;margin-left:-31.5pt;margin-top:677.25pt;width:120.8pt;height:40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Un serpent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7239000</wp:posOffset>
            </wp:positionV>
            <wp:extent cx="1512570" cy="892175"/>
            <wp:effectExtent l="0" t="0" r="0" b="3175"/>
            <wp:wrapNone/>
            <wp:docPr id="51" name="Picture 51" descr="59092961-cartoon-guinea-pi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9092961-cartoon-guinea-pig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8239125</wp:posOffset>
                </wp:positionV>
                <wp:extent cx="2219960" cy="45720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cochon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d’inde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margin-left:118.5pt;margin-top:648.75pt;width:174.8pt;height:36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 xml:space="preserve">Un </w:t>
                      </w:r>
                      <w:proofErr w:type="spellStart"/>
                      <w:r>
                        <w:rPr>
                          <w:sz w:val="40"/>
                          <w:szCs w:val="40"/>
                          <w14:ligatures w14:val="none"/>
                        </w:rPr>
                        <w:t>cochon</w:t>
                      </w:r>
                      <w:proofErr w:type="spellEnd"/>
                      <w:r>
                        <w:rPr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  <w14:ligatures w14:val="none"/>
                        </w:rPr>
                        <w:t>d’inde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7632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7496175</wp:posOffset>
            </wp:positionV>
            <wp:extent cx="1548130" cy="960120"/>
            <wp:effectExtent l="0" t="0" r="0" b="0"/>
            <wp:wrapNone/>
            <wp:docPr id="49" name="Picture 49" descr="98120000-stock-vector-vector-illustration-of-a-cute-turtle-baby-child-smiling-on-a-white-background-coloring-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98120000-stock-vector-vector-illustration-of-a-cute-turtle-baby-child-smiling-on-a-white-background-coloring-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8601075</wp:posOffset>
                </wp:positionV>
                <wp:extent cx="2595245" cy="495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tortue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7" type="#_x0000_t202" style="position:absolute;margin-left:336.75pt;margin-top:677.25pt;width:204.35pt;height:39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rPr>
                          <w:sz w:val="36"/>
                          <w:szCs w:val="36"/>
                          <w14:ligatures w14:val="none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  <w14:ligatures w14:val="none"/>
                        </w:rPr>
                        <w:t>Une</w:t>
                      </w:r>
                      <w:proofErr w:type="spellEnd"/>
                      <w:r>
                        <w:rPr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  <w:szCs w:val="36"/>
                          <w14:ligatures w14:val="none"/>
                        </w:rPr>
                        <w:t>tortue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94409" w:rsidRDefault="00694409">
      <w:pPr>
        <w:spacing w:after="160" w:line="259" w:lineRule="auto"/>
      </w:pPr>
      <w:r>
        <w:br w:type="page"/>
      </w:r>
    </w:p>
    <w:p w:rsidR="00694409" w:rsidRDefault="008D10C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-370205</wp:posOffset>
            </wp:positionV>
            <wp:extent cx="6521450" cy="9211310"/>
            <wp:effectExtent l="0" t="0" r="0" b="8890"/>
            <wp:wrapNone/>
            <wp:docPr id="58" name="Picture 58" descr="imag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[2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09" w:rsidRDefault="00694409">
      <w:pPr>
        <w:spacing w:after="160" w:line="259" w:lineRule="auto"/>
      </w:pPr>
      <w:r>
        <w:br w:type="page"/>
      </w:r>
    </w:p>
    <w:p w:rsidR="00657A73" w:rsidRDefault="008D10C6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2275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-687070</wp:posOffset>
            </wp:positionV>
            <wp:extent cx="6766560" cy="5075555"/>
            <wp:effectExtent l="0" t="0" r="0" b="0"/>
            <wp:wrapNone/>
            <wp:docPr id="61" name="Picture 61" descr="ima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[1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4874260</wp:posOffset>
                </wp:positionV>
                <wp:extent cx="5130800" cy="3136900"/>
                <wp:effectExtent l="12700" t="15875" r="19050" b="1905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0" cy="3136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B9A76" id="Rectangle 60" o:spid="_x0000_s1026" style="position:absolute;margin-left:21.25pt;margin-top:383.8pt;width:404pt;height:247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8033385</wp:posOffset>
                </wp:positionV>
                <wp:extent cx="5092700" cy="102108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10C6" w:rsidRDefault="008D10C6" w:rsidP="008D10C6">
                            <w:pPr>
                              <w:widowControl w:val="0"/>
                              <w:jc w:val="center"/>
                              <w:rPr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Mon Animal </w:t>
                            </w:r>
                            <w:proofErr w:type="spellStart"/>
                            <w:r>
                              <w:rPr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Preféré</w:t>
                            </w:r>
                            <w:proofErr w:type="spellEnd"/>
                          </w:p>
                          <w:p w:rsidR="008D10C6" w:rsidRDefault="008D10C6" w:rsidP="008D10C6">
                            <w:pPr>
                              <w:widowControl w:val="0"/>
                              <w:jc w:val="center"/>
                              <w:rPr>
                                <w:color w:val="5B9BD5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color w:val="5B9BD5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Draw your favourite pet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8" type="#_x0000_t202" style="position:absolute;margin-left:25.25pt;margin-top:632.55pt;width:401pt;height:80.4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8D10C6" w:rsidRDefault="008D10C6" w:rsidP="008D10C6">
                      <w:pPr>
                        <w:widowControl w:val="0"/>
                        <w:jc w:val="center"/>
                        <w:rPr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Mon Animal </w:t>
                      </w:r>
                      <w:proofErr w:type="spellStart"/>
                      <w:r>
                        <w:rPr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Preféré</w:t>
                      </w:r>
                      <w:proofErr w:type="spellEnd"/>
                    </w:p>
                    <w:p w:rsidR="008D10C6" w:rsidRDefault="008D10C6" w:rsidP="008D10C6">
                      <w:pPr>
                        <w:widowControl w:val="0"/>
                        <w:jc w:val="center"/>
                        <w:rPr>
                          <w:color w:val="5B9BD5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color w:val="5B9BD5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Draw your favourite pet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7A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409"/>
    <w:rsid w:val="00657A73"/>
    <w:rsid w:val="00694409"/>
    <w:rsid w:val="008D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418067B1"/>
  <w15:chartTrackingRefBased/>
  <w15:docId w15:val="{ABA2A24E-0F1A-4A39-BEE8-7132F721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40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44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692F05A6</Template>
  <TotalTime>22</TotalTime>
  <Pages>8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Cromie</dc:creator>
  <cp:keywords/>
  <dc:description/>
  <cp:lastModifiedBy>M Cromie</cp:lastModifiedBy>
  <cp:revision>1</cp:revision>
  <dcterms:created xsi:type="dcterms:W3CDTF">2020-03-28T16:54:00Z</dcterms:created>
  <dcterms:modified xsi:type="dcterms:W3CDTF">2020-03-28T17:16:00Z</dcterms:modified>
</cp:coreProperties>
</file>